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748887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F3C22" w:rsidRDefault="004F3C22" w:rsidP="004F3C22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 ПРИМОРСКОГО КРАЯ </w:t>
      </w:r>
    </w:p>
    <w:p w:rsidR="004F3C22" w:rsidRPr="001C4137" w:rsidRDefault="004F3C22" w:rsidP="004F3C22">
      <w:pPr>
        <w:jc w:val="center"/>
        <w:rPr>
          <w:b/>
          <w:szCs w:val="28"/>
        </w:rPr>
      </w:pPr>
      <w:r w:rsidRPr="001C4137">
        <w:rPr>
          <w:b/>
          <w:szCs w:val="28"/>
        </w:rPr>
        <w:t>"ОБ ОБОРОТЕ ЗЕМЕЛЬ СЕЛЬСКОХОЗЯЙСТВЕННОГО НАЗНАЧЕНИЯ НА ТЕРРИТОРИИ ПРИМОРСКОГО КРАЯ"</w:t>
      </w:r>
    </w:p>
    <w:p w:rsidR="004F3C22" w:rsidRPr="001C4137" w:rsidRDefault="004F3C22" w:rsidP="004F3C22">
      <w:pPr>
        <w:rPr>
          <w:b/>
          <w:szCs w:val="28"/>
        </w:rPr>
      </w:pPr>
    </w:p>
    <w:p w:rsidR="004F3C22" w:rsidRDefault="004F3C22" w:rsidP="004F3C22">
      <w:pPr>
        <w:ind w:firstLine="709"/>
        <w:jc w:val="both"/>
        <w:rPr>
          <w:szCs w:val="28"/>
        </w:rPr>
      </w:pPr>
      <w:r w:rsidRPr="001C4137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25 февраля 2015 года </w:t>
      </w:r>
    </w:p>
    <w:p w:rsidR="004F3C22" w:rsidRPr="001C4137" w:rsidRDefault="004F3C22" w:rsidP="004F3C22">
      <w:pPr>
        <w:ind w:firstLine="709"/>
        <w:rPr>
          <w:szCs w:val="28"/>
        </w:rPr>
      </w:pPr>
    </w:p>
    <w:p w:rsidR="004F3C22" w:rsidRDefault="004F3C22" w:rsidP="004F3C22">
      <w:pPr>
        <w:ind w:firstLine="709"/>
      </w:pPr>
      <w:r>
        <w:t>СТАТЬЯ 1.</w:t>
      </w:r>
    </w:p>
    <w:p w:rsidR="004F3C22" w:rsidRDefault="004F3C22" w:rsidP="004F3C22">
      <w:pPr>
        <w:ind w:firstLine="709"/>
        <w:jc w:val="both"/>
      </w:pPr>
      <w:r>
        <w:t>Внести в Закон Приморского края от 29 декабря 2003 года № 89-КЗ           "Об обороте земель сельскохозяйственного назначения на территории Приморского края" (Ведомости Законодательного Собрания Приморского края, 2003, № 45, стр. 2; 2004, № 66, стр. 101; 2006, № 3, стр. 17; 2008, № 68, стр. 101, № 77, стр. 22; 2009, № 120, стр. 35; 2011, № 192, часть 1, стр. 2; 2012, № 35, стр. 26; 2013, № 55, стр. 58, № 57, стр. 19, № 62, стр. 47; 2014,               № 70, стр. 55, № 98, стр. 46) следующие изменения:</w:t>
      </w:r>
    </w:p>
    <w:p w:rsidR="004F3C22" w:rsidRDefault="004F3C22" w:rsidP="004F3C22">
      <w:pPr>
        <w:ind w:firstLine="709"/>
        <w:jc w:val="both"/>
      </w:pPr>
      <w:r>
        <w:t>1)в части второй статьи 3:</w:t>
      </w:r>
    </w:p>
    <w:p w:rsidR="004F3C22" w:rsidRDefault="004F3C22" w:rsidP="004F3C22">
      <w:pPr>
        <w:ind w:firstLine="708"/>
        <w:jc w:val="both"/>
      </w:pPr>
      <w:r>
        <w:t>а)слова "древесно-кустарниковой растительностью, предназначенной" заменить словами "лесными насаждениями, предназначенными";</w:t>
      </w:r>
    </w:p>
    <w:p w:rsidR="004F3C22" w:rsidRDefault="004F3C22" w:rsidP="004F3C22">
      <w:pPr>
        <w:ind w:firstLine="708"/>
        <w:jc w:val="both"/>
      </w:pPr>
      <w:r>
        <w:t xml:space="preserve">б)слово "строениями," исключить; </w:t>
      </w:r>
    </w:p>
    <w:p w:rsidR="004F3C22" w:rsidRDefault="004F3C22" w:rsidP="004F3C22">
      <w:pPr>
        <w:ind w:firstLine="708"/>
        <w:jc w:val="both"/>
      </w:pPr>
      <w:r>
        <w:t>2)статью 4 изложить в следующей редакции:</w:t>
      </w:r>
    </w:p>
    <w:p w:rsidR="004F3C22" w:rsidRDefault="004F3C22" w:rsidP="004F3C22">
      <w:pPr>
        <w:ind w:left="708"/>
      </w:pPr>
      <w:r>
        <w:t>"СТАТЬЯ 4. ПОЛНОМОЧИЯ ОРГАНОВ ГОСУДАРСТВЕННОЙ</w:t>
      </w:r>
    </w:p>
    <w:p w:rsidR="004F3C22" w:rsidRDefault="004F3C22" w:rsidP="004F3C22">
      <w:pPr>
        <w:ind w:left="2268"/>
      </w:pPr>
      <w:r>
        <w:t>ВЛАСТИ ПРИМОРСКОГО КРАЯ В ОБЛАСТИ РЕГУЛИРОВАНИЯ ОБОРОТА ЗЕМЕЛЬ СЕЛЬСКОХОЗЯЙСТВЕННОГО НАЗНАЧЕНИЯ</w:t>
      </w:r>
    </w:p>
    <w:p w:rsidR="004F3C22" w:rsidRDefault="004F3C22" w:rsidP="004F3C22">
      <w:pPr>
        <w:ind w:left="2268"/>
      </w:pPr>
    </w:p>
    <w:p w:rsidR="004F3C22" w:rsidRPr="004F3C22" w:rsidRDefault="004F3C22" w:rsidP="004F3C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t>1.</w:t>
      </w:r>
      <w:r w:rsidRPr="004F3C22">
        <w:rPr>
          <w:rFonts w:eastAsia="Calibri"/>
          <w:szCs w:val="28"/>
          <w:lang w:eastAsia="en-US"/>
        </w:rPr>
        <w:t>К полномочиям Законодательного Собрания Приморского края в области регулирования оборота земель сельскохозяйственного назначения относятся:</w:t>
      </w:r>
    </w:p>
    <w:p w:rsidR="004F3C22" w:rsidRPr="004F3C22" w:rsidRDefault="004F3C22" w:rsidP="004F3C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F3C22">
        <w:rPr>
          <w:rFonts w:eastAsia="Calibri"/>
          <w:szCs w:val="28"/>
          <w:lang w:eastAsia="en-US"/>
        </w:rPr>
        <w:t>1)принятие законов в области регулирования оборота земель сельскохозяйственного назначения;</w:t>
      </w:r>
    </w:p>
    <w:p w:rsidR="004F3C22" w:rsidRPr="004F3C22" w:rsidRDefault="004F3C22" w:rsidP="004F3C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F3C22">
        <w:rPr>
          <w:rFonts w:eastAsia="Calibri"/>
          <w:szCs w:val="28"/>
          <w:lang w:eastAsia="en-US"/>
        </w:rPr>
        <w:t>2)утверждение на очередной финансовый год и плановый период доходов и расходов краевого бюджета, связанных с продажей и приобретением земельных участков из земель сельскохозяйственного назначения в собственность Приморского края;</w:t>
      </w:r>
    </w:p>
    <w:p w:rsidR="004F3C22" w:rsidRPr="004F3C22" w:rsidRDefault="004F3C22" w:rsidP="004F3C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F3C22">
        <w:rPr>
          <w:rFonts w:eastAsia="Calibri"/>
          <w:szCs w:val="28"/>
          <w:lang w:eastAsia="en-US"/>
        </w:rPr>
        <w:t>3)иные полномочия в соответствии с федеральным законодательством и законодательством Приморского края.</w:t>
      </w:r>
    </w:p>
    <w:p w:rsidR="004F3C22" w:rsidRPr="004F3C22" w:rsidRDefault="004F3C22" w:rsidP="004F3C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F3C22">
        <w:rPr>
          <w:rFonts w:eastAsia="Calibri"/>
          <w:szCs w:val="28"/>
          <w:lang w:eastAsia="en-US"/>
        </w:rPr>
        <w:t>2.К полномочиям Администрации Приморского края в области регулирования оборота земель сельскохозяйственного назначения относятся:</w:t>
      </w:r>
    </w:p>
    <w:p w:rsidR="004F3C22" w:rsidRPr="004F3C22" w:rsidRDefault="004F3C22" w:rsidP="004F3C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F3C22">
        <w:rPr>
          <w:rFonts w:eastAsia="Calibri"/>
          <w:szCs w:val="28"/>
          <w:lang w:eastAsia="en-US"/>
        </w:rPr>
        <w:t>1)утверждение государственных программ Приморского края, предусматривающих мероприятия по использованию земель сельскохозяйственного назначения;</w:t>
      </w:r>
    </w:p>
    <w:p w:rsidR="004F3C22" w:rsidRPr="004F3C22" w:rsidRDefault="004F3C22" w:rsidP="004F3C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F3C22">
        <w:rPr>
          <w:rFonts w:eastAsia="Calibri"/>
          <w:szCs w:val="28"/>
          <w:lang w:eastAsia="en-US"/>
        </w:rPr>
        <w:lastRenderedPageBreak/>
        <w:t>2)установление порядка определения размера арендной платы за земли сельскохозяйственного назначения, находящиеся в собственности Приморского края;</w:t>
      </w:r>
    </w:p>
    <w:p w:rsidR="004F3C22" w:rsidRPr="004F3C22" w:rsidRDefault="004F3C22" w:rsidP="004F3C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F3C22">
        <w:rPr>
          <w:rFonts w:eastAsia="Calibri"/>
          <w:szCs w:val="28"/>
          <w:lang w:eastAsia="en-US"/>
        </w:rPr>
        <w:t>3)представление на утверждение Законодательного Собрания Приморского края на очередной финансовый год и плановый период доходов и расходов краевого бюджета, связанных с продажей и приобретением земельных участков из земель сельскохозяйственного назначения в собственность Приморского края;</w:t>
      </w:r>
    </w:p>
    <w:p w:rsidR="004F3C22" w:rsidRPr="004F3C22" w:rsidRDefault="004F3C22" w:rsidP="004F3C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F3C22">
        <w:rPr>
          <w:rFonts w:eastAsia="Calibri"/>
          <w:szCs w:val="28"/>
          <w:lang w:eastAsia="en-US"/>
        </w:rPr>
        <w:t>4)иные полномочия в соответствии с федеральным законодательством и законодательством Приморского края.</w:t>
      </w:r>
    </w:p>
    <w:p w:rsidR="004F3C22" w:rsidRPr="004F3C22" w:rsidRDefault="004F3C22" w:rsidP="004F3C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F3C22">
        <w:rPr>
          <w:rFonts w:eastAsia="Calibri"/>
          <w:szCs w:val="28"/>
          <w:lang w:eastAsia="en-US"/>
        </w:rPr>
        <w:t>3.К полномочиям органов исполнительной власти Приморского края в области регулирования оборота земель сельскохозяйственного назначения относятся:</w:t>
      </w:r>
    </w:p>
    <w:p w:rsidR="004F3C22" w:rsidRPr="004F3C22" w:rsidRDefault="004F3C22" w:rsidP="004F3C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F3C22">
        <w:rPr>
          <w:rFonts w:eastAsia="Calibri"/>
          <w:szCs w:val="28"/>
          <w:lang w:eastAsia="en-US"/>
        </w:rPr>
        <w:t>1)разработка и реализация государственных программ Приморского края, предусматривающих мероприятия по использованию земель сельскохозяйственного назначения;</w:t>
      </w:r>
    </w:p>
    <w:p w:rsidR="004F3C22" w:rsidRPr="004F3C22" w:rsidRDefault="004F3C22" w:rsidP="004F3C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F3C22">
        <w:rPr>
          <w:rFonts w:eastAsia="Calibri"/>
          <w:szCs w:val="28"/>
          <w:lang w:eastAsia="en-US"/>
        </w:rPr>
        <w:t>2)проведение аукционов по продаже земельных участков из земель сельскохозяйственного назначения, относящихся к собственности Приморского края, а также аукционов на право заключения договоров аренды таких земельных участков;</w:t>
      </w:r>
    </w:p>
    <w:p w:rsidR="004F3C22" w:rsidRPr="004F3C22" w:rsidRDefault="004F3C22" w:rsidP="004F3C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F3C22">
        <w:rPr>
          <w:rFonts w:eastAsia="Calibri"/>
          <w:szCs w:val="28"/>
          <w:lang w:eastAsia="en-US"/>
        </w:rPr>
        <w:t>3)управление и распоряжение земельными участками из земель сельскохозяйственного назначения, находящихся в собственности Приморского края;</w:t>
      </w:r>
    </w:p>
    <w:p w:rsidR="004F3C22" w:rsidRPr="004F3C22" w:rsidRDefault="004F3C22" w:rsidP="004F3C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F3C22">
        <w:rPr>
          <w:rFonts w:eastAsia="Calibri"/>
          <w:szCs w:val="28"/>
          <w:lang w:eastAsia="en-US"/>
        </w:rPr>
        <w:t>4)резервирование земельных участков из земель сельскохозяйственного назначения, находящихся в собственности Приморского края, для государственных нужд в соответствии с федеральным законодательством;</w:t>
      </w:r>
    </w:p>
    <w:p w:rsidR="004F3C22" w:rsidRPr="004F3C22" w:rsidRDefault="004F3C22" w:rsidP="004F3C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F3C22">
        <w:rPr>
          <w:rFonts w:eastAsia="Calibri"/>
          <w:szCs w:val="28"/>
          <w:lang w:eastAsia="en-US"/>
        </w:rPr>
        <w:t>5)иные полномочия в соответствии с федеральным законодательством и законодательством Приморского края.";</w:t>
      </w:r>
    </w:p>
    <w:p w:rsidR="004F3C22" w:rsidRPr="004B5F2E" w:rsidRDefault="004F3C22" w:rsidP="004F3C2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F3C22">
        <w:rPr>
          <w:rFonts w:eastAsia="Calibri"/>
          <w:szCs w:val="28"/>
          <w:lang w:eastAsia="en-US"/>
        </w:rPr>
        <w:t xml:space="preserve">3)в части 1 </w:t>
      </w:r>
      <w:r w:rsidRPr="004B5F2E">
        <w:rPr>
          <w:szCs w:val="28"/>
        </w:rPr>
        <w:t>статьи 11 после слов "продажи с публичных торгов" дополнить словами "и случаев изъятия земельных участков для государственных или муниципальных нужд";</w:t>
      </w:r>
    </w:p>
    <w:p w:rsidR="004F3C22" w:rsidRDefault="004F3C22" w:rsidP="004F3C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4B5F2E">
        <w:rPr>
          <w:szCs w:val="28"/>
        </w:rPr>
        <w:t>)в статье 11</w:t>
      </w:r>
      <w:r>
        <w:rPr>
          <w:szCs w:val="28"/>
          <w:vertAlign w:val="superscript"/>
        </w:rPr>
        <w:t>1</w:t>
      </w:r>
      <w:r w:rsidRPr="004B5F2E">
        <w:rPr>
          <w:szCs w:val="28"/>
        </w:rPr>
        <w:t xml:space="preserve"> слов</w:t>
      </w:r>
      <w:r>
        <w:rPr>
          <w:szCs w:val="28"/>
        </w:rPr>
        <w:t>а</w:t>
      </w:r>
      <w:r w:rsidRPr="004B5F2E">
        <w:rPr>
          <w:szCs w:val="28"/>
        </w:rPr>
        <w:t xml:space="preserve"> "</w:t>
      </w:r>
      <w:r>
        <w:rPr>
          <w:szCs w:val="28"/>
        </w:rPr>
        <w:t>(</w:t>
      </w:r>
      <w:r w:rsidRPr="004B5F2E">
        <w:rPr>
          <w:szCs w:val="28"/>
        </w:rPr>
        <w:t>конкурсах,</w:t>
      </w:r>
      <w:r>
        <w:rPr>
          <w:szCs w:val="28"/>
        </w:rPr>
        <w:t xml:space="preserve"> аукционах)</w:t>
      </w:r>
      <w:r w:rsidRPr="004B5F2E">
        <w:rPr>
          <w:szCs w:val="28"/>
        </w:rPr>
        <w:t>" исключить</w:t>
      </w:r>
      <w:r>
        <w:rPr>
          <w:szCs w:val="28"/>
        </w:rPr>
        <w:t>;</w:t>
      </w:r>
    </w:p>
    <w:p w:rsidR="004F3C22" w:rsidRPr="004B5F2E" w:rsidRDefault="004F3C22" w:rsidP="004F3C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5)статью 11</w:t>
      </w:r>
      <w:r>
        <w:rPr>
          <w:szCs w:val="28"/>
          <w:vertAlign w:val="superscript"/>
        </w:rPr>
        <w:t>3</w:t>
      </w:r>
      <w:r>
        <w:rPr>
          <w:szCs w:val="28"/>
        </w:rPr>
        <w:t xml:space="preserve"> признать утратившей силу.</w:t>
      </w:r>
    </w:p>
    <w:p w:rsidR="004F3C22" w:rsidRPr="004F3C22" w:rsidRDefault="004F3C22" w:rsidP="004F3C2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F3C22" w:rsidRPr="00A60ECD" w:rsidRDefault="004F3C22" w:rsidP="004F3C2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4F3C22" w:rsidRDefault="004F3C22" w:rsidP="004F3C2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1.Настоящий Закон вступает в силу с 1 марта 2</w:t>
      </w:r>
      <w:r>
        <w:rPr>
          <w:rFonts w:ascii="Times New Roman" w:hAnsi="Times New Roman"/>
          <w:sz w:val="28"/>
          <w:szCs w:val="28"/>
        </w:rPr>
        <w:t xml:space="preserve">015 года, за исключением пункта 3 </w:t>
      </w:r>
      <w:r w:rsidRPr="00A60ECD">
        <w:rPr>
          <w:rFonts w:ascii="Times New Roman" w:hAnsi="Times New Roman"/>
          <w:sz w:val="28"/>
          <w:szCs w:val="28"/>
        </w:rPr>
        <w:t>статьи 1</w:t>
      </w:r>
      <w:r w:rsidR="00C9516E">
        <w:rPr>
          <w:rFonts w:ascii="Times New Roman" w:hAnsi="Times New Roman"/>
          <w:sz w:val="28"/>
          <w:szCs w:val="28"/>
        </w:rPr>
        <w:t xml:space="preserve"> настоящего Закона</w:t>
      </w:r>
      <w:r w:rsidRPr="00A60ECD">
        <w:rPr>
          <w:rFonts w:ascii="Times New Roman" w:hAnsi="Times New Roman"/>
          <w:sz w:val="28"/>
          <w:szCs w:val="28"/>
        </w:rPr>
        <w:t>.</w:t>
      </w:r>
    </w:p>
    <w:p w:rsidR="004F3C22" w:rsidRPr="00A60ECD" w:rsidRDefault="004F3C22" w:rsidP="004F3C2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2.Пункт 3</w:t>
      </w:r>
      <w:r w:rsidRPr="00A60ECD">
        <w:rPr>
          <w:rFonts w:ascii="Times New Roman" w:hAnsi="Times New Roman"/>
          <w:sz w:val="28"/>
          <w:szCs w:val="28"/>
        </w:rPr>
        <w:t xml:space="preserve"> статьи 1 настоящего Закона вступает в силу с 1 апреля      2015 года.</w:t>
      </w:r>
    </w:p>
    <w:p w:rsidR="004F3C22" w:rsidRPr="001C4137" w:rsidRDefault="004F3C22" w:rsidP="004F3C22">
      <w:pPr>
        <w:ind w:firstLine="709"/>
        <w:jc w:val="both"/>
        <w:rPr>
          <w:szCs w:val="28"/>
        </w:rPr>
      </w:pPr>
    </w:p>
    <w:p w:rsidR="004F3C22" w:rsidRPr="001C4137" w:rsidRDefault="004F3C22" w:rsidP="004F3C22">
      <w:pPr>
        <w:jc w:val="both"/>
        <w:rPr>
          <w:szCs w:val="28"/>
        </w:rPr>
      </w:pPr>
      <w:r w:rsidRPr="001C4137">
        <w:rPr>
          <w:szCs w:val="28"/>
        </w:rPr>
        <w:t>Губернатор края</w:t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  <w:t xml:space="preserve">     </w:t>
      </w:r>
      <w:r>
        <w:rPr>
          <w:szCs w:val="28"/>
        </w:rPr>
        <w:t xml:space="preserve">  </w:t>
      </w:r>
      <w:r w:rsidRPr="001C4137">
        <w:rPr>
          <w:szCs w:val="28"/>
        </w:rPr>
        <w:t xml:space="preserve">          В.В. Миклушевский</w:t>
      </w:r>
    </w:p>
    <w:p w:rsidR="00BE0544" w:rsidRDefault="00BE0544"/>
    <w:p w:rsidR="00CB5A2E" w:rsidRDefault="00CB5A2E" w:rsidP="00CB5A2E">
      <w:bookmarkStart w:id="0" w:name="_GoBack"/>
      <w:r>
        <w:t>г. Владивосток</w:t>
      </w:r>
    </w:p>
    <w:p w:rsidR="00CB5A2E" w:rsidRDefault="00CB5A2E" w:rsidP="00CB5A2E">
      <w:r>
        <w:t>6 марта 2015 года</w:t>
      </w:r>
    </w:p>
    <w:p w:rsidR="004F3C22" w:rsidRDefault="00CB5A2E">
      <w:r>
        <w:t>№ 57</w:t>
      </w:r>
      <w:r>
        <w:t>3</w:t>
      </w:r>
      <w:r>
        <w:t>-КЗ</w:t>
      </w:r>
      <w:bookmarkEnd w:id="0"/>
    </w:p>
    <w:sectPr w:rsidR="004F3C22" w:rsidSect="004F3C2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421" w:rsidRDefault="00A86421">
      <w:r>
        <w:separator/>
      </w:r>
    </w:p>
  </w:endnote>
  <w:endnote w:type="continuationSeparator" w:id="0">
    <w:p w:rsidR="00A86421" w:rsidRDefault="00A86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421" w:rsidRDefault="00A86421">
      <w:r>
        <w:separator/>
      </w:r>
    </w:p>
  </w:footnote>
  <w:footnote w:type="continuationSeparator" w:id="0">
    <w:p w:rsidR="00A86421" w:rsidRDefault="00A86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C22" w:rsidRDefault="004F3C22" w:rsidP="004F3C2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B5A2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3C22"/>
    <w:rsid w:val="0003291F"/>
    <w:rsid w:val="00380EE1"/>
    <w:rsid w:val="003B26E7"/>
    <w:rsid w:val="0047435B"/>
    <w:rsid w:val="004F3C22"/>
    <w:rsid w:val="005A2827"/>
    <w:rsid w:val="00A86421"/>
    <w:rsid w:val="00AB70F9"/>
    <w:rsid w:val="00AC31EC"/>
    <w:rsid w:val="00B14397"/>
    <w:rsid w:val="00BE0544"/>
    <w:rsid w:val="00C008BF"/>
    <w:rsid w:val="00C9516E"/>
    <w:rsid w:val="00CB5A2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4F3C22"/>
    <w:pPr>
      <w:widowControl w:val="0"/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4F3C2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5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2015-02-25T06:39:00Z</cp:lastPrinted>
  <dcterms:created xsi:type="dcterms:W3CDTF">2015-03-10T00:35:00Z</dcterms:created>
  <dcterms:modified xsi:type="dcterms:W3CDTF">2015-03-10T00:35:00Z</dcterms:modified>
</cp:coreProperties>
</file>