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748813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0234A" w:rsidRDefault="0010234A" w:rsidP="0010234A">
      <w:pPr>
        <w:tabs>
          <w:tab w:val="left" w:pos="9639"/>
        </w:tabs>
        <w:ind w:right="-8"/>
        <w:jc w:val="center"/>
        <w:rPr>
          <w:b/>
          <w:szCs w:val="28"/>
        </w:rPr>
      </w:pPr>
      <w:r w:rsidRPr="001A0BAE">
        <w:rPr>
          <w:b/>
          <w:szCs w:val="28"/>
        </w:rPr>
        <w:t xml:space="preserve">О ВНЕСЕНИИ </w:t>
      </w:r>
      <w:r>
        <w:rPr>
          <w:b/>
          <w:szCs w:val="28"/>
        </w:rPr>
        <w:t>ИЗМЕНЕНИЯ В СТАТЬЮ 2 ЗАКОНА</w:t>
      </w:r>
    </w:p>
    <w:p w:rsidR="0010234A" w:rsidRPr="00CD78C1" w:rsidRDefault="0010234A" w:rsidP="0010234A">
      <w:pPr>
        <w:tabs>
          <w:tab w:val="left" w:pos="9639"/>
        </w:tabs>
        <w:ind w:right="-8"/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"О КВОТИРОВАНИИ РАБОЧИХ МЕСТ         ДЛЯ ИНВАЛИДОВ В ПРИМОРСКОМ КРАЕ" </w:t>
      </w:r>
    </w:p>
    <w:p w:rsidR="0010234A" w:rsidRDefault="0010234A" w:rsidP="0010234A">
      <w:pPr>
        <w:pStyle w:val="a3"/>
        <w:tabs>
          <w:tab w:val="clear" w:pos="4153"/>
          <w:tab w:val="clear" w:pos="8306"/>
        </w:tabs>
      </w:pPr>
    </w:p>
    <w:p w:rsidR="0010234A" w:rsidRDefault="0010234A" w:rsidP="0010234A">
      <w:pPr>
        <w:ind w:firstLine="720"/>
        <w:jc w:val="both"/>
      </w:pPr>
      <w:proofErr w:type="gramStart"/>
      <w:r w:rsidRPr="00986DD3">
        <w:t>Принят</w:t>
      </w:r>
      <w:proofErr w:type="gramEnd"/>
      <w:r w:rsidRPr="00986DD3">
        <w:t xml:space="preserve"> Законодательным Собранием Приморского края</w:t>
      </w:r>
      <w:r>
        <w:t xml:space="preserve"> 25 февраля 2015 года</w:t>
      </w:r>
    </w:p>
    <w:p w:rsidR="0010234A" w:rsidRDefault="0010234A" w:rsidP="0010234A">
      <w:pPr>
        <w:ind w:firstLine="720"/>
        <w:jc w:val="both"/>
      </w:pPr>
    </w:p>
    <w:p w:rsidR="0010234A" w:rsidRDefault="0010234A" w:rsidP="0010234A">
      <w:pPr>
        <w:ind w:firstLine="709"/>
      </w:pPr>
      <w:r w:rsidRPr="001E078A">
        <w:t>СТАТЬЯ 1.</w:t>
      </w:r>
    </w:p>
    <w:p w:rsidR="0010234A" w:rsidRDefault="0010234A" w:rsidP="0010234A">
      <w:pPr>
        <w:tabs>
          <w:tab w:val="left" w:pos="709"/>
        </w:tabs>
        <w:ind w:firstLine="709"/>
        <w:jc w:val="both"/>
      </w:pPr>
      <w:proofErr w:type="gramStart"/>
      <w:r w:rsidRPr="001E078A">
        <w:t xml:space="preserve">Внести </w:t>
      </w:r>
      <w:r>
        <w:t xml:space="preserve">в статью 2 </w:t>
      </w:r>
      <w:r w:rsidRPr="001E078A">
        <w:t>Закон</w:t>
      </w:r>
      <w:r>
        <w:t>а</w:t>
      </w:r>
      <w:r w:rsidRPr="001E078A">
        <w:t xml:space="preserve"> Приморского края от 30 апреля 2002 года </w:t>
      </w:r>
      <w:r>
        <w:t xml:space="preserve">                </w:t>
      </w:r>
      <w:r w:rsidRPr="001E078A">
        <w:t xml:space="preserve">№ 221-КЗ </w:t>
      </w:r>
      <w:r>
        <w:t>"</w:t>
      </w:r>
      <w:r w:rsidRPr="001E078A">
        <w:t>О квотировании рабочих мест для инвалидов в Приморском крае</w:t>
      </w:r>
      <w:r>
        <w:t>"</w:t>
      </w:r>
      <w:r w:rsidRPr="001E078A">
        <w:t xml:space="preserve"> (Ведомости Законодательного Собрания Приморского края</w:t>
      </w:r>
      <w:r>
        <w:t>,</w:t>
      </w:r>
      <w:r w:rsidRPr="001E078A">
        <w:t xml:space="preserve"> 2002, № 115, </w:t>
      </w:r>
      <w:r>
        <w:t xml:space="preserve">                </w:t>
      </w:r>
      <w:r w:rsidRPr="001E078A">
        <w:t>стр. 70; 2007, № 12, стр. 7; 2009, № 118, стр. 115</w:t>
      </w:r>
      <w:r>
        <w:t>; 2012, № 23, стр. 20; 2013,               № 60, стр. 88;</w:t>
      </w:r>
      <w:proofErr w:type="gramEnd"/>
      <w:r>
        <w:t xml:space="preserve"> </w:t>
      </w:r>
      <w:proofErr w:type="gramStart"/>
      <w:r>
        <w:t>2014, № 73, стр. 35</w:t>
      </w:r>
      <w:r w:rsidRPr="001E078A">
        <w:t>)</w:t>
      </w:r>
      <w:r>
        <w:t xml:space="preserve"> следующее</w:t>
      </w:r>
      <w:r w:rsidRPr="001E078A">
        <w:t xml:space="preserve"> изменени</w:t>
      </w:r>
      <w:r>
        <w:t>е:</w:t>
      </w:r>
      <w:proofErr w:type="gramEnd"/>
    </w:p>
    <w:p w:rsidR="0010234A" w:rsidRDefault="0010234A" w:rsidP="0010234A">
      <w:pPr>
        <w:tabs>
          <w:tab w:val="left" w:pos="709"/>
        </w:tabs>
        <w:ind w:firstLine="709"/>
        <w:jc w:val="both"/>
      </w:pPr>
      <w:r>
        <w:t xml:space="preserve">дополнить словами "или </w:t>
      </w:r>
      <w:proofErr w:type="spellStart"/>
      <w:r>
        <w:t>абилитации</w:t>
      </w:r>
      <w:proofErr w:type="spellEnd"/>
      <w:r>
        <w:t>".</w:t>
      </w:r>
    </w:p>
    <w:p w:rsidR="0010234A" w:rsidRDefault="0010234A" w:rsidP="0010234A">
      <w:pPr>
        <w:ind w:firstLine="709"/>
      </w:pPr>
    </w:p>
    <w:p w:rsidR="0010234A" w:rsidRPr="001E078A" w:rsidRDefault="0010234A" w:rsidP="0010234A">
      <w:pPr>
        <w:ind w:firstLine="709"/>
      </w:pPr>
      <w:r w:rsidRPr="001E078A">
        <w:t>СТАТЬЯ 2.</w:t>
      </w:r>
    </w:p>
    <w:p w:rsidR="0010234A" w:rsidRPr="001E078A" w:rsidRDefault="0010234A" w:rsidP="0010234A">
      <w:pPr>
        <w:ind w:firstLine="709"/>
        <w:jc w:val="both"/>
      </w:pPr>
      <w:r w:rsidRPr="001E078A">
        <w:t>Настоящий Закон вступает в силу с</w:t>
      </w:r>
      <w:r>
        <w:t xml:space="preserve"> 1 января 2016 года</w:t>
      </w:r>
      <w:r w:rsidRPr="001E078A">
        <w:t>.</w:t>
      </w:r>
    </w:p>
    <w:p w:rsidR="0010234A" w:rsidRPr="001E078A" w:rsidRDefault="0010234A" w:rsidP="0010234A">
      <w:pPr>
        <w:pStyle w:val="Preforma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234A" w:rsidRDefault="0010234A" w:rsidP="0010234A">
      <w:pPr>
        <w:pStyle w:val="Preforma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234A" w:rsidRPr="001E078A" w:rsidRDefault="0010234A" w:rsidP="0010234A">
      <w:pPr>
        <w:pStyle w:val="Preforma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234A" w:rsidRDefault="0010234A" w:rsidP="0010234A">
      <w:r>
        <w:rPr>
          <w:szCs w:val="28"/>
        </w:rPr>
        <w:t>Губернатор края                                                                      В.В. Миклушевский</w:t>
      </w:r>
    </w:p>
    <w:p w:rsidR="00BE0544" w:rsidRDefault="00BE0544"/>
    <w:p w:rsidR="007C70D3" w:rsidRDefault="007C70D3" w:rsidP="007C70D3">
      <w:bookmarkStart w:id="0" w:name="_GoBack"/>
      <w:r>
        <w:t>г. Владивосток</w:t>
      </w:r>
    </w:p>
    <w:p w:rsidR="007C70D3" w:rsidRDefault="007C70D3" w:rsidP="007C70D3">
      <w:r>
        <w:t>6 марта 2015 года</w:t>
      </w:r>
    </w:p>
    <w:p w:rsidR="007C70D3" w:rsidRDefault="007C70D3" w:rsidP="007C70D3">
      <w:r>
        <w:t>№ 56</w:t>
      </w:r>
      <w:r>
        <w:t>7</w:t>
      </w:r>
      <w:r>
        <w:t>-КЗ</w:t>
      </w:r>
      <w:bookmarkEnd w:id="0"/>
    </w:p>
    <w:sectPr w:rsidR="007C70D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6AE" w:rsidRDefault="009236AE">
      <w:r>
        <w:separator/>
      </w:r>
    </w:p>
  </w:endnote>
  <w:endnote w:type="continuationSeparator" w:id="0">
    <w:p w:rsidR="009236AE" w:rsidRDefault="00923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6AE" w:rsidRDefault="009236AE">
      <w:r>
        <w:separator/>
      </w:r>
    </w:p>
  </w:footnote>
  <w:footnote w:type="continuationSeparator" w:id="0">
    <w:p w:rsidR="009236AE" w:rsidRDefault="009236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234A"/>
    <w:rsid w:val="0003291F"/>
    <w:rsid w:val="0010234A"/>
    <w:rsid w:val="00163EBA"/>
    <w:rsid w:val="00380EE1"/>
    <w:rsid w:val="003B26E7"/>
    <w:rsid w:val="0047435B"/>
    <w:rsid w:val="005A2827"/>
    <w:rsid w:val="007C70D3"/>
    <w:rsid w:val="009236AE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Preformat">
    <w:name w:val="Preformat"/>
    <w:rsid w:val="0010234A"/>
    <w:pPr>
      <w:widowControl w:val="0"/>
    </w:pPr>
    <w:rPr>
      <w:rFonts w:ascii="Courier New" w:hAnsi="Courier New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6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2015-02-26T01:12:00Z</cp:lastPrinted>
  <dcterms:created xsi:type="dcterms:W3CDTF">2015-03-10T00:22:00Z</dcterms:created>
  <dcterms:modified xsi:type="dcterms:W3CDTF">2015-03-10T00:22:00Z</dcterms:modified>
</cp:coreProperties>
</file>