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74874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73A8" w:rsidRDefault="005973A8" w:rsidP="005973A8">
      <w:pPr>
        <w:jc w:val="center"/>
        <w:rPr>
          <w:b/>
        </w:rPr>
      </w:pPr>
      <w:r w:rsidRPr="005973A8">
        <w:rPr>
          <w:b/>
        </w:rPr>
        <w:t xml:space="preserve">О ВНЕСЕНИИ ИЗМЕНЕНИЯ В СТАТЬЮ 4 ЗАКОНА </w:t>
      </w:r>
    </w:p>
    <w:p w:rsidR="005973A8" w:rsidRDefault="005973A8" w:rsidP="005973A8">
      <w:pPr>
        <w:jc w:val="center"/>
        <w:rPr>
          <w:b/>
          <w:szCs w:val="28"/>
        </w:rPr>
      </w:pPr>
      <w:r w:rsidRPr="005973A8">
        <w:rPr>
          <w:b/>
        </w:rPr>
        <w:t xml:space="preserve">ПРИМОРСКОГО КРАЯ </w:t>
      </w:r>
      <w:r w:rsidRPr="005973A8"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</w:p>
    <w:p w:rsidR="005973A8" w:rsidRDefault="005973A8" w:rsidP="005973A8">
      <w:pPr>
        <w:jc w:val="center"/>
        <w:rPr>
          <w:b/>
          <w:szCs w:val="28"/>
        </w:rPr>
      </w:pPr>
      <w:r w:rsidRPr="005973A8">
        <w:rPr>
          <w:b/>
          <w:szCs w:val="28"/>
        </w:rPr>
        <w:t xml:space="preserve">ЗАЩИТЕ НАСЕЛЕНИЯ ОТ БОЛЕЗНЕЙ, ОБЩИХ ДЛЯ ЧЕЛОВЕКА </w:t>
      </w:r>
    </w:p>
    <w:p w:rsidR="005973A8" w:rsidRPr="005973A8" w:rsidRDefault="005973A8" w:rsidP="005973A8">
      <w:pPr>
        <w:jc w:val="center"/>
        <w:rPr>
          <w:b/>
        </w:rPr>
      </w:pPr>
      <w:r w:rsidRPr="005973A8">
        <w:rPr>
          <w:b/>
          <w:szCs w:val="28"/>
        </w:rPr>
        <w:t>И ЖИВОТНЫХ"</w:t>
      </w:r>
    </w:p>
    <w:p w:rsidR="005973A8" w:rsidRPr="005973A8" w:rsidRDefault="005973A8" w:rsidP="005973A8">
      <w:pPr>
        <w:jc w:val="both"/>
        <w:rPr>
          <w:b/>
        </w:rPr>
      </w:pPr>
    </w:p>
    <w:p w:rsidR="005973A8" w:rsidRPr="005973A8" w:rsidRDefault="005973A8" w:rsidP="005973A8">
      <w:pPr>
        <w:ind w:firstLine="709"/>
        <w:jc w:val="both"/>
      </w:pPr>
      <w:proofErr w:type="gramStart"/>
      <w:r w:rsidRPr="005973A8">
        <w:t>Принят</w:t>
      </w:r>
      <w:proofErr w:type="gramEnd"/>
      <w:r w:rsidRPr="005973A8">
        <w:t xml:space="preserve"> Законодательным Собранием Приморского края 25 февраля     2015 года </w:t>
      </w:r>
    </w:p>
    <w:p w:rsidR="005973A8" w:rsidRPr="005973A8" w:rsidRDefault="005973A8" w:rsidP="005973A8">
      <w:pPr>
        <w:ind w:firstLine="709"/>
        <w:jc w:val="both"/>
      </w:pPr>
    </w:p>
    <w:p w:rsidR="005973A8" w:rsidRPr="005973A8" w:rsidRDefault="005973A8" w:rsidP="005973A8">
      <w:pPr>
        <w:ind w:firstLine="709"/>
        <w:jc w:val="both"/>
      </w:pPr>
      <w:r w:rsidRPr="005973A8">
        <w:t xml:space="preserve">  СТАТЬЯ 1.</w:t>
      </w:r>
    </w:p>
    <w:p w:rsidR="005973A8" w:rsidRPr="005973A8" w:rsidRDefault="005973A8" w:rsidP="005973A8">
      <w:pPr>
        <w:ind w:firstLine="709"/>
        <w:jc w:val="both"/>
      </w:pPr>
      <w:r w:rsidRPr="005973A8">
        <w:t xml:space="preserve">  </w:t>
      </w:r>
      <w:proofErr w:type="gramStart"/>
      <w:r w:rsidRPr="005973A8">
        <w:t xml:space="preserve">Внести в статью 4 Закона Приморского края от 29 сентября 2014 года № 472-КЗ </w:t>
      </w:r>
      <w:r w:rsidRPr="005973A8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 w:rsidRPr="005973A8">
        <w:t xml:space="preserve"> (Ведомости Законодательного Собрания Приморского края, 2014, № 92, стр. 23) следующее изменение:</w:t>
      </w:r>
      <w:proofErr w:type="gramEnd"/>
    </w:p>
    <w:p w:rsidR="005973A8" w:rsidRPr="005973A8" w:rsidRDefault="005973A8" w:rsidP="005973A8">
      <w:pPr>
        <w:ind w:firstLine="709"/>
        <w:jc w:val="both"/>
      </w:pPr>
      <w:r w:rsidRPr="005973A8">
        <w:t xml:space="preserve">  в пункте 4 части 2 слова "финансовых средств" заменить словами "материальных и финансовых средств".</w:t>
      </w:r>
    </w:p>
    <w:p w:rsidR="005973A8" w:rsidRPr="005973A8" w:rsidRDefault="005973A8" w:rsidP="005973A8">
      <w:pPr>
        <w:ind w:firstLine="709"/>
        <w:jc w:val="both"/>
      </w:pPr>
    </w:p>
    <w:p w:rsidR="005973A8" w:rsidRPr="005973A8" w:rsidRDefault="005973A8" w:rsidP="005973A8">
      <w:pPr>
        <w:ind w:firstLine="709"/>
        <w:jc w:val="both"/>
      </w:pPr>
      <w:r w:rsidRPr="005973A8">
        <w:t xml:space="preserve">  СТАТЬЯ 2. </w:t>
      </w:r>
    </w:p>
    <w:p w:rsidR="005973A8" w:rsidRPr="005973A8" w:rsidRDefault="005973A8" w:rsidP="005973A8">
      <w:pPr>
        <w:ind w:firstLine="709"/>
        <w:jc w:val="both"/>
      </w:pPr>
      <w:r w:rsidRPr="005973A8">
        <w:t xml:space="preserve">  Настоящий Закон вступает в силу со дня его официального опубликования.</w:t>
      </w:r>
    </w:p>
    <w:p w:rsidR="005973A8" w:rsidRPr="005973A8" w:rsidRDefault="005973A8" w:rsidP="005973A8">
      <w:pPr>
        <w:ind w:firstLine="709"/>
        <w:jc w:val="both"/>
      </w:pPr>
    </w:p>
    <w:p w:rsidR="005973A8" w:rsidRPr="005973A8" w:rsidRDefault="005973A8" w:rsidP="005973A8">
      <w:pPr>
        <w:ind w:firstLine="709"/>
        <w:jc w:val="both"/>
      </w:pPr>
    </w:p>
    <w:p w:rsidR="005973A8" w:rsidRPr="005973A8" w:rsidRDefault="005973A8" w:rsidP="005973A8">
      <w:pPr>
        <w:ind w:firstLine="709"/>
        <w:jc w:val="both"/>
      </w:pPr>
    </w:p>
    <w:p w:rsidR="005973A8" w:rsidRPr="005973A8" w:rsidRDefault="005973A8" w:rsidP="005973A8">
      <w:pPr>
        <w:jc w:val="both"/>
      </w:pPr>
      <w:r w:rsidRPr="005973A8">
        <w:t>Губернатор края                                                                      В.В. Миклушевский</w:t>
      </w:r>
    </w:p>
    <w:p w:rsidR="00BE0544" w:rsidRDefault="00BE0544"/>
    <w:p w:rsidR="004B3A9E" w:rsidRDefault="004B3A9E" w:rsidP="004B3A9E">
      <w:bookmarkStart w:id="0" w:name="_GoBack"/>
      <w:r>
        <w:t>г. Владивосток</w:t>
      </w:r>
    </w:p>
    <w:p w:rsidR="004B3A9E" w:rsidRDefault="004B3A9E" w:rsidP="004B3A9E">
      <w:r>
        <w:t>6 марта 2015 года</w:t>
      </w:r>
    </w:p>
    <w:p w:rsidR="004B3A9E" w:rsidRDefault="004B3A9E" w:rsidP="004B3A9E">
      <w:r>
        <w:t>№ 56</w:t>
      </w:r>
      <w:r>
        <w:t>3</w:t>
      </w:r>
      <w:r>
        <w:t>-КЗ</w:t>
      </w:r>
      <w:bookmarkEnd w:id="0"/>
    </w:p>
    <w:sectPr w:rsidR="004B3A9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42A" w:rsidRDefault="0037542A">
      <w:r>
        <w:separator/>
      </w:r>
    </w:p>
  </w:endnote>
  <w:endnote w:type="continuationSeparator" w:id="0">
    <w:p w:rsidR="0037542A" w:rsidRDefault="0037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42A" w:rsidRDefault="0037542A">
      <w:r>
        <w:separator/>
      </w:r>
    </w:p>
  </w:footnote>
  <w:footnote w:type="continuationSeparator" w:id="0">
    <w:p w:rsidR="0037542A" w:rsidRDefault="003754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3A8"/>
    <w:rsid w:val="0003291F"/>
    <w:rsid w:val="0037542A"/>
    <w:rsid w:val="00380EE1"/>
    <w:rsid w:val="003B26E7"/>
    <w:rsid w:val="0047435B"/>
    <w:rsid w:val="004B3A9E"/>
    <w:rsid w:val="005973A8"/>
    <w:rsid w:val="005A2827"/>
    <w:rsid w:val="006B6B0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1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2015-02-25T07:07:00Z</cp:lastPrinted>
  <dcterms:created xsi:type="dcterms:W3CDTF">2015-03-10T00:11:00Z</dcterms:created>
  <dcterms:modified xsi:type="dcterms:W3CDTF">2015-03-10T00:11:00Z</dcterms:modified>
</cp:coreProperties>
</file>