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045" w:rsidRPr="00473C79" w:rsidRDefault="00D51045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6</w:t>
      </w:r>
    </w:p>
    <w:p w:rsidR="00D51045" w:rsidRPr="00473C79" w:rsidRDefault="00D51045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D51045" w:rsidRPr="00473C79" w:rsidRDefault="00D51045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D51045" w:rsidRDefault="00D51045" w:rsidP="00EB058C">
      <w:pPr>
        <w:rPr>
          <w:sz w:val="28"/>
          <w:szCs w:val="28"/>
        </w:rPr>
      </w:pPr>
    </w:p>
    <w:p w:rsidR="00D51045" w:rsidRPr="00766BB3" w:rsidRDefault="00D51045" w:rsidP="00EB058C">
      <w:pPr>
        <w:rPr>
          <w:sz w:val="28"/>
          <w:szCs w:val="28"/>
        </w:rPr>
      </w:pPr>
    </w:p>
    <w:p w:rsidR="00D51045" w:rsidRPr="00473C79" w:rsidRDefault="00D51045" w:rsidP="009D446B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ной собственности Тимофеевского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D51045" w:rsidRPr="00473C79" w:rsidRDefault="00D51045" w:rsidP="00EB058C">
      <w:pPr>
        <w:rPr>
          <w:sz w:val="28"/>
          <w:szCs w:val="28"/>
        </w:rPr>
      </w:pPr>
    </w:p>
    <w:p w:rsidR="00D51045" w:rsidRDefault="00D51045" w:rsidP="00B85059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Имущество, предназначенное для электро-, тепло-, газо- и </w:t>
      </w:r>
    </w:p>
    <w:p w:rsidR="00D51045" w:rsidRPr="00473C79" w:rsidRDefault="00D51045" w:rsidP="00B85059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D51045" w:rsidRPr="00473C79" w:rsidRDefault="00D51045" w:rsidP="00EB058C">
      <w:pPr>
        <w:widowControl w:val="0"/>
        <w:ind w:firstLine="709"/>
        <w:jc w:val="center"/>
        <w:rPr>
          <w:sz w:val="28"/>
          <w:szCs w:val="28"/>
        </w:rPr>
      </w:pPr>
    </w:p>
    <w:p w:rsidR="00D51045" w:rsidRPr="00473C79" w:rsidRDefault="00D51045" w:rsidP="00EB058C">
      <w:pPr>
        <w:ind w:firstLine="720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1045" w:rsidRDefault="00D51045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9D446B">
        <w:trPr>
          <w:trHeight w:val="640"/>
        </w:trPr>
        <w:tc>
          <w:tcPr>
            <w:tcW w:w="594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№</w:t>
            </w:r>
          </w:p>
          <w:p w:rsidR="00D51045" w:rsidRPr="00473C79" w:rsidRDefault="00D51045" w:rsidP="00C94487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B8505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Год</w:t>
            </w:r>
          </w:p>
          <w:p w:rsidR="00D51045" w:rsidRPr="00473C79" w:rsidRDefault="00D51045" w:rsidP="00C9448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1045" w:rsidRPr="00473C79" w:rsidRDefault="00D51045" w:rsidP="00C94487">
            <w:pPr>
              <w:jc w:val="center"/>
            </w:pPr>
            <w:r w:rsidRPr="00473C79">
              <w:t>Стоимость,</w:t>
            </w:r>
          </w:p>
          <w:p w:rsidR="00D51045" w:rsidRPr="00473C79" w:rsidRDefault="00D51045" w:rsidP="00C9448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D51045" w:rsidRPr="00473C79" w:rsidRDefault="00D51045" w:rsidP="00C9448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D51045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D51045" w:rsidRPr="00473C79" w:rsidRDefault="00D51045" w:rsidP="00C94487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  <w:tc>
          <w:tcPr>
            <w:tcW w:w="900" w:type="dxa"/>
          </w:tcPr>
          <w:p w:rsidR="00D51045" w:rsidRPr="00473C79" w:rsidRDefault="00D51045" w:rsidP="00766BB3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D51045" w:rsidRPr="00473C79" w:rsidRDefault="00D51045" w:rsidP="00766BB3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D51045" w:rsidRPr="00473C79" w:rsidRDefault="00D51045" w:rsidP="00C94487">
            <w:pPr>
              <w:jc w:val="center"/>
            </w:pPr>
          </w:p>
        </w:tc>
      </w:tr>
    </w:tbl>
    <w:p w:rsidR="00D51045" w:rsidRPr="009D446B" w:rsidRDefault="00D51045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9D446B">
        <w:trPr>
          <w:cantSplit/>
          <w:trHeight w:val="150"/>
          <w:tblHeader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>
              <w:t>9</w:t>
            </w:r>
          </w:p>
        </w:tc>
      </w:tr>
      <w:tr w:rsidR="00D51045" w:rsidRPr="00473C79" w:rsidTr="00E26E3F">
        <w:trPr>
          <w:trHeight w:val="1159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</w:t>
            </w:r>
            <w:r>
              <w:t xml:space="preserve"> </w:t>
            </w:r>
            <w:r w:rsidRPr="00473C79">
              <w:t>21</w:t>
            </w:r>
          </w:p>
        </w:tc>
        <w:tc>
          <w:tcPr>
            <w:tcW w:w="1346" w:type="dxa"/>
          </w:tcPr>
          <w:p w:rsidR="00D51045" w:rsidRPr="00473C79" w:rsidRDefault="00D51045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мофеевка, ул.</w:t>
            </w:r>
            <w:r>
              <w:t> </w:t>
            </w:r>
            <w:r w:rsidRPr="00473C79">
              <w:t>Шос</w:t>
            </w:r>
            <w:r>
              <w:t>-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55,0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13,86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744</w:t>
            </w:r>
          </w:p>
        </w:tc>
        <w:tc>
          <w:tcPr>
            <w:tcW w:w="1346" w:type="dxa"/>
          </w:tcPr>
          <w:p w:rsidR="00D51045" w:rsidRPr="00473C79" w:rsidRDefault="00D51045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</w:t>
            </w:r>
            <w:r>
              <w:t>,</w:t>
            </w:r>
            <w:r w:rsidRPr="00473C79">
              <w:t xml:space="preserve"> ул. Шо</w:t>
            </w:r>
            <w:r w:rsidRPr="00473C79">
              <w:t>с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69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  <w:r w:rsidRPr="00473C79">
              <w:rPr>
                <w:sz w:val="23"/>
                <w:szCs w:val="23"/>
              </w:rPr>
              <w:t>8-25-125-1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</w:t>
            </w:r>
            <w:r w:rsidRPr="00473C79">
              <w:t>а</w:t>
            </w:r>
            <w:r w:rsidRPr="00473C79">
              <w:t>жина № 744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69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745</w:t>
            </w:r>
          </w:p>
        </w:tc>
        <w:tc>
          <w:tcPr>
            <w:tcW w:w="1346" w:type="dxa"/>
          </w:tcPr>
          <w:p w:rsidR="00D51045" w:rsidRPr="00473C79" w:rsidRDefault="00D51045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766BB3">
        <w:trPr>
          <w:cantSplit/>
          <w:trHeight w:val="1269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  <w:rPr>
                <w:spacing w:val="8"/>
              </w:rPr>
            </w:pPr>
            <w:r w:rsidRPr="00473C79">
              <w:rPr>
                <w:spacing w:val="8"/>
              </w:rPr>
              <w:t>Счетчик воды крылч</w:t>
            </w:r>
            <w:r w:rsidRPr="00473C79">
              <w:rPr>
                <w:spacing w:val="8"/>
              </w:rPr>
              <w:t>а</w:t>
            </w:r>
            <w:r w:rsidRPr="00473C79">
              <w:rPr>
                <w:spacing w:val="8"/>
              </w:rPr>
              <w:t xml:space="preserve">тый </w:t>
            </w:r>
            <w:r w:rsidRPr="00473C79">
              <w:t>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 xml:space="preserve">нитный </w:t>
            </w:r>
            <w:r w:rsidRPr="00473C79">
              <w:rPr>
                <w:spacing w:val="8"/>
              </w:rPr>
              <w:t>ВК-Х 50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</w:p>
          <w:p w:rsidR="00D51045" w:rsidRPr="00473C79" w:rsidRDefault="00D51045" w:rsidP="00481D2A">
            <w:pPr>
              <w:jc w:val="center"/>
            </w:pPr>
            <w:r>
              <w:t>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1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D51045" w:rsidRDefault="00D51045" w:rsidP="00481D2A">
            <w:pPr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</w:p>
          <w:p w:rsidR="00D51045" w:rsidRPr="00473C79" w:rsidRDefault="00D51045" w:rsidP="00481D2A">
            <w:pPr>
              <w:jc w:val="center"/>
            </w:pPr>
            <w:r w:rsidRPr="00473C79">
              <w:t>8-25-125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338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 171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110,0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27,7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394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> </w:t>
            </w:r>
            <w:r w:rsidRPr="00473C79">
              <w:t>1729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ind w:right="-21"/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</w:p>
          <w:p w:rsidR="00D51045" w:rsidRPr="00473C79" w:rsidRDefault="00D51045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D51045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,0 км"/>
              </w:smartTagPr>
              <w:r w:rsidRPr="00473C79">
                <w:t>14,0 км</w:t>
              </w:r>
            </w:smartTag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Нару</w:t>
            </w:r>
            <w:r w:rsidRPr="00473C79">
              <w:t>ж</w:t>
            </w:r>
            <w:r w:rsidRPr="00473C79">
              <w:t>ные сети канал</w:t>
            </w:r>
            <w:r w:rsidRPr="00473C79">
              <w:t>и</w:t>
            </w:r>
            <w:r w:rsidRPr="00473C79">
              <w:t>зации</w:t>
            </w:r>
          </w:p>
          <w:p w:rsidR="00D51045" w:rsidRPr="00473C79" w:rsidRDefault="00D51045" w:rsidP="00481D2A">
            <w:pPr>
              <w:jc w:val="center"/>
            </w:pP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  <w:p w:rsidR="00D51045" w:rsidRPr="00473C79" w:rsidRDefault="00D51045" w:rsidP="00481D2A">
            <w:pPr>
              <w:jc w:val="center"/>
            </w:pP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6,16 км"/>
              </w:smartTagPr>
              <w:r w:rsidRPr="00473C79">
                <w:t>6,16 км</w:t>
              </w:r>
            </w:smartTag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785,6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ind w:right="-17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ind w:left="-19" w:right="-108"/>
              <w:jc w:val="center"/>
            </w:pPr>
            <w:r w:rsidRPr="00473C79">
              <w:t>пос. Тим</w:t>
            </w:r>
            <w:r w:rsidRPr="00473C79">
              <w:t>о</w:t>
            </w:r>
            <w:r w:rsidRPr="00473C79">
              <w:t xml:space="preserve">феевка, </w:t>
            </w:r>
          </w:p>
          <w:p w:rsidR="00D51045" w:rsidRPr="00473C79" w:rsidRDefault="00D51045" w:rsidP="00481D2A">
            <w:pPr>
              <w:ind w:left="-19" w:right="-108"/>
              <w:jc w:val="center"/>
            </w:pPr>
            <w:r w:rsidRPr="00473C79">
              <w:t>ул. Перв</w:t>
            </w:r>
            <w:r w:rsidRPr="00473C79">
              <w:t>о</w:t>
            </w:r>
            <w:r w:rsidRPr="00473C79">
              <w:t>майская, 5</w:t>
            </w:r>
          </w:p>
        </w:tc>
        <w:tc>
          <w:tcPr>
            <w:tcW w:w="900" w:type="dxa"/>
          </w:tcPr>
          <w:p w:rsidR="00D51045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612 </w:t>
            </w: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кв. м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1128,3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458,3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E26E3F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D51045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Сети </w:t>
            </w: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тепл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</w:t>
            </w:r>
          </w:p>
        </w:tc>
        <w:tc>
          <w:tcPr>
            <w:tcW w:w="1346" w:type="dxa"/>
          </w:tcPr>
          <w:p w:rsidR="00D51045" w:rsidRPr="00473C79" w:rsidRDefault="00D51045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мофеевка, ул. Пер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вомайская - ул. 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нина 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D51045" w:rsidRDefault="00D51045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3"/>
                <w:szCs w:val="23"/>
              </w:rPr>
              <w:t>ул. Школь-ная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D51045" w:rsidRPr="00473C79" w:rsidRDefault="00D51045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Шоссе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,43 к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1,43 км</w:t>
              </w:r>
            </w:smartTag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1980</w:t>
            </w:r>
          </w:p>
        </w:tc>
        <w:tc>
          <w:tcPr>
            <w:tcW w:w="900" w:type="dxa"/>
          </w:tcPr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425,6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766BB3">
        <w:trPr>
          <w:cantSplit/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Счетчик воды крылч</w:t>
            </w:r>
            <w:r w:rsidRPr="00473C79">
              <w:t>а</w:t>
            </w:r>
            <w:r w:rsidRPr="00473C79">
              <w:t>тый 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>нитный ВК-Х 40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  <w:r w:rsidRPr="00473C79">
              <w:t xml:space="preserve"> котельная ул. Пер</w:t>
            </w:r>
            <w:r>
              <w:t xml:space="preserve">во-майская, </w:t>
            </w:r>
            <w:r w:rsidRPr="00473C79">
              <w:t>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питель</w:t>
            </w:r>
            <w:r>
              <w:t>-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0 куб. м"/>
              </w:smartTagPr>
              <w:r w:rsidRPr="00473C79">
                <w:t xml:space="preserve">500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>
              <w:t>пи</w:t>
            </w:r>
            <w:r w:rsidRPr="00473C79">
              <w:t>тель</w:t>
            </w:r>
            <w:r>
              <w:t xml:space="preserve">- 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300 куб. м"/>
              </w:smartTagPr>
              <w:r w:rsidRPr="00473C79">
                <w:t xml:space="preserve">300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Ливн</w:t>
            </w:r>
            <w:r w:rsidRPr="00473C79">
              <w:t>е</w:t>
            </w:r>
            <w:r w:rsidRPr="00473C79">
              <w:t>вая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1,25 км</w:t>
              </w:r>
            </w:smartTag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jc w:val="center"/>
            </w:pPr>
            <w:r w:rsidRPr="00473C79">
              <w:t>Дрена</w:t>
            </w:r>
            <w:r w:rsidRPr="00473C79">
              <w:t>ж</w:t>
            </w:r>
            <w:r w:rsidRPr="00473C79">
              <w:t>ная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0,676 км</w:t>
              </w:r>
            </w:smartTag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</w:p>
          <w:p w:rsidR="00D51045" w:rsidRPr="00473C79" w:rsidRDefault="00D51045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D51045" w:rsidRPr="00473C79" w:rsidRDefault="00D51045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Default="00D51045" w:rsidP="00EB058C">
      <w:pPr>
        <w:rPr>
          <w:sz w:val="28"/>
          <w:szCs w:val="28"/>
        </w:rPr>
      </w:pPr>
    </w:p>
    <w:p w:rsidR="00D51045" w:rsidRPr="00434C09" w:rsidRDefault="00D51045" w:rsidP="00EB058C">
      <w:pPr>
        <w:rPr>
          <w:sz w:val="28"/>
          <w:szCs w:val="28"/>
        </w:rPr>
      </w:pPr>
    </w:p>
    <w:p w:rsidR="00D51045" w:rsidRPr="00473C79" w:rsidRDefault="00D51045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D51045" w:rsidRPr="00473C79" w:rsidRDefault="00D51045" w:rsidP="001B14EF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 т</w:t>
      </w:r>
      <w:r>
        <w:rPr>
          <w:sz w:val="28"/>
          <w:szCs w:val="28"/>
        </w:rPr>
        <w:t>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D51045" w:rsidRPr="00473C79" w:rsidRDefault="00D51045" w:rsidP="00EB058C">
      <w:pPr>
        <w:jc w:val="center"/>
        <w:rPr>
          <w:b/>
          <w:sz w:val="28"/>
          <w:szCs w:val="28"/>
        </w:rPr>
      </w:pPr>
    </w:p>
    <w:p w:rsidR="00D51045" w:rsidRPr="00473C79" w:rsidRDefault="00D51045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1045" w:rsidRDefault="00D51045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9D446B">
        <w:trPr>
          <w:trHeight w:val="640"/>
        </w:trPr>
        <w:tc>
          <w:tcPr>
            <w:tcW w:w="594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№</w:t>
            </w:r>
          </w:p>
          <w:p w:rsidR="00D51045" w:rsidRPr="00473C79" w:rsidRDefault="00D51045" w:rsidP="0084137D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84137D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Год</w:t>
            </w:r>
          </w:p>
          <w:p w:rsidR="00D51045" w:rsidRPr="00473C79" w:rsidRDefault="00D51045" w:rsidP="0084137D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1045" w:rsidRPr="00473C79" w:rsidRDefault="00D51045" w:rsidP="0084137D">
            <w:pPr>
              <w:jc w:val="center"/>
            </w:pPr>
            <w:r w:rsidRPr="00473C79">
              <w:t>Стоимость,</w:t>
            </w:r>
          </w:p>
          <w:p w:rsidR="00D51045" w:rsidRPr="00473C79" w:rsidRDefault="00D51045" w:rsidP="0084137D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D51045" w:rsidRPr="00473C79" w:rsidRDefault="00D51045" w:rsidP="0084137D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D51045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D51045" w:rsidRPr="00473C79" w:rsidRDefault="00D51045" w:rsidP="0084137D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  <w:tc>
          <w:tcPr>
            <w:tcW w:w="90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D51045" w:rsidRPr="00473C79" w:rsidRDefault="00D51045" w:rsidP="0084137D">
            <w:pPr>
              <w:jc w:val="center"/>
            </w:pPr>
          </w:p>
        </w:tc>
      </w:tr>
    </w:tbl>
    <w:p w:rsidR="00D51045" w:rsidRPr="009D446B" w:rsidRDefault="00D51045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9D446B">
        <w:trPr>
          <w:cantSplit/>
          <w:trHeight w:val="211"/>
          <w:tblHeader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1045" w:rsidRPr="00473C79" w:rsidRDefault="00D51045" w:rsidP="00481D2A">
            <w:pPr>
              <w:ind w:right="-108"/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>
              <w:t>9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Кл</w:t>
            </w:r>
            <w:r w:rsidRPr="00473C79">
              <w:t>ю</w:t>
            </w:r>
            <w:r w:rsidRPr="00473C79">
              <w:t>чевая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1949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Госп</w:t>
            </w:r>
            <w:r w:rsidRPr="00473C79">
              <w:t>и</w:t>
            </w:r>
            <w:r w:rsidRPr="00473C79">
              <w:t>тальная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Пр</w:t>
            </w:r>
            <w:r w:rsidRPr="00473C79">
              <w:t>и</w:t>
            </w:r>
            <w:r w:rsidRPr="00473C79">
              <w:t>озерная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Пе</w:t>
            </w:r>
            <w:r w:rsidRPr="00473C79">
              <w:t>р</w:t>
            </w:r>
            <w:r w:rsidRPr="00473C79">
              <w:t>вомайская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  <w:r w:rsidRPr="00473C79">
              <w:rPr>
                <w:sz w:val="23"/>
                <w:szCs w:val="23"/>
              </w:rPr>
              <w:t>ул. Школь</w:t>
            </w:r>
            <w:r w:rsidRPr="00473C79">
              <w:t>-ная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1953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Лесная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4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Норд-Ост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4,0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1948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1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Ленина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338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D51045" w:rsidRPr="00473C79" w:rsidRDefault="00D51045" w:rsidP="00434C09">
            <w:pPr>
              <w:jc w:val="center"/>
            </w:pPr>
            <w:r w:rsidRPr="00473C79">
              <w:t>ул. Прол</w:t>
            </w:r>
            <w:r w:rsidRPr="00473C79">
              <w:t>е</w:t>
            </w:r>
            <w:r w:rsidRPr="00473C79">
              <w:t>тарская</w:t>
            </w:r>
          </w:p>
        </w:tc>
        <w:tc>
          <w:tcPr>
            <w:tcW w:w="900" w:type="dxa"/>
          </w:tcPr>
          <w:p w:rsidR="00D51045" w:rsidRPr="00473C79" w:rsidRDefault="00D51045" w:rsidP="00D90D59">
            <w:pPr>
              <w:jc w:val="center"/>
            </w:pPr>
          </w:p>
          <w:p w:rsidR="00D51045" w:rsidRPr="00473C79" w:rsidRDefault="00D51045" w:rsidP="00D90D59">
            <w:pPr>
              <w:jc w:val="center"/>
            </w:pPr>
          </w:p>
          <w:p w:rsidR="00D51045" w:rsidRPr="00473C79" w:rsidRDefault="00D51045" w:rsidP="00D90D59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D51045" w:rsidRPr="00473C79" w:rsidRDefault="00D51045" w:rsidP="00D90D59">
            <w:pPr>
              <w:jc w:val="center"/>
            </w:pPr>
          </w:p>
          <w:p w:rsidR="00D51045" w:rsidRPr="00473C79" w:rsidRDefault="00D51045" w:rsidP="00D90D59">
            <w:pPr>
              <w:jc w:val="center"/>
            </w:pPr>
          </w:p>
          <w:p w:rsidR="00D51045" w:rsidRPr="00473C79" w:rsidRDefault="00D51045" w:rsidP="00D90D59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1045" w:rsidRPr="00473C79" w:rsidRDefault="00D51045" w:rsidP="00D90D59">
            <w:pPr>
              <w:ind w:right="-108"/>
              <w:jc w:val="center"/>
            </w:pPr>
          </w:p>
          <w:p w:rsidR="00D51045" w:rsidRPr="00473C79" w:rsidRDefault="00D51045" w:rsidP="00D90D59">
            <w:pPr>
              <w:ind w:right="-108"/>
              <w:jc w:val="center"/>
            </w:pPr>
          </w:p>
          <w:p w:rsidR="00D51045" w:rsidRPr="00473C79" w:rsidRDefault="00D51045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D90D59">
            <w:pPr>
              <w:ind w:right="-108"/>
              <w:jc w:val="center"/>
            </w:pPr>
          </w:p>
          <w:p w:rsidR="00D51045" w:rsidRPr="00473C79" w:rsidRDefault="00D51045" w:rsidP="00D90D59">
            <w:pPr>
              <w:ind w:right="-108"/>
              <w:jc w:val="center"/>
            </w:pPr>
          </w:p>
          <w:p w:rsidR="00D51045" w:rsidRPr="00473C79" w:rsidRDefault="00D51045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00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D51045" w:rsidRPr="00473C79" w:rsidRDefault="00D51045" w:rsidP="00434C09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5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D51045" w:rsidRPr="00473C79" w:rsidRDefault="00D51045" w:rsidP="00434C09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3,1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1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</w:t>
            </w:r>
            <w:r>
              <w:t> </w:t>
            </w:r>
            <w:r w:rsidRPr="00473C79">
              <w:t>Почто</w:t>
            </w:r>
            <w:r>
              <w:t>-</w:t>
            </w:r>
            <w:r w:rsidRPr="00473C79">
              <w:t>вая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</w:p>
          <w:p w:rsidR="00D51045" w:rsidRPr="00473C79" w:rsidRDefault="00D51045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434C09">
        <w:trPr>
          <w:trHeight w:val="1271"/>
        </w:trPr>
        <w:tc>
          <w:tcPr>
            <w:tcW w:w="594" w:type="dxa"/>
          </w:tcPr>
          <w:p w:rsidR="00D51045" w:rsidRPr="00473C79" w:rsidRDefault="00D51045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D51045" w:rsidRPr="00473C79" w:rsidRDefault="00D51045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1045" w:rsidRPr="00473C79" w:rsidRDefault="00D51045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Default="00D51045" w:rsidP="00EB058C">
      <w:pPr>
        <w:jc w:val="center"/>
        <w:rPr>
          <w:sz w:val="28"/>
          <w:szCs w:val="28"/>
        </w:rPr>
      </w:pPr>
    </w:p>
    <w:p w:rsidR="00D51045" w:rsidRPr="00434C09" w:rsidRDefault="00D51045" w:rsidP="00EB058C">
      <w:pPr>
        <w:jc w:val="center"/>
        <w:rPr>
          <w:sz w:val="28"/>
          <w:szCs w:val="28"/>
        </w:rPr>
      </w:pPr>
    </w:p>
    <w:p w:rsidR="00D51045" w:rsidRPr="00473C79" w:rsidRDefault="00D51045" w:rsidP="00EB058C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D51045" w:rsidRPr="00473C79" w:rsidRDefault="00D51045" w:rsidP="00EB058C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D51045" w:rsidRPr="00473C79" w:rsidRDefault="00D51045" w:rsidP="00EB058C">
      <w:pPr>
        <w:rPr>
          <w:sz w:val="28"/>
          <w:szCs w:val="28"/>
        </w:rPr>
      </w:pPr>
    </w:p>
    <w:p w:rsidR="00D51045" w:rsidRPr="00473C79" w:rsidRDefault="00D51045" w:rsidP="00EB058C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1045" w:rsidRDefault="00D51045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D51045" w:rsidRPr="00473C79" w:rsidTr="00D272F3">
        <w:trPr>
          <w:trHeight w:val="640"/>
        </w:trPr>
        <w:tc>
          <w:tcPr>
            <w:tcW w:w="626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№</w:t>
            </w:r>
          </w:p>
          <w:p w:rsidR="00D51045" w:rsidRPr="00473C79" w:rsidRDefault="00D51045" w:rsidP="00D272F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Год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1045" w:rsidRPr="00473C79" w:rsidRDefault="00D51045" w:rsidP="00D272F3">
            <w:pPr>
              <w:jc w:val="center"/>
            </w:pPr>
            <w:r w:rsidRPr="00473C79">
              <w:t>Стоимость,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D51045" w:rsidRPr="00473C79" w:rsidTr="00D272F3">
        <w:trPr>
          <w:trHeight w:val="640"/>
        </w:trPr>
        <w:tc>
          <w:tcPr>
            <w:tcW w:w="626" w:type="dxa"/>
            <w:vMerge/>
            <w:vAlign w:val="center"/>
          </w:tcPr>
          <w:p w:rsidR="00D51045" w:rsidRPr="00473C79" w:rsidRDefault="00D51045" w:rsidP="00D272F3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D51045" w:rsidRPr="00473C79" w:rsidRDefault="00D51045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</w:tr>
    </w:tbl>
    <w:p w:rsidR="00D51045" w:rsidRPr="00D272F3" w:rsidRDefault="00D51045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D51045" w:rsidRPr="00473C79" w:rsidTr="00D272F3">
        <w:trPr>
          <w:cantSplit/>
          <w:trHeight w:val="129"/>
          <w:tblHeader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>
              <w:t>9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28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071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60-квар-тирн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3-12,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19,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32, 33,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</w:t>
            </w:r>
          </w:p>
          <w:p w:rsidR="00D51045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39, 48,</w:t>
            </w:r>
          </w:p>
          <w:p w:rsidR="00D51045" w:rsidRPr="00473C79" w:rsidRDefault="00D51045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58, 60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B30E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1389,4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Морской переу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лок, 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10.</w:t>
            </w:r>
          </w:p>
          <w:p w:rsidR="00D51045" w:rsidRPr="00473C79" w:rsidRDefault="00D51045" w:rsidP="00481D2A">
            <w:pPr>
              <w:jc w:val="center"/>
            </w:pP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546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D51045" w:rsidRDefault="00D51045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1045" w:rsidRPr="00473C79" w:rsidRDefault="00D51045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115,3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1F2583">
        <w:trPr>
          <w:cantSplit/>
          <w:trHeight w:val="1371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546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1-3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11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2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Мног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Наб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режная, 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11,83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ры </w:t>
            </w: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№ 4-12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440,8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озерная, 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22.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25.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5, 7, 11-27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785,7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547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9, 10, 14, 15, 20, 22-25, 27-29, 31,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536,2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47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55-квар-тирный жилой дом, кварт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3-9, 13, 14, 18, 22, 24, 25,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31, 32, 34, 37, 39,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40, </w:t>
            </w:r>
          </w:p>
          <w:p w:rsidR="00D51045" w:rsidRPr="00473C79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47, 51, 53, 55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2, 3, 5, </w:t>
            </w: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10, 12, 14, 17, 18, 20, 24, 26, 28, 31, 33,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34, 39-42, 51, 55-57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546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30.</w:t>
            </w:r>
          </w:p>
        </w:tc>
        <w:tc>
          <w:tcPr>
            <w:tcW w:w="1174" w:type="dxa"/>
          </w:tcPr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70-квар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тирный жилой дом, кварти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6, 10, 12-14,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17-20,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22, 23,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25, 26,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28, 37,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38, 44,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47-52, </w:t>
            </w:r>
          </w:p>
          <w:p w:rsidR="00D51045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55, 59, </w:t>
            </w:r>
          </w:p>
          <w:p w:rsidR="00D51045" w:rsidRPr="00473C79" w:rsidRDefault="00D51045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60, 64-68, 70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1524,01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1275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21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27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8D4FB1">
            <w:pPr>
              <w:pStyle w:val="ConsPlusNormal"/>
              <w:widowControl/>
              <w:ind w:left="-113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18-б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149,1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38.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квар-тирный жилой дом с неж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лыми помещ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ниями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34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</w:p>
          <w:p w:rsidR="00D51045" w:rsidRPr="00473C79" w:rsidRDefault="00D51045" w:rsidP="00481D2A">
            <w:pPr>
              <w:jc w:val="center"/>
            </w:pPr>
            <w:r w:rsidRPr="00473C79">
              <w:t>207,0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272F3">
        <w:trPr>
          <w:cantSplit/>
          <w:trHeight w:val="283"/>
        </w:trPr>
        <w:tc>
          <w:tcPr>
            <w:tcW w:w="626" w:type="dxa"/>
          </w:tcPr>
          <w:p w:rsidR="00D51045" w:rsidRPr="00473C79" w:rsidRDefault="00D51045" w:rsidP="00481D2A">
            <w:pPr>
              <w:jc w:val="center"/>
            </w:pPr>
            <w:r w:rsidRPr="00473C79">
              <w:t>45.</w:t>
            </w:r>
          </w:p>
        </w:tc>
        <w:tc>
          <w:tcPr>
            <w:tcW w:w="1174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D51045" w:rsidRPr="00473C79" w:rsidRDefault="00D51045" w:rsidP="008D4FB1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в/ч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30986-5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D51045" w:rsidRDefault="00D51045" w:rsidP="00EB058C">
      <w:pPr>
        <w:rPr>
          <w:sz w:val="28"/>
          <w:szCs w:val="28"/>
        </w:rPr>
      </w:pPr>
    </w:p>
    <w:p w:rsidR="00D51045" w:rsidRPr="00473C79" w:rsidRDefault="00D51045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D51045" w:rsidRPr="00473C79" w:rsidRDefault="00D51045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D51045" w:rsidRPr="00D272F3" w:rsidRDefault="00D51045" w:rsidP="00EB058C">
      <w:pPr>
        <w:ind w:firstLine="720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D272F3">
        <w:trPr>
          <w:trHeight w:val="640"/>
        </w:trPr>
        <w:tc>
          <w:tcPr>
            <w:tcW w:w="514" w:type="dxa"/>
            <w:vMerge w:val="restart"/>
          </w:tcPr>
          <w:p w:rsidR="00D51045" w:rsidRPr="00473C79" w:rsidRDefault="00D51045" w:rsidP="00031150">
            <w:pPr>
              <w:ind w:left="-57" w:right="-57"/>
              <w:jc w:val="center"/>
            </w:pPr>
            <w:r w:rsidRPr="00473C79">
              <w:t>№</w:t>
            </w:r>
          </w:p>
          <w:p w:rsidR="00D51045" w:rsidRPr="00473C79" w:rsidRDefault="00D51045" w:rsidP="00031150">
            <w:pPr>
              <w:ind w:left="-57" w:right="-57"/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46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Год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1045" w:rsidRPr="00473C79" w:rsidRDefault="00D51045" w:rsidP="00D272F3">
            <w:pPr>
              <w:jc w:val="center"/>
            </w:pPr>
            <w:r w:rsidRPr="00473C79">
              <w:t>Стоимость,</w:t>
            </w:r>
          </w:p>
          <w:p w:rsidR="00D51045" w:rsidRPr="00473C79" w:rsidRDefault="00D51045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D51045" w:rsidRPr="00473C79" w:rsidRDefault="00D51045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D51045" w:rsidRPr="00473C79" w:rsidTr="00D272F3">
        <w:trPr>
          <w:trHeight w:val="640"/>
        </w:trPr>
        <w:tc>
          <w:tcPr>
            <w:tcW w:w="514" w:type="dxa"/>
            <w:vMerge/>
            <w:vAlign w:val="center"/>
          </w:tcPr>
          <w:p w:rsidR="00D51045" w:rsidRPr="00473C79" w:rsidRDefault="00D51045" w:rsidP="00D272F3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900" w:type="dxa"/>
          </w:tcPr>
          <w:p w:rsidR="00D51045" w:rsidRPr="00473C79" w:rsidRDefault="00D51045" w:rsidP="0003115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1045" w:rsidRPr="00473C79" w:rsidRDefault="00D51045" w:rsidP="00D272F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D51045" w:rsidRPr="00473C79" w:rsidRDefault="00D51045" w:rsidP="00D272F3">
            <w:pPr>
              <w:jc w:val="center"/>
            </w:pPr>
          </w:p>
        </w:tc>
      </w:tr>
    </w:tbl>
    <w:p w:rsidR="00D51045" w:rsidRPr="00D272F3" w:rsidRDefault="00D51045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D51045" w:rsidRPr="00473C79" w:rsidTr="00D272F3">
        <w:trPr>
          <w:cantSplit/>
          <w:trHeight w:val="95"/>
          <w:tblHeader/>
        </w:trPr>
        <w:tc>
          <w:tcPr>
            <w:tcW w:w="514" w:type="dxa"/>
          </w:tcPr>
          <w:p w:rsidR="00D51045" w:rsidRPr="00473C79" w:rsidRDefault="00D51045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>
              <w:t>9</w:t>
            </w:r>
          </w:p>
        </w:tc>
      </w:tr>
      <w:tr w:rsidR="00D51045" w:rsidRPr="00473C79" w:rsidTr="00D16396">
        <w:trPr>
          <w:trHeight w:val="660"/>
        </w:trPr>
        <w:tc>
          <w:tcPr>
            <w:tcW w:w="514" w:type="dxa"/>
          </w:tcPr>
          <w:p w:rsidR="00D51045" w:rsidRPr="00473C79" w:rsidRDefault="00D51045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поги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шим в годы В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ликой Отечес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венной войны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D51045" w:rsidRPr="00473C79" w:rsidTr="00D16396">
        <w:trPr>
          <w:trHeight w:val="280"/>
        </w:trPr>
        <w:tc>
          <w:tcPr>
            <w:tcW w:w="514" w:type="dxa"/>
          </w:tcPr>
          <w:p w:rsidR="00D51045" w:rsidRPr="00473C79" w:rsidRDefault="00D51045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крейсеру "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Изу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руд"</w:t>
            </w:r>
          </w:p>
        </w:tc>
        <w:tc>
          <w:tcPr>
            <w:tcW w:w="1346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23,67</w:t>
            </w:r>
          </w:p>
        </w:tc>
        <w:tc>
          <w:tcPr>
            <w:tcW w:w="900" w:type="dxa"/>
          </w:tcPr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045" w:rsidRPr="00473C79" w:rsidRDefault="00D51045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440" w:type="dxa"/>
          </w:tcPr>
          <w:p w:rsidR="00D51045" w:rsidRPr="00473C79" w:rsidRDefault="00D51045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D51045" w:rsidRPr="00473C79" w:rsidRDefault="00D51045" w:rsidP="00B662E0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D51045" w:rsidRPr="00473C79" w:rsidRDefault="00D51045" w:rsidP="00B662E0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D51045" w:rsidRPr="00473C79" w:rsidRDefault="00D51045" w:rsidP="00EB058C">
      <w:pPr>
        <w:jc w:val="center"/>
      </w:pPr>
    </w:p>
    <w:sectPr w:rsidR="00D51045" w:rsidRPr="00473C79" w:rsidSect="002F6E39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045" w:rsidRDefault="00D51045">
      <w:r>
        <w:separator/>
      </w:r>
    </w:p>
  </w:endnote>
  <w:endnote w:type="continuationSeparator" w:id="0">
    <w:p w:rsidR="00D51045" w:rsidRDefault="00D51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045" w:rsidRDefault="00D51045">
      <w:r>
        <w:separator/>
      </w:r>
    </w:p>
  </w:footnote>
  <w:footnote w:type="continuationSeparator" w:id="0">
    <w:p w:rsidR="00D51045" w:rsidRDefault="00D510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5" w:rsidRDefault="00D51045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1045" w:rsidRDefault="00D51045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5" w:rsidRDefault="00D51045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D51045" w:rsidRDefault="00D51045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1150"/>
    <w:rsid w:val="0003260C"/>
    <w:rsid w:val="00032AFF"/>
    <w:rsid w:val="00045C5C"/>
    <w:rsid w:val="000532E8"/>
    <w:rsid w:val="00053F98"/>
    <w:rsid w:val="0005568D"/>
    <w:rsid w:val="0006002F"/>
    <w:rsid w:val="000646C3"/>
    <w:rsid w:val="00070F43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14EF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F2583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319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B40B3"/>
    <w:rsid w:val="002C1956"/>
    <w:rsid w:val="002C345F"/>
    <w:rsid w:val="002C671B"/>
    <w:rsid w:val="002D38A7"/>
    <w:rsid w:val="002D4764"/>
    <w:rsid w:val="002E1F26"/>
    <w:rsid w:val="002E34E3"/>
    <w:rsid w:val="002E6A61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34C09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1091C"/>
    <w:rsid w:val="005331E0"/>
    <w:rsid w:val="00533EAB"/>
    <w:rsid w:val="00534901"/>
    <w:rsid w:val="00535283"/>
    <w:rsid w:val="00535920"/>
    <w:rsid w:val="00536C45"/>
    <w:rsid w:val="00542913"/>
    <w:rsid w:val="0054452E"/>
    <w:rsid w:val="00545139"/>
    <w:rsid w:val="0055056A"/>
    <w:rsid w:val="00554C36"/>
    <w:rsid w:val="00555E77"/>
    <w:rsid w:val="00561197"/>
    <w:rsid w:val="00563BAF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16359"/>
    <w:rsid w:val="00622C98"/>
    <w:rsid w:val="00624237"/>
    <w:rsid w:val="0062633B"/>
    <w:rsid w:val="00627247"/>
    <w:rsid w:val="00627C46"/>
    <w:rsid w:val="00630AEA"/>
    <w:rsid w:val="00635FFA"/>
    <w:rsid w:val="006365CB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7A32"/>
    <w:rsid w:val="006C2C80"/>
    <w:rsid w:val="006C5DFF"/>
    <w:rsid w:val="006D0007"/>
    <w:rsid w:val="006D3B10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415A4"/>
    <w:rsid w:val="00750325"/>
    <w:rsid w:val="007514EE"/>
    <w:rsid w:val="007516E8"/>
    <w:rsid w:val="007523E2"/>
    <w:rsid w:val="007536D2"/>
    <w:rsid w:val="00756E82"/>
    <w:rsid w:val="00761F48"/>
    <w:rsid w:val="00763F06"/>
    <w:rsid w:val="00766BB3"/>
    <w:rsid w:val="00772A05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137D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D4FB1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29C1"/>
    <w:rsid w:val="009D446B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559E"/>
    <w:rsid w:val="00AC6239"/>
    <w:rsid w:val="00AD702E"/>
    <w:rsid w:val="00AD7ECA"/>
    <w:rsid w:val="00AE03E4"/>
    <w:rsid w:val="00AE1270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0EDF"/>
    <w:rsid w:val="00B35E26"/>
    <w:rsid w:val="00B42969"/>
    <w:rsid w:val="00B43B88"/>
    <w:rsid w:val="00B46AC6"/>
    <w:rsid w:val="00B55676"/>
    <w:rsid w:val="00B603A5"/>
    <w:rsid w:val="00B60C26"/>
    <w:rsid w:val="00B62444"/>
    <w:rsid w:val="00B662E0"/>
    <w:rsid w:val="00B73582"/>
    <w:rsid w:val="00B74FB5"/>
    <w:rsid w:val="00B81107"/>
    <w:rsid w:val="00B84FE1"/>
    <w:rsid w:val="00B85059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2C72"/>
    <w:rsid w:val="00C56617"/>
    <w:rsid w:val="00C56BB2"/>
    <w:rsid w:val="00C65BE9"/>
    <w:rsid w:val="00C65D9D"/>
    <w:rsid w:val="00C6709C"/>
    <w:rsid w:val="00C67C7E"/>
    <w:rsid w:val="00C67F31"/>
    <w:rsid w:val="00C70135"/>
    <w:rsid w:val="00C7024E"/>
    <w:rsid w:val="00C76C07"/>
    <w:rsid w:val="00C84018"/>
    <w:rsid w:val="00C8416A"/>
    <w:rsid w:val="00C921A4"/>
    <w:rsid w:val="00C94487"/>
    <w:rsid w:val="00CA1A69"/>
    <w:rsid w:val="00CA264C"/>
    <w:rsid w:val="00CA31A4"/>
    <w:rsid w:val="00CA48A0"/>
    <w:rsid w:val="00CA7980"/>
    <w:rsid w:val="00CB214D"/>
    <w:rsid w:val="00CC108D"/>
    <w:rsid w:val="00CC1310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272F3"/>
    <w:rsid w:val="00D31152"/>
    <w:rsid w:val="00D3349E"/>
    <w:rsid w:val="00D412D5"/>
    <w:rsid w:val="00D51045"/>
    <w:rsid w:val="00D6108C"/>
    <w:rsid w:val="00D647C6"/>
    <w:rsid w:val="00D662D5"/>
    <w:rsid w:val="00D744CD"/>
    <w:rsid w:val="00D745A9"/>
    <w:rsid w:val="00D77DFA"/>
    <w:rsid w:val="00D81676"/>
    <w:rsid w:val="00D828E2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C35FA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10DCA"/>
    <w:rsid w:val="00E12D16"/>
    <w:rsid w:val="00E22CA5"/>
    <w:rsid w:val="00E26E3F"/>
    <w:rsid w:val="00E30D53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3BD2"/>
    <w:rsid w:val="00F9445F"/>
    <w:rsid w:val="00F97DAB"/>
    <w:rsid w:val="00FA570C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2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948</TotalTime>
  <Pages>12</Pages>
  <Words>2291</Words>
  <Characters>13065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395</cp:revision>
  <cp:lastPrinted>2015-02-16T04:39:00Z</cp:lastPrinted>
  <dcterms:created xsi:type="dcterms:W3CDTF">2014-09-03T23:23:00Z</dcterms:created>
  <dcterms:modified xsi:type="dcterms:W3CDTF">2015-02-16T04:43:00Z</dcterms:modified>
</cp:coreProperties>
</file>