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DBC" w:rsidRPr="00473C79" w:rsidRDefault="001E4DBC" w:rsidP="00EB058C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Приложение 5</w:t>
      </w:r>
    </w:p>
    <w:p w:rsidR="001E4DBC" w:rsidRPr="00473C79" w:rsidRDefault="001E4DBC" w:rsidP="00EB058C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7" w:anchor="sub_0" w:history="1">
        <w:r w:rsidRPr="00473C79">
          <w:rPr>
            <w:rStyle w:val="Hyperlink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1E4DBC" w:rsidRPr="00473C79" w:rsidRDefault="001E4DBC" w:rsidP="00EB058C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1E4DBC" w:rsidRDefault="001E4DBC" w:rsidP="00EB058C">
      <w:pPr>
        <w:rPr>
          <w:sz w:val="28"/>
          <w:szCs w:val="28"/>
        </w:rPr>
      </w:pPr>
    </w:p>
    <w:p w:rsidR="001E4DBC" w:rsidRPr="00E8432E" w:rsidRDefault="001E4DBC" w:rsidP="00EB058C">
      <w:pPr>
        <w:rPr>
          <w:sz w:val="28"/>
          <w:szCs w:val="28"/>
        </w:rPr>
      </w:pPr>
    </w:p>
    <w:p w:rsidR="001E4DBC" w:rsidRPr="00473C79" w:rsidRDefault="001E4DBC" w:rsidP="00EB058C">
      <w:pPr>
        <w:shd w:val="clear" w:color="auto" w:fill="FFFFFF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Перечень</w:t>
      </w:r>
    </w:p>
    <w:p w:rsidR="001E4DBC" w:rsidRPr="00473C79" w:rsidRDefault="001E4DBC" w:rsidP="007E7816">
      <w:pPr>
        <w:shd w:val="clear" w:color="auto" w:fill="FFFFFF"/>
        <w:suppressAutoHyphens/>
        <w:jc w:val="center"/>
        <w:rPr>
          <w:sz w:val="28"/>
          <w:szCs w:val="28"/>
        </w:rPr>
      </w:pPr>
      <w:r w:rsidRPr="00473C79">
        <w:rPr>
          <w:spacing w:val="6"/>
          <w:sz w:val="28"/>
          <w:szCs w:val="28"/>
        </w:rPr>
        <w:t>предприятий, учреждений, иного имущества, передаваемых</w:t>
      </w:r>
      <w:r>
        <w:rPr>
          <w:spacing w:val="6"/>
          <w:sz w:val="28"/>
          <w:szCs w:val="28"/>
        </w:rPr>
        <w:t xml:space="preserve"> </w:t>
      </w:r>
      <w:r w:rsidRPr="00473C79">
        <w:rPr>
          <w:spacing w:val="3"/>
          <w:sz w:val="28"/>
          <w:szCs w:val="28"/>
        </w:rPr>
        <w:t>из муниципальной собственности</w:t>
      </w:r>
      <w:r w:rsidRPr="00473C79">
        <w:rPr>
          <w:sz w:val="28"/>
          <w:szCs w:val="28"/>
        </w:rPr>
        <w:t xml:space="preserve"> Пермского сельского </w:t>
      </w:r>
      <w:r w:rsidRPr="00473C79">
        <w:rPr>
          <w:spacing w:val="5"/>
          <w:sz w:val="28"/>
          <w:szCs w:val="28"/>
        </w:rPr>
        <w:t>поселения</w:t>
      </w:r>
      <w:r w:rsidRPr="00473C79">
        <w:rPr>
          <w:sz w:val="28"/>
          <w:szCs w:val="28"/>
        </w:rPr>
        <w:t xml:space="preserve"> </w:t>
      </w:r>
      <w:r w:rsidRPr="00473C79">
        <w:rPr>
          <w:spacing w:val="4"/>
          <w:sz w:val="28"/>
          <w:szCs w:val="28"/>
        </w:rPr>
        <w:t xml:space="preserve">в муниципальную собственность </w:t>
      </w:r>
      <w:r w:rsidRPr="00473C79">
        <w:rPr>
          <w:sz w:val="28"/>
          <w:szCs w:val="28"/>
        </w:rPr>
        <w:t xml:space="preserve">Ольгинского </w:t>
      </w:r>
      <w:r w:rsidRPr="00473C79">
        <w:rPr>
          <w:spacing w:val="6"/>
          <w:sz w:val="28"/>
          <w:szCs w:val="28"/>
        </w:rPr>
        <w:t>муниципального района</w:t>
      </w:r>
    </w:p>
    <w:p w:rsidR="001E4DBC" w:rsidRPr="00473C79" w:rsidRDefault="001E4DBC" w:rsidP="00EB058C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1E4DBC" w:rsidRDefault="001E4DBC" w:rsidP="00002611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Имущество, предназначенное для электро-, тепло-, газо- и </w:t>
      </w:r>
    </w:p>
    <w:p w:rsidR="001E4DBC" w:rsidRPr="00473C79" w:rsidRDefault="001E4DBC" w:rsidP="00002611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1E4DBC" w:rsidRPr="00473C79" w:rsidRDefault="001E4DBC" w:rsidP="00EB058C">
      <w:pPr>
        <w:widowControl w:val="0"/>
        <w:ind w:firstLine="709"/>
        <w:jc w:val="center"/>
        <w:rPr>
          <w:sz w:val="28"/>
          <w:szCs w:val="28"/>
        </w:rPr>
      </w:pPr>
    </w:p>
    <w:p w:rsidR="001E4DBC" w:rsidRPr="00473C79" w:rsidRDefault="001E4DBC" w:rsidP="00DA2A22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1E4DBC" w:rsidRDefault="001E4DBC" w:rsidP="00EB058C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trHeight w:val="640"/>
        </w:trPr>
        <w:tc>
          <w:tcPr>
            <w:tcW w:w="594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№</w:t>
            </w:r>
          </w:p>
          <w:p w:rsidR="001E4DBC" w:rsidRPr="00473C79" w:rsidRDefault="001E4DBC" w:rsidP="00E345A7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06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002611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про</w:t>
            </w:r>
            <w:r>
              <w:t>-</w:t>
            </w:r>
            <w:r w:rsidRPr="00473C79">
              <w:t>тяже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E345A7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E345A7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E345A7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E345A7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1E4DBC" w:rsidRPr="00473C79" w:rsidTr="00E8432E">
        <w:trPr>
          <w:trHeight w:val="530"/>
        </w:trPr>
        <w:tc>
          <w:tcPr>
            <w:tcW w:w="594" w:type="dxa"/>
            <w:vMerge/>
            <w:vAlign w:val="center"/>
          </w:tcPr>
          <w:p w:rsidR="001E4DBC" w:rsidRPr="00473C79" w:rsidRDefault="001E4DBC" w:rsidP="00E345A7">
            <w:pPr>
              <w:jc w:val="center"/>
              <w:rPr>
                <w:b/>
              </w:rPr>
            </w:pPr>
          </w:p>
        </w:tc>
        <w:tc>
          <w:tcPr>
            <w:tcW w:w="1206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1E4DBC" w:rsidRPr="00473C79" w:rsidRDefault="001E4DBC" w:rsidP="00E345A7">
            <w:pPr>
              <w:jc w:val="center"/>
            </w:pPr>
          </w:p>
        </w:tc>
      </w:tr>
    </w:tbl>
    <w:p w:rsidR="001E4DBC" w:rsidRPr="00E8432E" w:rsidRDefault="001E4DBC" w:rsidP="00EB058C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trHeight w:val="179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shd w:val="clear" w:color="auto" w:fill="FFFFFF"/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>
              <w:t>9</w:t>
            </w:r>
          </w:p>
        </w:tc>
      </w:tr>
      <w:tr w:rsidR="001E4DBC" w:rsidRPr="00473C79" w:rsidTr="00002611">
        <w:trPr>
          <w:trHeight w:val="126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1.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shd w:val="clear" w:color="auto" w:fill="FFFFFF"/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 сре</w:t>
            </w:r>
            <w:r w:rsidRPr="00473C79">
              <w:t>д</w:t>
            </w:r>
            <w:r w:rsidRPr="00473C79">
              <w:t>ней шк</w:t>
            </w:r>
            <w:r w:rsidRPr="00473C79">
              <w:t>о</w:t>
            </w:r>
            <w:r w:rsidRPr="00473C79">
              <w:t>лы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Со</w:t>
            </w:r>
            <w:r w:rsidRPr="00473C79">
              <w:t>в</w:t>
            </w:r>
            <w:r w:rsidRPr="00473C79">
              <w:t>хозная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02,0 кв. м"/>
              </w:smartTagPr>
              <w:r w:rsidRPr="00473C79">
                <w:t>102,0 кв. м</w:t>
              </w:r>
            </w:smartTag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43,978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FB628D">
        <w:trPr>
          <w:trHeight w:val="127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2.</w:t>
            </w:r>
          </w:p>
        </w:tc>
        <w:tc>
          <w:tcPr>
            <w:tcW w:w="1206" w:type="dxa"/>
          </w:tcPr>
          <w:p w:rsidR="001E4DBC" w:rsidRDefault="001E4DBC" w:rsidP="00481D2A">
            <w:pPr>
              <w:jc w:val="center"/>
            </w:pPr>
            <w:r w:rsidRPr="00473C79">
              <w:t xml:space="preserve">Сети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тельная - школа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Со</w:t>
            </w:r>
            <w:r w:rsidRPr="00473C79">
              <w:t>в</w:t>
            </w:r>
            <w:r w:rsidRPr="00473C79">
              <w:t>хозная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0,3</w:t>
            </w: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км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1978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6,8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</w:p>
          <w:p w:rsidR="001E4DBC" w:rsidRPr="00473C79" w:rsidRDefault="001E4DBC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</w:tbl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Default="001E4DBC" w:rsidP="00EB058C">
      <w:pPr>
        <w:widowControl w:val="0"/>
        <w:jc w:val="center"/>
        <w:rPr>
          <w:sz w:val="28"/>
          <w:szCs w:val="28"/>
        </w:rPr>
      </w:pPr>
    </w:p>
    <w:p w:rsidR="001E4DBC" w:rsidRPr="00473C79" w:rsidRDefault="001E4DBC" w:rsidP="00EB058C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</w:p>
    <w:p w:rsidR="001E4DBC" w:rsidRPr="00473C79" w:rsidRDefault="001E4DBC" w:rsidP="00E8432E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1E4DBC" w:rsidRPr="00E8432E" w:rsidRDefault="001E4DBC" w:rsidP="00EB058C">
      <w:pPr>
        <w:jc w:val="center"/>
        <w:rPr>
          <w:sz w:val="28"/>
          <w:szCs w:val="28"/>
        </w:rPr>
      </w:pPr>
    </w:p>
    <w:p w:rsidR="001E4DBC" w:rsidRPr="00473C79" w:rsidRDefault="001E4DBC" w:rsidP="00EB058C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1E4DBC" w:rsidRDefault="001E4DBC" w:rsidP="00EB058C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cantSplit/>
          <w:trHeight w:val="640"/>
        </w:trPr>
        <w:tc>
          <w:tcPr>
            <w:tcW w:w="594" w:type="dxa"/>
            <w:vMerge w:val="restart"/>
          </w:tcPr>
          <w:p w:rsidR="001E4DBC" w:rsidRPr="00473C79" w:rsidRDefault="001E4DBC" w:rsidP="00002611">
            <w:pPr>
              <w:jc w:val="center"/>
            </w:pPr>
            <w:r w:rsidRPr="00473C79">
              <w:t>№</w:t>
            </w:r>
          </w:p>
          <w:p w:rsidR="001E4DBC" w:rsidRPr="00473C79" w:rsidRDefault="001E4DBC" w:rsidP="00002611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06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CC5D9B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CC5D9B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CC5D9B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CC5D9B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CC5D9B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1E4DBC" w:rsidRPr="00473C79" w:rsidTr="00E8432E">
        <w:trPr>
          <w:trHeight w:val="530"/>
        </w:trPr>
        <w:tc>
          <w:tcPr>
            <w:tcW w:w="594" w:type="dxa"/>
            <w:vMerge/>
          </w:tcPr>
          <w:p w:rsidR="001E4DBC" w:rsidRPr="00473C79" w:rsidRDefault="001E4DBC" w:rsidP="00CC5D9B">
            <w:pPr>
              <w:jc w:val="center"/>
              <w:rPr>
                <w:b/>
              </w:rPr>
            </w:pPr>
          </w:p>
        </w:tc>
        <w:tc>
          <w:tcPr>
            <w:tcW w:w="1206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132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90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90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  <w:tc>
          <w:tcPr>
            <w:tcW w:w="1200" w:type="dxa"/>
            <w:vMerge/>
          </w:tcPr>
          <w:p w:rsidR="001E4DBC" w:rsidRPr="00473C79" w:rsidRDefault="001E4DBC" w:rsidP="00CC5D9B">
            <w:pPr>
              <w:jc w:val="center"/>
            </w:pPr>
          </w:p>
        </w:tc>
      </w:tr>
    </w:tbl>
    <w:p w:rsidR="001E4DBC" w:rsidRPr="00E8432E" w:rsidRDefault="001E4DBC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206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E8432E">
        <w:trPr>
          <w:cantSplit/>
          <w:trHeight w:val="111"/>
          <w:tblHeader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>
              <w:t>9</w:t>
            </w:r>
          </w:p>
        </w:tc>
      </w:tr>
      <w:tr w:rsidR="001E4DBC" w:rsidRPr="00473C79" w:rsidTr="00E8432E">
        <w:trPr>
          <w:cantSplit/>
          <w:trHeight w:val="1071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1.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Сад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1905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127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2.</w:t>
            </w:r>
          </w:p>
        </w:tc>
        <w:tc>
          <w:tcPr>
            <w:tcW w:w="1206" w:type="dxa"/>
          </w:tcPr>
          <w:p w:rsidR="001E4DBC" w:rsidRPr="00473C79" w:rsidRDefault="001E4DBC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Юб</w:t>
            </w:r>
            <w:r w:rsidRPr="00473C79">
              <w:t>и</w:t>
            </w:r>
            <w:r w:rsidRPr="00473C79">
              <w:t>лейная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>
              <w:t>1</w:t>
            </w:r>
            <w:r w:rsidRPr="00473C79">
              <w:t>905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1269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3.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1982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1143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4.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Со</w:t>
            </w:r>
            <w:r w:rsidRPr="00473C79">
              <w:t>в</w:t>
            </w:r>
            <w:r w:rsidRPr="00473C79">
              <w:t>хозная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1982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127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5.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Новая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1104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6.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Угл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1982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F92C4B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F92C4B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338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7.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Буде</w:t>
            </w:r>
            <w:r w:rsidRPr="00473C79">
              <w:t>н</w:t>
            </w:r>
            <w:r w:rsidRPr="00473C79">
              <w:t>ного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1230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8.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Луг</w:t>
            </w:r>
            <w:r w:rsidRPr="00473C79">
              <w:t>о</w:t>
            </w:r>
            <w:r w:rsidRPr="00473C79">
              <w:t>вая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1078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9.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338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10.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Ветка,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Заре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1071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11.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Новон</w:t>
            </w:r>
            <w:r w:rsidRPr="00473C79">
              <w:t>и</w:t>
            </w:r>
            <w:r w:rsidRPr="00473C79">
              <w:t>колаевка,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1235"/>
        </w:trPr>
        <w:tc>
          <w:tcPr>
            <w:tcW w:w="594" w:type="dxa"/>
          </w:tcPr>
          <w:p w:rsidR="001E4DBC" w:rsidRPr="00473C79" w:rsidRDefault="001E4DBC" w:rsidP="00481D2A">
            <w:pPr>
              <w:jc w:val="center"/>
            </w:pPr>
            <w:r w:rsidRPr="00473C79">
              <w:t>12.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Новон</w:t>
            </w:r>
            <w:r w:rsidRPr="00473C79">
              <w:t>и</w:t>
            </w:r>
            <w:r w:rsidRPr="00473C79">
              <w:t>колаевка,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ул. Заречная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864"/>
        </w:trPr>
        <w:tc>
          <w:tcPr>
            <w:tcW w:w="594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13.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Пермское,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пер. Сад</w:t>
            </w:r>
            <w:r w:rsidRPr="00473C79">
              <w:t>о</w:t>
            </w:r>
            <w:r w:rsidRPr="00473C79">
              <w:t>вый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1905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Default="001E4DBC" w:rsidP="00481D2A">
            <w:pPr>
              <w:ind w:left="-108" w:right="-108"/>
              <w:jc w:val="center"/>
            </w:pPr>
            <w:r w:rsidRPr="00473C79">
              <w:t xml:space="preserve">Пермское сельское 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E8432E">
        <w:trPr>
          <w:cantSplit/>
          <w:trHeight w:val="338"/>
        </w:trPr>
        <w:tc>
          <w:tcPr>
            <w:tcW w:w="594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14.</w:t>
            </w:r>
          </w:p>
        </w:tc>
        <w:tc>
          <w:tcPr>
            <w:tcW w:w="1206" w:type="dxa"/>
          </w:tcPr>
          <w:p w:rsidR="001E4DBC" w:rsidRPr="00473C79" w:rsidRDefault="001E4DBC" w:rsidP="00AA1D5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с. Пермское,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ул. Лесная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Default="001E4DBC" w:rsidP="00481D2A">
            <w:pPr>
              <w:ind w:left="-108" w:right="-108"/>
              <w:jc w:val="center"/>
            </w:pPr>
            <w:r w:rsidRPr="00473C79">
              <w:t xml:space="preserve">Пермское сельское </w:t>
            </w:r>
          </w:p>
          <w:p w:rsidR="001E4DBC" w:rsidRPr="00473C79" w:rsidRDefault="001E4DBC" w:rsidP="00481D2A">
            <w:pPr>
              <w:ind w:left="-108" w:right="-108"/>
              <w:jc w:val="center"/>
            </w:pPr>
            <w:r w:rsidRPr="00473C79">
              <w:t>поселение</w:t>
            </w:r>
          </w:p>
        </w:tc>
        <w:tc>
          <w:tcPr>
            <w:tcW w:w="1200" w:type="dxa"/>
          </w:tcPr>
          <w:p w:rsidR="001E4DBC" w:rsidRPr="00473C79" w:rsidRDefault="001E4DBC" w:rsidP="00C36DF6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C36DF6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</w:tbl>
    <w:p w:rsidR="001E4DBC" w:rsidRDefault="001E4DBC" w:rsidP="00EB058C">
      <w:pPr>
        <w:rPr>
          <w:sz w:val="28"/>
          <w:szCs w:val="28"/>
        </w:rPr>
      </w:pPr>
    </w:p>
    <w:p w:rsidR="001E4DBC" w:rsidRPr="00473C79" w:rsidRDefault="001E4DBC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1E4DBC" w:rsidRPr="00473C79" w:rsidRDefault="001E4DBC" w:rsidP="00EB058C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1E4DBC" w:rsidRPr="007E7816" w:rsidRDefault="001E4DBC" w:rsidP="00EB058C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1320"/>
        <w:gridCol w:w="840"/>
        <w:gridCol w:w="960"/>
        <w:gridCol w:w="960"/>
        <w:gridCol w:w="840"/>
        <w:gridCol w:w="1440"/>
        <w:gridCol w:w="1200"/>
      </w:tblGrid>
      <w:tr w:rsidR="001E4DBC" w:rsidRPr="00473C79" w:rsidTr="001863F5">
        <w:trPr>
          <w:trHeight w:val="640"/>
        </w:trPr>
        <w:tc>
          <w:tcPr>
            <w:tcW w:w="180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Наименование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кв. м</w:t>
            </w:r>
          </w:p>
        </w:tc>
        <w:tc>
          <w:tcPr>
            <w:tcW w:w="96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B81FF9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B81FF9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B81FF9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002611">
            <w:pPr>
              <w:ind w:left="-57" w:right="-57"/>
              <w:jc w:val="center"/>
            </w:pPr>
            <w:r w:rsidRPr="00473C79">
              <w:t>Юридиче</w:t>
            </w:r>
            <w:r>
              <w:t>-ский/</w:t>
            </w:r>
            <w:r w:rsidRPr="00473C79">
              <w:t>поч</w:t>
            </w:r>
            <w:r>
              <w:t>-</w:t>
            </w:r>
            <w:r w:rsidRPr="00473C79">
              <w:t>товый ад</w:t>
            </w:r>
            <w:r>
              <w:t>-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1E4DBC" w:rsidRPr="00473C79" w:rsidTr="001863F5">
        <w:trPr>
          <w:trHeight w:val="640"/>
        </w:trPr>
        <w:tc>
          <w:tcPr>
            <w:tcW w:w="180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96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840" w:type="dxa"/>
          </w:tcPr>
          <w:p w:rsidR="001E4DBC" w:rsidRPr="00473C79" w:rsidRDefault="001E4DBC" w:rsidP="001863F5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1E4DBC" w:rsidRPr="00473C79" w:rsidRDefault="001E4DBC" w:rsidP="00B81FF9">
            <w:pPr>
              <w:jc w:val="center"/>
            </w:pPr>
          </w:p>
        </w:tc>
      </w:tr>
    </w:tbl>
    <w:p w:rsidR="001E4DBC" w:rsidRPr="007E7816" w:rsidRDefault="001E4DBC" w:rsidP="00EB058C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1320"/>
        <w:gridCol w:w="840"/>
        <w:gridCol w:w="960"/>
        <w:gridCol w:w="960"/>
        <w:gridCol w:w="840"/>
        <w:gridCol w:w="1440"/>
        <w:gridCol w:w="1200"/>
      </w:tblGrid>
      <w:tr w:rsidR="001E4DBC" w:rsidRPr="00473C79" w:rsidTr="001863F5">
        <w:trPr>
          <w:cantSplit/>
          <w:trHeight w:val="211"/>
          <w:tblHeader/>
        </w:trPr>
        <w:tc>
          <w:tcPr>
            <w:tcW w:w="1800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2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</w:tr>
      <w:tr w:rsidR="001E4DBC" w:rsidRPr="00473C79" w:rsidTr="001863F5">
        <w:trPr>
          <w:trHeight w:val="660"/>
        </w:trPr>
        <w:tc>
          <w:tcPr>
            <w:tcW w:w="1800" w:type="dxa"/>
          </w:tcPr>
          <w:p w:rsidR="001E4DBC" w:rsidRPr="00473C79" w:rsidRDefault="001E4DBC" w:rsidP="00481D2A">
            <w:pPr>
              <w:jc w:val="center"/>
            </w:pPr>
            <w:r w:rsidRPr="00473C79">
              <w:t>Памятник п</w:t>
            </w:r>
            <w:r w:rsidRPr="00473C79">
              <w:t>о</w:t>
            </w:r>
            <w:r w:rsidRPr="00473C79">
              <w:t>гибшим в годы Великой От</w:t>
            </w:r>
            <w:r w:rsidRPr="00473C79">
              <w:t>е</w:t>
            </w:r>
            <w:r w:rsidRPr="00473C79">
              <w:t>чественной войны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>ское,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23,67</w:t>
            </w:r>
          </w:p>
        </w:tc>
        <w:tc>
          <w:tcPr>
            <w:tcW w:w="84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B3364F">
            <w:pPr>
              <w:ind w:left="-57" w:right="-57"/>
              <w:jc w:val="center"/>
            </w:pPr>
            <w:r w:rsidRPr="00473C79">
              <w:t>22,946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</w:tbl>
    <w:p w:rsidR="001E4DBC" w:rsidRDefault="001E4DBC" w:rsidP="00EB058C">
      <w:pPr>
        <w:jc w:val="center"/>
        <w:rPr>
          <w:sz w:val="28"/>
          <w:szCs w:val="28"/>
        </w:rPr>
      </w:pPr>
    </w:p>
    <w:p w:rsidR="001E4DBC" w:rsidRPr="00473C79" w:rsidRDefault="001E4DBC" w:rsidP="00EB058C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1E4DBC" w:rsidRPr="00473C79" w:rsidRDefault="001E4DBC" w:rsidP="00EB058C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1E4DBC" w:rsidRPr="00473C79" w:rsidRDefault="001E4DBC" w:rsidP="00EB058C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1E4DBC" w:rsidRPr="007E7816" w:rsidRDefault="001E4DBC" w:rsidP="00EB058C">
      <w:pPr>
        <w:ind w:left="-142" w:right="-286" w:firstLine="850"/>
        <w:jc w:val="both"/>
        <w:rPr>
          <w:sz w:val="28"/>
          <w:szCs w:val="28"/>
        </w:rPr>
      </w:pPr>
    </w:p>
    <w:p w:rsidR="001E4DBC" w:rsidRPr="00473C79" w:rsidRDefault="001E4DBC" w:rsidP="00452814">
      <w:pPr>
        <w:ind w:left="-120" w:right="-286" w:firstLine="84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1E4DBC" w:rsidRDefault="001E4DBC" w:rsidP="00EB058C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452814">
        <w:trPr>
          <w:cantSplit/>
          <w:trHeight w:val="578"/>
        </w:trPr>
        <w:tc>
          <w:tcPr>
            <w:tcW w:w="54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№</w:t>
            </w:r>
          </w:p>
          <w:p w:rsidR="001E4DBC" w:rsidRPr="00473C79" w:rsidRDefault="001E4DBC" w:rsidP="00BC4F02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Год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1E4DBC" w:rsidRPr="00473C79" w:rsidRDefault="001E4DBC" w:rsidP="00BC4F02">
            <w:pPr>
              <w:jc w:val="center"/>
            </w:pPr>
            <w:r w:rsidRPr="00473C79">
              <w:t>Стоимость,</w:t>
            </w:r>
          </w:p>
          <w:p w:rsidR="001E4DBC" w:rsidRPr="00473C79" w:rsidRDefault="001E4DBC" w:rsidP="00BC4F0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1E4DBC" w:rsidRPr="00473C79" w:rsidRDefault="001E4DBC" w:rsidP="00BC4F02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1E4DBC" w:rsidRPr="00473C79" w:rsidTr="007E7816">
        <w:trPr>
          <w:cantSplit/>
          <w:trHeight w:val="798"/>
        </w:trPr>
        <w:tc>
          <w:tcPr>
            <w:tcW w:w="540" w:type="dxa"/>
            <w:vMerge/>
            <w:vAlign w:val="center"/>
          </w:tcPr>
          <w:p w:rsidR="001E4DBC" w:rsidRPr="00473C79" w:rsidRDefault="001E4DBC" w:rsidP="00BC4F02"/>
        </w:tc>
        <w:tc>
          <w:tcPr>
            <w:tcW w:w="1260" w:type="dxa"/>
            <w:vMerge/>
            <w:vAlign w:val="center"/>
          </w:tcPr>
          <w:p w:rsidR="001E4DBC" w:rsidRPr="00473C79" w:rsidRDefault="001E4DBC" w:rsidP="00BC4F02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1E4DBC" w:rsidRPr="00473C79" w:rsidRDefault="001E4DBC" w:rsidP="00BC4F02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1E4DBC" w:rsidRPr="00473C79" w:rsidRDefault="001E4DBC" w:rsidP="00BC4F02"/>
        </w:tc>
        <w:tc>
          <w:tcPr>
            <w:tcW w:w="900" w:type="dxa"/>
            <w:vMerge/>
            <w:vAlign w:val="center"/>
          </w:tcPr>
          <w:p w:rsidR="001E4DBC" w:rsidRPr="00473C79" w:rsidRDefault="001E4DBC" w:rsidP="00BC4F02">
            <w:pPr>
              <w:ind w:left="-108" w:right="-108"/>
            </w:pPr>
          </w:p>
        </w:tc>
        <w:tc>
          <w:tcPr>
            <w:tcW w:w="900" w:type="dxa"/>
          </w:tcPr>
          <w:p w:rsidR="001E4DBC" w:rsidRPr="00473C79" w:rsidRDefault="001E4DBC" w:rsidP="00452814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1E4DBC" w:rsidRPr="00473C79" w:rsidRDefault="001E4DBC" w:rsidP="00BC4F02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440" w:type="dxa"/>
            <w:vMerge/>
            <w:vAlign w:val="center"/>
          </w:tcPr>
          <w:p w:rsidR="001E4DBC" w:rsidRPr="00473C79" w:rsidRDefault="001E4DBC" w:rsidP="00BC4F02"/>
        </w:tc>
        <w:tc>
          <w:tcPr>
            <w:tcW w:w="1200" w:type="dxa"/>
            <w:vMerge/>
            <w:vAlign w:val="center"/>
          </w:tcPr>
          <w:p w:rsidR="001E4DBC" w:rsidRPr="00473C79" w:rsidRDefault="001E4DBC" w:rsidP="00BC4F02"/>
        </w:tc>
      </w:tr>
    </w:tbl>
    <w:p w:rsidR="001E4DBC" w:rsidRPr="007E7816" w:rsidRDefault="001E4DBC" w:rsidP="00EB058C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1E4DBC" w:rsidRPr="00473C79" w:rsidTr="007E7816">
        <w:trPr>
          <w:cantSplit/>
          <w:trHeight w:val="162"/>
          <w:tblHeader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>
              <w:t>9</w:t>
            </w:r>
          </w:p>
        </w:tc>
      </w:tr>
      <w:tr w:rsidR="001E4DBC" w:rsidRPr="00473C79" w:rsidTr="003F7964">
        <w:trPr>
          <w:cantSplit/>
          <w:trHeight w:val="400"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20000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3F7964">
        <w:trPr>
          <w:cantSplit/>
          <w:trHeight w:val="400"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 xml:space="preserve">с. Ветка,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Буде</w:t>
            </w:r>
            <w:r w:rsidRPr="00473C79">
              <w:t>н</w:t>
            </w:r>
            <w:r w:rsidRPr="00473C79">
              <w:t>ного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11900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  <w:tr w:rsidR="001E4DBC" w:rsidRPr="00473C79" w:rsidTr="003F7964">
        <w:trPr>
          <w:cantSplit/>
          <w:trHeight w:val="400"/>
        </w:trPr>
        <w:tc>
          <w:tcPr>
            <w:tcW w:w="540" w:type="dxa"/>
          </w:tcPr>
          <w:p w:rsidR="001E4DBC" w:rsidRPr="00473C79" w:rsidRDefault="001E4DBC" w:rsidP="00481D2A">
            <w:pPr>
              <w:jc w:val="center"/>
            </w:pPr>
            <w:r w:rsidRPr="00473C79">
              <w:t>3.</w:t>
            </w:r>
          </w:p>
        </w:tc>
        <w:tc>
          <w:tcPr>
            <w:tcW w:w="1260" w:type="dxa"/>
          </w:tcPr>
          <w:p w:rsidR="001E4DBC" w:rsidRPr="00473C79" w:rsidRDefault="001E4DBC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</w:t>
            </w:r>
          </w:p>
        </w:tc>
        <w:tc>
          <w:tcPr>
            <w:tcW w:w="132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Нов</w:t>
            </w:r>
            <w:r w:rsidRPr="00473C79">
              <w:t>о</w:t>
            </w:r>
            <w:r w:rsidRPr="00473C79">
              <w:t>николае</w:t>
            </w:r>
            <w:r w:rsidRPr="00473C79">
              <w:t>в</w:t>
            </w:r>
            <w:r w:rsidRPr="00473C79">
              <w:t xml:space="preserve">ка,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4000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</w:p>
          <w:p w:rsidR="001E4DBC" w:rsidRPr="00473C79" w:rsidRDefault="001E4DBC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1E4DBC" w:rsidRPr="00473C79" w:rsidRDefault="001E4DBC" w:rsidP="00481D2A">
            <w:pPr>
              <w:jc w:val="center"/>
            </w:pPr>
            <w:r w:rsidRPr="00473C79">
              <w:t>Пермское сельское поселение</w:t>
            </w:r>
          </w:p>
        </w:tc>
        <w:tc>
          <w:tcPr>
            <w:tcW w:w="1200" w:type="dxa"/>
          </w:tcPr>
          <w:p w:rsidR="001E4DBC" w:rsidRPr="00473C79" w:rsidRDefault="001E4DBC" w:rsidP="00481D2A">
            <w:pPr>
              <w:jc w:val="center"/>
            </w:pPr>
            <w:r w:rsidRPr="00473C79">
              <w:t>с. Пер</w:t>
            </w:r>
            <w:r w:rsidRPr="00473C79">
              <w:t>м</w:t>
            </w:r>
            <w:r w:rsidRPr="00473C79">
              <w:t xml:space="preserve">ское, </w:t>
            </w:r>
          </w:p>
          <w:p w:rsidR="001E4DBC" w:rsidRPr="00473C79" w:rsidRDefault="001E4DBC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</w:t>
            </w:r>
            <w:r>
              <w:t>-</w:t>
            </w:r>
            <w:r w:rsidRPr="00473C79">
              <w:t>ная, 14</w:t>
            </w:r>
          </w:p>
        </w:tc>
      </w:tr>
    </w:tbl>
    <w:p w:rsidR="001E4DBC" w:rsidRPr="00473C79" w:rsidRDefault="001E4DBC" w:rsidP="00EB058C">
      <w:pPr>
        <w:rPr>
          <w:sz w:val="2"/>
          <w:szCs w:val="2"/>
        </w:rPr>
      </w:pPr>
    </w:p>
    <w:sectPr w:rsidR="001E4DBC" w:rsidRPr="00473C79" w:rsidSect="002F6E39">
      <w:headerReference w:type="even" r:id="rId8"/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DBC" w:rsidRDefault="001E4DBC">
      <w:r>
        <w:separator/>
      </w:r>
    </w:p>
  </w:endnote>
  <w:endnote w:type="continuationSeparator" w:id="0">
    <w:p w:rsidR="001E4DBC" w:rsidRDefault="001E4D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DBC" w:rsidRDefault="001E4DBC">
      <w:r>
        <w:separator/>
      </w:r>
    </w:p>
  </w:footnote>
  <w:footnote w:type="continuationSeparator" w:id="0">
    <w:p w:rsidR="001E4DBC" w:rsidRDefault="001E4D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BC" w:rsidRDefault="001E4DBC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E4DBC" w:rsidRDefault="001E4DBC" w:rsidP="00D412D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BC" w:rsidRDefault="001E4DBC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1E4DBC" w:rsidRDefault="001E4DBC" w:rsidP="00D412D5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7149"/>
    <w:rsid w:val="00002611"/>
    <w:rsid w:val="00002A84"/>
    <w:rsid w:val="00010EC7"/>
    <w:rsid w:val="00013C2A"/>
    <w:rsid w:val="00016986"/>
    <w:rsid w:val="00022ACD"/>
    <w:rsid w:val="00025B69"/>
    <w:rsid w:val="00027A6F"/>
    <w:rsid w:val="0003260C"/>
    <w:rsid w:val="00045C5C"/>
    <w:rsid w:val="000532E8"/>
    <w:rsid w:val="00053F98"/>
    <w:rsid w:val="0005568D"/>
    <w:rsid w:val="0006002F"/>
    <w:rsid w:val="00070F43"/>
    <w:rsid w:val="000741D7"/>
    <w:rsid w:val="000836F0"/>
    <w:rsid w:val="00085141"/>
    <w:rsid w:val="0008693C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7048"/>
    <w:rsid w:val="001222C9"/>
    <w:rsid w:val="001250EC"/>
    <w:rsid w:val="00133B09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63F5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5444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1E4DBC"/>
    <w:rsid w:val="0020010F"/>
    <w:rsid w:val="0020202F"/>
    <w:rsid w:val="00210DC0"/>
    <w:rsid w:val="002214BA"/>
    <w:rsid w:val="002222FE"/>
    <w:rsid w:val="002354DC"/>
    <w:rsid w:val="002359C1"/>
    <w:rsid w:val="0023620C"/>
    <w:rsid w:val="0023673C"/>
    <w:rsid w:val="00236B8F"/>
    <w:rsid w:val="00240E24"/>
    <w:rsid w:val="0024338D"/>
    <w:rsid w:val="00243934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1688"/>
    <w:rsid w:val="002B3B44"/>
    <w:rsid w:val="002C1956"/>
    <w:rsid w:val="002C345F"/>
    <w:rsid w:val="002C671B"/>
    <w:rsid w:val="002D38A7"/>
    <w:rsid w:val="002D4764"/>
    <w:rsid w:val="002E1F26"/>
    <w:rsid w:val="002E34E3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17330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38ED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C79E7"/>
    <w:rsid w:val="003D16E1"/>
    <w:rsid w:val="003D22E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37DBC"/>
    <w:rsid w:val="00442786"/>
    <w:rsid w:val="00443790"/>
    <w:rsid w:val="004440A6"/>
    <w:rsid w:val="00452814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D765B"/>
    <w:rsid w:val="004E5D15"/>
    <w:rsid w:val="004F04D1"/>
    <w:rsid w:val="004F6C72"/>
    <w:rsid w:val="00500377"/>
    <w:rsid w:val="0050100F"/>
    <w:rsid w:val="0051091C"/>
    <w:rsid w:val="00530640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1197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181"/>
    <w:rsid w:val="005E12C8"/>
    <w:rsid w:val="005E1E4B"/>
    <w:rsid w:val="005E29AA"/>
    <w:rsid w:val="005F3A44"/>
    <w:rsid w:val="005F5352"/>
    <w:rsid w:val="005F7F04"/>
    <w:rsid w:val="00600120"/>
    <w:rsid w:val="00600D98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40D72"/>
    <w:rsid w:val="00645CFB"/>
    <w:rsid w:val="00655E28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871DC"/>
    <w:rsid w:val="0069179B"/>
    <w:rsid w:val="006A7A32"/>
    <w:rsid w:val="006B3A61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E7816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44E47"/>
    <w:rsid w:val="00845DC6"/>
    <w:rsid w:val="00846DB4"/>
    <w:rsid w:val="00847884"/>
    <w:rsid w:val="0085043C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62B0"/>
    <w:rsid w:val="008D37FE"/>
    <w:rsid w:val="00900764"/>
    <w:rsid w:val="009015C6"/>
    <w:rsid w:val="009046A3"/>
    <w:rsid w:val="00904BBA"/>
    <w:rsid w:val="00916905"/>
    <w:rsid w:val="0091754B"/>
    <w:rsid w:val="0092261D"/>
    <w:rsid w:val="00923128"/>
    <w:rsid w:val="0093423E"/>
    <w:rsid w:val="00937EB6"/>
    <w:rsid w:val="009428F6"/>
    <w:rsid w:val="00944640"/>
    <w:rsid w:val="00946245"/>
    <w:rsid w:val="0096376D"/>
    <w:rsid w:val="00967EB6"/>
    <w:rsid w:val="00973157"/>
    <w:rsid w:val="009737D5"/>
    <w:rsid w:val="009762EB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4B4E"/>
    <w:rsid w:val="009E22BD"/>
    <w:rsid w:val="009E6E9F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59D9"/>
    <w:rsid w:val="00AE69A1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364F"/>
    <w:rsid w:val="00B35E26"/>
    <w:rsid w:val="00B42969"/>
    <w:rsid w:val="00B43B88"/>
    <w:rsid w:val="00B46AC6"/>
    <w:rsid w:val="00B603A5"/>
    <w:rsid w:val="00B62444"/>
    <w:rsid w:val="00B662E0"/>
    <w:rsid w:val="00B74FB5"/>
    <w:rsid w:val="00B81107"/>
    <w:rsid w:val="00B81FF9"/>
    <w:rsid w:val="00B84FE1"/>
    <w:rsid w:val="00B921BF"/>
    <w:rsid w:val="00B9752D"/>
    <w:rsid w:val="00B976D9"/>
    <w:rsid w:val="00BA3B61"/>
    <w:rsid w:val="00BA3C60"/>
    <w:rsid w:val="00BB0A1A"/>
    <w:rsid w:val="00BB5E48"/>
    <w:rsid w:val="00BC0DF0"/>
    <w:rsid w:val="00BC4F02"/>
    <w:rsid w:val="00BC53B7"/>
    <w:rsid w:val="00BD18E8"/>
    <w:rsid w:val="00BE17C0"/>
    <w:rsid w:val="00BE22F2"/>
    <w:rsid w:val="00BE7510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0558"/>
    <w:rsid w:val="00C44EAF"/>
    <w:rsid w:val="00C50056"/>
    <w:rsid w:val="00C56617"/>
    <w:rsid w:val="00C56BB2"/>
    <w:rsid w:val="00C65BE9"/>
    <w:rsid w:val="00C65D9D"/>
    <w:rsid w:val="00C6709C"/>
    <w:rsid w:val="00C67C7E"/>
    <w:rsid w:val="00C67F31"/>
    <w:rsid w:val="00C7024E"/>
    <w:rsid w:val="00C749A3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C5D9B"/>
    <w:rsid w:val="00CD24A3"/>
    <w:rsid w:val="00CE408D"/>
    <w:rsid w:val="00CE5283"/>
    <w:rsid w:val="00CF60BD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31152"/>
    <w:rsid w:val="00D3349E"/>
    <w:rsid w:val="00D3791B"/>
    <w:rsid w:val="00D412D5"/>
    <w:rsid w:val="00D6108C"/>
    <w:rsid w:val="00D647C6"/>
    <w:rsid w:val="00D662D5"/>
    <w:rsid w:val="00D744CD"/>
    <w:rsid w:val="00D745A9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56DB"/>
    <w:rsid w:val="00DD3C48"/>
    <w:rsid w:val="00DD3C6D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22CA5"/>
    <w:rsid w:val="00E26E3F"/>
    <w:rsid w:val="00E345A7"/>
    <w:rsid w:val="00E347EC"/>
    <w:rsid w:val="00E40E77"/>
    <w:rsid w:val="00E44FA2"/>
    <w:rsid w:val="00E468A8"/>
    <w:rsid w:val="00E541E6"/>
    <w:rsid w:val="00E608ED"/>
    <w:rsid w:val="00E64C5D"/>
    <w:rsid w:val="00E707CC"/>
    <w:rsid w:val="00E82D84"/>
    <w:rsid w:val="00E8432E"/>
    <w:rsid w:val="00E848E9"/>
    <w:rsid w:val="00EA7510"/>
    <w:rsid w:val="00EB058C"/>
    <w:rsid w:val="00EB6D47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5820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90243"/>
    <w:rsid w:val="00F92C4B"/>
    <w:rsid w:val="00F93BD2"/>
    <w:rsid w:val="00F9445F"/>
    <w:rsid w:val="00F97DAB"/>
    <w:rsid w:val="00FA570C"/>
    <w:rsid w:val="00FB47C5"/>
    <w:rsid w:val="00FB628D"/>
    <w:rsid w:val="00FC6916"/>
    <w:rsid w:val="00FC7F01"/>
    <w:rsid w:val="00FD15AE"/>
    <w:rsid w:val="00FD4B0C"/>
    <w:rsid w:val="00FD6C37"/>
    <w:rsid w:val="00FE004D"/>
    <w:rsid w:val="00FE720E"/>
    <w:rsid w:val="00FE7D2E"/>
    <w:rsid w:val="00FF3FA0"/>
    <w:rsid w:val="00FF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149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rsid w:val="004C714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50C4"/>
    <w:rPr>
      <w:rFonts w:eastAsia="Times New Roman" w:cs="Times New Roman"/>
      <w:sz w:val="2"/>
    </w:rPr>
  </w:style>
  <w:style w:type="paragraph" w:styleId="Header">
    <w:name w:val="header"/>
    <w:basedOn w:val="Normal"/>
    <w:link w:val="HeaderChar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412D5"/>
    <w:rPr>
      <w:rFonts w:cs="Times New Roman"/>
    </w:rPr>
  </w:style>
  <w:style w:type="table" w:styleId="TableGrid">
    <w:name w:val="Table Grid"/>
    <w:basedOn w:val="TableNormal"/>
    <w:uiPriority w:val="99"/>
    <w:locked/>
    <w:rsid w:val="00D412D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одержимое таблицы"/>
    <w:basedOn w:val="Normal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0">
    <w:name w:val="Нормальный (таблица)"/>
    <w:basedOn w:val="Normal"/>
    <w:next w:val="Normal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1">
    <w:name w:val="Гипертекстовая ссылка"/>
    <w:basedOn w:val="DefaultParagraphFont"/>
    <w:uiPriority w:val="99"/>
    <w:rsid w:val="00D412D5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56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789</TotalTime>
  <Pages>4</Pages>
  <Words>731</Words>
  <Characters>4170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medvedev_g_v</cp:lastModifiedBy>
  <cp:revision>393</cp:revision>
  <cp:lastPrinted>2015-02-16T04:19:00Z</cp:lastPrinted>
  <dcterms:created xsi:type="dcterms:W3CDTF">2014-09-03T23:23:00Z</dcterms:created>
  <dcterms:modified xsi:type="dcterms:W3CDTF">2015-02-16T04:25:00Z</dcterms:modified>
</cp:coreProperties>
</file>