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284" w:rsidRPr="00473C79" w:rsidRDefault="00712284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Приложение 4</w:t>
      </w:r>
    </w:p>
    <w:p w:rsidR="00712284" w:rsidRPr="00473C79" w:rsidRDefault="00712284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7" w:anchor="sub_0" w:history="1">
        <w:r w:rsidRPr="00473C79">
          <w:rPr>
            <w:rStyle w:val="Hyperlink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712284" w:rsidRPr="00473C79" w:rsidRDefault="00712284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712284" w:rsidRDefault="00712284" w:rsidP="00D412D5">
      <w:pPr>
        <w:rPr>
          <w:sz w:val="28"/>
          <w:szCs w:val="28"/>
        </w:rPr>
      </w:pPr>
    </w:p>
    <w:p w:rsidR="00712284" w:rsidRPr="00BA79A4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712284" w:rsidRPr="00473C79" w:rsidRDefault="00712284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предприятий, учреждений, иного имущества, передаваемых</w:t>
      </w:r>
    </w:p>
    <w:p w:rsidR="00712284" w:rsidRPr="00473C79" w:rsidRDefault="00712284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из муниципальной собственности Моряк-Рыболовского сельского поселения в муниципальную собственность Ольгинского муниципального района</w:t>
      </w:r>
    </w:p>
    <w:p w:rsidR="00712284" w:rsidRPr="00473C79" w:rsidRDefault="00712284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712284" w:rsidRPr="00473C79" w:rsidRDefault="00712284" w:rsidP="00E75989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тепло-,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712284" w:rsidRPr="00473C79" w:rsidRDefault="00712284" w:rsidP="00D412D5">
      <w:pPr>
        <w:widowControl w:val="0"/>
        <w:ind w:firstLine="709"/>
        <w:jc w:val="center"/>
        <w:rPr>
          <w:sz w:val="28"/>
          <w:szCs w:val="28"/>
        </w:rPr>
      </w:pPr>
    </w:p>
    <w:p w:rsidR="00712284" w:rsidRPr="00473C79" w:rsidRDefault="00712284" w:rsidP="00847884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trHeight w:val="640"/>
        </w:trPr>
        <w:tc>
          <w:tcPr>
            <w:tcW w:w="594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№</w:t>
            </w:r>
          </w:p>
          <w:p w:rsidR="00712284" w:rsidRPr="00473C79" w:rsidRDefault="00712284" w:rsidP="008F05B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B91763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про</w:t>
            </w:r>
            <w:r>
              <w:t>-</w:t>
            </w:r>
            <w:r w:rsidRPr="00473C79">
              <w:t>тяже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8F05BA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8F05BA">
        <w:trPr>
          <w:trHeight w:val="530"/>
        </w:trPr>
        <w:tc>
          <w:tcPr>
            <w:tcW w:w="594" w:type="dxa"/>
            <w:vMerge/>
            <w:vAlign w:val="center"/>
          </w:tcPr>
          <w:p w:rsidR="00712284" w:rsidRPr="00473C79" w:rsidRDefault="00712284" w:rsidP="008F05B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</w:tr>
    </w:tbl>
    <w:p w:rsidR="00712284" w:rsidRPr="008F05B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cantSplit/>
          <w:trHeight w:val="193"/>
          <w:tblHeader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8F05BA">
        <w:trPr>
          <w:cantSplit/>
          <w:trHeight w:val="2027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  <w:rPr>
                <w:sz w:val="20"/>
                <w:szCs w:val="20"/>
              </w:rPr>
            </w:pPr>
            <w:r w:rsidRPr="00473C79">
              <w:t>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Нежилые помещ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тельной участк</w:t>
            </w:r>
            <w:r w:rsidRPr="00473C79">
              <w:t>о</w:t>
            </w:r>
            <w:r w:rsidRPr="00473C79">
              <w:t>вой больн</w:t>
            </w:r>
            <w:r w:rsidRPr="00473C79">
              <w:t>и</w:t>
            </w:r>
            <w:r w:rsidRPr="00473C79">
              <w:t>цы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Лени</w:t>
            </w:r>
            <w:r w:rsidRPr="00473C79">
              <w:t>н</w:t>
            </w:r>
            <w:r w:rsidRPr="00473C79">
              <w:t>ская, 118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80,0 кв. м"/>
              </w:smartTagPr>
              <w:r w:rsidRPr="00473C79">
                <w:t>80,0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326,74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76,006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вывод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6 км"/>
              </w:smartTagPr>
              <w:r w:rsidRPr="00473C79">
                <w:t>0,16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больница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3 км"/>
              </w:smartTagPr>
              <w:r w:rsidRPr="00473C79">
                <w:t>0,3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9572AC">
        <w:trPr>
          <w:cantSplit/>
          <w:trHeight w:val="1676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жил-фонд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6 км"/>
              </w:smartTagPr>
              <w:r w:rsidRPr="00473C79">
                <w:t>0,6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shd w:val="clear" w:color="auto" w:fill="FFFFFF"/>
              <w:ind w:right="-108"/>
              <w:jc w:val="center"/>
            </w:pPr>
            <w:r w:rsidRPr="00473C79">
              <w:t>Котель</w:t>
            </w:r>
            <w:r>
              <w:t>-</w:t>
            </w:r>
            <w:r w:rsidRPr="00473C79">
              <w:t>ная - бо</w:t>
            </w:r>
            <w:r w:rsidRPr="00473C79">
              <w:t>й</w:t>
            </w:r>
            <w:r w:rsidRPr="00473C79">
              <w:t>лерная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Default="00712284" w:rsidP="00481D2A">
            <w:pPr>
              <w:jc w:val="center"/>
            </w:pPr>
            <w:r w:rsidRPr="00473C79">
              <w:t>ул. По</w:t>
            </w:r>
            <w:r>
              <w:t>-</w:t>
            </w:r>
            <w:r w:rsidRPr="00473C79">
              <w:t>гранич</w:t>
            </w:r>
            <w:r>
              <w:t>-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ная, 7-а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20,0 кв. м"/>
              </w:smartTagPr>
              <w:r w:rsidRPr="00473C79">
                <w:t>120,0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B91763">
            <w:pPr>
              <w:ind w:left="-57" w:right="-57"/>
              <w:jc w:val="center"/>
            </w:pPr>
            <w:r w:rsidRPr="00473C79">
              <w:t>115,135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1"/>
        </w:trPr>
        <w:tc>
          <w:tcPr>
            <w:tcW w:w="594" w:type="dxa"/>
          </w:tcPr>
          <w:p w:rsidR="00712284" w:rsidRPr="00473C79" w:rsidRDefault="00712284" w:rsidP="00B91763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  <w:p w:rsidR="00712284" w:rsidRPr="00473C79" w:rsidRDefault="00712284" w:rsidP="00481D2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341 км"/>
              </w:smartTagPr>
              <w:r w:rsidRPr="00473C79">
                <w:t>0,341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15,135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shd w:val="clear" w:color="auto" w:fill="FFFFFF"/>
              <w:ind w:right="-108"/>
              <w:jc w:val="center"/>
            </w:pPr>
            <w:r w:rsidRPr="00473C79">
              <w:t>Котель</w:t>
            </w:r>
            <w:r>
              <w:t>-</w:t>
            </w:r>
            <w:r w:rsidRPr="00473C79">
              <w:t>ная - бо</w:t>
            </w:r>
            <w:r w:rsidRPr="00473C79">
              <w:t>й</w:t>
            </w:r>
            <w:r w:rsidRPr="00473C79">
              <w:t>лерная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  <w:r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Сове</w:t>
            </w:r>
            <w:r w:rsidRPr="00473C79">
              <w:t>т</w:t>
            </w:r>
            <w:r w:rsidRPr="00473C79">
              <w:t>ская, 9-в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704892">
        <w:trPr>
          <w:cantSplit/>
          <w:trHeight w:val="1527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 № 1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1 км"/>
              </w:smartTagPr>
              <w:r w:rsidRPr="00473C79">
                <w:t>0,21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 № 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5 км"/>
              </w:smartTagPr>
              <w:r w:rsidRPr="00473C79">
                <w:t>0,25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13,907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средней школы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с. Марг</w:t>
            </w:r>
            <w:r w:rsidRPr="00473C79">
              <w:t>а</w:t>
            </w:r>
            <w:r w:rsidRPr="00473C79">
              <w:t>ритово,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 Школь-</w:t>
            </w:r>
            <w:r w:rsidRPr="00473C79">
              <w:t>ная, 11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65,0 кв. м"/>
              </w:smartTagPr>
              <w:r w:rsidRPr="00473C79">
                <w:t>165,0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65,89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Pr="00473C79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Pr="00473C79" w:rsidRDefault="00712284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712284" w:rsidRPr="00473C79" w:rsidRDefault="00712284" w:rsidP="00B37387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712284" w:rsidRPr="00FB6116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trHeight w:val="640"/>
        </w:trPr>
        <w:tc>
          <w:tcPr>
            <w:tcW w:w="594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№</w:t>
            </w:r>
          </w:p>
          <w:p w:rsidR="00712284" w:rsidRPr="00473C79" w:rsidRDefault="00712284" w:rsidP="008F05B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8F05BA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8F05BA">
        <w:trPr>
          <w:trHeight w:val="530"/>
        </w:trPr>
        <w:tc>
          <w:tcPr>
            <w:tcW w:w="594" w:type="dxa"/>
            <w:vMerge/>
            <w:vAlign w:val="center"/>
          </w:tcPr>
          <w:p w:rsidR="00712284" w:rsidRPr="00473C79" w:rsidRDefault="00712284" w:rsidP="008F05B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</w:tr>
    </w:tbl>
    <w:p w:rsidR="00712284" w:rsidRPr="008F05B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cantSplit/>
          <w:trHeight w:val="175"/>
          <w:tblHeader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8F05BA">
        <w:trPr>
          <w:trHeight w:val="161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с. Марг</w:t>
            </w:r>
            <w:r w:rsidRPr="00473C79">
              <w:t>а</w:t>
            </w:r>
            <w:r w:rsidRPr="00473C79">
              <w:t>ритово,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с. Марг</w:t>
            </w:r>
            <w:r w:rsidRPr="00473C79">
              <w:t>а</w:t>
            </w:r>
            <w:r w:rsidRPr="00473C79">
              <w:t>ритово,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r w:rsidRPr="00473C79">
              <w:t>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Ко</w:t>
            </w:r>
            <w:r w:rsidRPr="00473C79">
              <w:t>л</w:t>
            </w:r>
            <w:r w:rsidRPr="00473C79">
              <w:t>хозная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43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4</w:t>
            </w:r>
            <w:r>
              <w:t>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Погр</w:t>
            </w:r>
            <w:r w:rsidRPr="00473C79">
              <w:t>а</w:t>
            </w:r>
            <w:r w:rsidRPr="00473C79">
              <w:t>ничная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См</w:t>
            </w:r>
            <w:r w:rsidRPr="00473C79">
              <w:t>и</w:t>
            </w:r>
            <w:r w:rsidRPr="00473C79">
              <w:t>щука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 xml:space="preserve"> 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r w:rsidRPr="00473C79">
              <w:t>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Сове</w:t>
            </w:r>
            <w:r w:rsidRPr="00473C79">
              <w:t>т</w:t>
            </w:r>
            <w:r w:rsidRPr="00473C79">
              <w:t>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Кон</w:t>
            </w:r>
            <w:r w:rsidRPr="00473C79">
              <w:t>д</w:t>
            </w:r>
            <w:r w:rsidRPr="00473C79">
              <w:t>ратюка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Алта</w:t>
            </w:r>
            <w:r w:rsidRPr="00473C79">
              <w:t>й</w:t>
            </w:r>
            <w:r w:rsidRPr="00473C79">
              <w:t>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</w:t>
            </w:r>
            <w:r w:rsidRPr="00473C79">
              <w:t>р</w:t>
            </w:r>
            <w:r w:rsidRPr="00473C79">
              <w:t>сеньева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96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</w:t>
            </w:r>
            <w:r w:rsidRPr="00473C79">
              <w:t>л</w:t>
            </w:r>
            <w:r w:rsidRPr="00473C79">
              <w:t>датская падь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0,02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Ни</w:t>
            </w:r>
            <w:r w:rsidRPr="00473C79">
              <w:t>ж</w:t>
            </w:r>
            <w:r w:rsidRPr="00473C79">
              <w:t>няя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Вер</w:t>
            </w:r>
            <w:r w:rsidRPr="00473C79">
              <w:t>х</w:t>
            </w:r>
            <w:r w:rsidRPr="00473C79">
              <w:t>няя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</w:t>
            </w:r>
            <w:r w:rsidRPr="00473C79">
              <w:t>р</w:t>
            </w:r>
            <w:r w:rsidRPr="00473C79">
              <w:t>сеньева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Автомо-бильная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 ул. Л</w:t>
            </w:r>
            <w:r w:rsidRPr="00473C79">
              <w:t>а</w:t>
            </w:r>
            <w:r w:rsidRPr="00473C79">
              <w:t>зо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712284" w:rsidRPr="00473C79" w:rsidRDefault="00712284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712284" w:rsidRPr="00473C79" w:rsidRDefault="00712284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712284" w:rsidRPr="00473C79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trHeight w:val="640"/>
        </w:trPr>
        <w:tc>
          <w:tcPr>
            <w:tcW w:w="626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№</w:t>
            </w:r>
          </w:p>
          <w:p w:rsidR="00712284" w:rsidRPr="00473C79" w:rsidRDefault="00712284" w:rsidP="00FA62E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FA62E2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trHeight w:val="640"/>
        </w:trPr>
        <w:tc>
          <w:tcPr>
            <w:tcW w:w="626" w:type="dxa"/>
            <w:vMerge/>
            <w:vAlign w:val="center"/>
          </w:tcPr>
          <w:p w:rsidR="00712284" w:rsidRPr="00473C79" w:rsidRDefault="00712284" w:rsidP="00FA62E2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</w:tr>
    </w:tbl>
    <w:p w:rsidR="00712284" w:rsidRPr="00287CE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cantSplit/>
          <w:trHeight w:val="283"/>
          <w:tblHeader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</w:t>
            </w:r>
            <w:r w:rsidRPr="00473C79">
              <w:t>р</w:t>
            </w:r>
            <w:r w:rsidRPr="00473C79">
              <w:t>сеньева, 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57,9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</w:t>
            </w:r>
            <w:r>
              <w:t>р</w:t>
            </w:r>
            <w:r w:rsidRPr="00473C79">
              <w:t>сень</w:t>
            </w:r>
            <w:r>
              <w:t>-</w:t>
            </w:r>
            <w:r w:rsidRPr="00473C79">
              <w:t>ева, 30-а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92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Арсен</w:t>
            </w:r>
            <w:r w:rsidRPr="00473C79">
              <w:t>ь</w:t>
            </w:r>
            <w:r w:rsidRPr="00473C79">
              <w:t>ева, 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74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Алта</w:t>
            </w:r>
            <w:r w:rsidRPr="00473C79">
              <w:t>й</w:t>
            </w:r>
            <w:r w:rsidRPr="00473C79">
              <w:t>ская,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73,1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637C5F">
        <w:trPr>
          <w:cantSplit/>
          <w:trHeight w:val="167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Алта</w:t>
            </w:r>
            <w:r w:rsidRPr="00473C79">
              <w:t>й</w:t>
            </w:r>
            <w:r w:rsidRPr="00473C79">
              <w:t>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Двух-квартир-ный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47,7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2, 3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9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94,8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1934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10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26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891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28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40,9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81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Кон</w:t>
            </w:r>
            <w:r w:rsidRPr="00473C79">
              <w:t>д</w:t>
            </w:r>
            <w:r w:rsidRPr="00473C79">
              <w:t>ратюка,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Кон</w:t>
            </w:r>
            <w:r w:rsidRPr="00473C79">
              <w:t>д</w:t>
            </w:r>
            <w:r w:rsidRPr="00473C79">
              <w:t>ратюка,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43,3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нинская, 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26,9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нинская, 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25,8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нинская, 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92,5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13-а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17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>
              <w:t>е</w:t>
            </w:r>
            <w:r w:rsidRPr="00473C79">
              <w:t>нин</w:t>
            </w:r>
            <w:r>
              <w:t>-</w:t>
            </w:r>
            <w:r w:rsidRPr="00473C79">
              <w:t>ская, 17-б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18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49,4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20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23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1992</w:t>
            </w:r>
          </w:p>
        </w:tc>
        <w:tc>
          <w:tcPr>
            <w:tcW w:w="900" w:type="dxa"/>
          </w:tcPr>
          <w:p w:rsidR="00712284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24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25-а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26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1951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30.</w:t>
            </w:r>
          </w:p>
        </w:tc>
        <w:tc>
          <w:tcPr>
            <w:tcW w:w="1174" w:type="dxa"/>
          </w:tcPr>
          <w:p w:rsidR="00712284" w:rsidRPr="00473C79" w:rsidRDefault="00712284" w:rsidP="00037294">
            <w:pPr>
              <w:ind w:left="-57" w:right="-57"/>
              <w:jc w:val="center"/>
            </w:pPr>
            <w:r w:rsidRPr="00473C79">
              <w:t>Кварти</w:t>
            </w:r>
            <w:r>
              <w:t>-</w:t>
            </w:r>
            <w:r w:rsidRPr="00473C79">
              <w:t>ры №</w:t>
            </w:r>
            <w:r>
              <w:t xml:space="preserve"> </w:t>
            </w:r>
            <w:r w:rsidRPr="00473C79">
              <w:t>2, 3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27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80,1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1973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28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1951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41,3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7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31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35,5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38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59,2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43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45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48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24,4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74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49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49-а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7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61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56,0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63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42,0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65,3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69,7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69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99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14,8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квартира № 5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109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36,3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48.</w:t>
            </w:r>
          </w:p>
        </w:tc>
        <w:tc>
          <w:tcPr>
            <w:tcW w:w="1174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 квартиры № 5, 6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111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140,4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113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42,8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r w:rsidRPr="00473C79">
              <w:t>ская, 115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49,9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>
              <w:t>ра</w:t>
            </w:r>
            <w:r w:rsidRPr="00473C79">
              <w:t xml:space="preserve">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См</w:t>
            </w:r>
            <w:r w:rsidRPr="00473C79">
              <w:t>и</w:t>
            </w:r>
            <w:r w:rsidRPr="00473C79">
              <w:t>щука,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55,1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53.</w:t>
            </w:r>
          </w:p>
        </w:tc>
        <w:tc>
          <w:tcPr>
            <w:tcW w:w="1174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Квартиры №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2,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2, 3, 4, 10, 13, 14, 20, 24, 27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9-а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</w:t>
            </w:r>
            <w:r>
              <w:t>ос</w:t>
            </w:r>
            <w:r w:rsidRPr="00473C79">
              <w:t>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Тре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</w:t>
            </w: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637C5F">
              <w:t>Школь</w:t>
            </w:r>
            <w:r>
              <w:t>-</w:t>
            </w:r>
            <w:r w:rsidRPr="00473C79">
              <w:t>ная, 12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29,8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2, 4, 5, 6, 7, 8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</w:t>
            </w:r>
            <w:r w:rsidRPr="00473C79">
              <w:rPr>
                <w:sz w:val="23"/>
                <w:szCs w:val="23"/>
              </w:rPr>
              <w:t>ул. Школь</w:t>
            </w:r>
            <w:r>
              <w:rPr>
                <w:sz w:val="23"/>
                <w:szCs w:val="23"/>
              </w:rPr>
              <w:t>-</w:t>
            </w:r>
            <w:r w:rsidRPr="00473C79">
              <w:t>ная, 16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262,4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712284" w:rsidRPr="00473C79" w:rsidRDefault="00712284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712284" w:rsidRPr="00287CEA" w:rsidRDefault="00712284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4"/>
        <w:gridCol w:w="1199"/>
        <w:gridCol w:w="1319"/>
        <w:gridCol w:w="900"/>
        <w:gridCol w:w="900"/>
        <w:gridCol w:w="900"/>
        <w:gridCol w:w="900"/>
        <w:gridCol w:w="1439"/>
        <w:gridCol w:w="1199"/>
      </w:tblGrid>
      <w:tr w:rsidR="00712284" w:rsidRPr="00473C79" w:rsidTr="00287CEA">
        <w:trPr>
          <w:trHeight w:val="640"/>
        </w:trPr>
        <w:tc>
          <w:tcPr>
            <w:tcW w:w="604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№</w:t>
            </w:r>
          </w:p>
          <w:p w:rsidR="00712284" w:rsidRPr="00473C79" w:rsidRDefault="00712284" w:rsidP="00581EBB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9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объекта</w:t>
            </w:r>
          </w:p>
        </w:tc>
        <w:tc>
          <w:tcPr>
            <w:tcW w:w="131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581EBB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тыс. рублей</w:t>
            </w:r>
          </w:p>
        </w:tc>
        <w:tc>
          <w:tcPr>
            <w:tcW w:w="143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19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trHeight w:val="640"/>
        </w:trPr>
        <w:tc>
          <w:tcPr>
            <w:tcW w:w="604" w:type="dxa"/>
            <w:vMerge/>
            <w:vAlign w:val="center"/>
          </w:tcPr>
          <w:p w:rsidR="00712284" w:rsidRPr="00473C79" w:rsidRDefault="00712284" w:rsidP="00581EBB">
            <w:pPr>
              <w:jc w:val="center"/>
              <w:rPr>
                <w:b/>
              </w:rPr>
            </w:pPr>
          </w:p>
        </w:tc>
        <w:tc>
          <w:tcPr>
            <w:tcW w:w="119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131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3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119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</w:tr>
    </w:tbl>
    <w:p w:rsidR="00712284" w:rsidRPr="00287CE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"/>
        <w:gridCol w:w="603"/>
        <w:gridCol w:w="1198"/>
        <w:gridCol w:w="1318"/>
        <w:gridCol w:w="900"/>
        <w:gridCol w:w="900"/>
        <w:gridCol w:w="900"/>
        <w:gridCol w:w="900"/>
        <w:gridCol w:w="1438"/>
        <w:gridCol w:w="1198"/>
      </w:tblGrid>
      <w:tr w:rsidR="00712284" w:rsidRPr="00473C79" w:rsidTr="00287CEA">
        <w:trPr>
          <w:cantSplit/>
          <w:trHeight w:val="93"/>
          <w:tblHeader/>
        </w:trPr>
        <w:tc>
          <w:tcPr>
            <w:tcW w:w="604" w:type="dxa"/>
            <w:gridSpan w:val="2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287CEA">
        <w:trPr>
          <w:cantSplit/>
          <w:trHeight w:val="660"/>
        </w:trPr>
        <w:tc>
          <w:tcPr>
            <w:tcW w:w="604" w:type="dxa"/>
            <w:gridSpan w:val="2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Памя</w:t>
            </w:r>
            <w:r w:rsidRPr="00473C79">
              <w:t>т</w:t>
            </w:r>
            <w:r w:rsidRPr="00473C79">
              <w:t>ник п</w:t>
            </w:r>
            <w:r w:rsidRPr="00473C79">
              <w:t>о</w:t>
            </w:r>
            <w:r w:rsidRPr="00473C79">
              <w:t>гибшим в годы Великой Отечес</w:t>
            </w:r>
            <w:r w:rsidRPr="00473C79">
              <w:t>т</w:t>
            </w:r>
            <w:r w:rsidRPr="00473C79">
              <w:t>венной войны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33,4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gridBefore w:val="1"/>
          <w:cantSplit/>
          <w:trHeight w:val="280"/>
        </w:trPr>
        <w:tc>
          <w:tcPr>
            <w:tcW w:w="60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Памя</w:t>
            </w:r>
            <w:r w:rsidRPr="00473C79">
              <w:t>т</w:t>
            </w:r>
            <w:r w:rsidRPr="00473C79">
              <w:t>ник п</w:t>
            </w:r>
            <w:r w:rsidRPr="00473C79">
              <w:t>о</w:t>
            </w:r>
            <w:r w:rsidRPr="00473C79">
              <w:t>гибшим рыбакам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712284" w:rsidRPr="00473C79" w:rsidRDefault="00712284" w:rsidP="00D412D5">
      <w:pPr>
        <w:ind w:left="-142" w:right="-286" w:firstLine="850"/>
        <w:jc w:val="both"/>
        <w:rPr>
          <w:b/>
          <w:sz w:val="28"/>
          <w:szCs w:val="28"/>
        </w:rPr>
      </w:pPr>
    </w:p>
    <w:p w:rsidR="00712284" w:rsidRPr="00473C79" w:rsidRDefault="00712284" w:rsidP="00CF445B">
      <w:pPr>
        <w:ind w:left="-120" w:right="-286" w:firstLine="84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00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CF445B">
        <w:trPr>
          <w:cantSplit/>
          <w:trHeight w:val="616"/>
        </w:trPr>
        <w:tc>
          <w:tcPr>
            <w:tcW w:w="6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№</w:t>
            </w:r>
          </w:p>
          <w:p w:rsidR="00712284" w:rsidRPr="00473C79" w:rsidRDefault="00712284" w:rsidP="00F8776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F87762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cantSplit/>
          <w:trHeight w:val="798"/>
        </w:trPr>
        <w:tc>
          <w:tcPr>
            <w:tcW w:w="600" w:type="dxa"/>
            <w:vMerge/>
            <w:vAlign w:val="center"/>
          </w:tcPr>
          <w:p w:rsidR="00712284" w:rsidRPr="00473C79" w:rsidRDefault="00712284" w:rsidP="00F87762"/>
        </w:tc>
        <w:tc>
          <w:tcPr>
            <w:tcW w:w="1200" w:type="dxa"/>
            <w:vMerge/>
            <w:vAlign w:val="center"/>
          </w:tcPr>
          <w:p w:rsidR="00712284" w:rsidRPr="00473C79" w:rsidRDefault="00712284" w:rsidP="00F87762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712284" w:rsidRPr="00473C79" w:rsidRDefault="00712284" w:rsidP="00F87762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87762"/>
        </w:tc>
        <w:tc>
          <w:tcPr>
            <w:tcW w:w="900" w:type="dxa"/>
            <w:vMerge/>
            <w:vAlign w:val="center"/>
          </w:tcPr>
          <w:p w:rsidR="00712284" w:rsidRPr="00473C79" w:rsidRDefault="00712284" w:rsidP="00F87762">
            <w:pPr>
              <w:ind w:left="-108" w:right="-108"/>
            </w:pP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F87762"/>
        </w:tc>
        <w:tc>
          <w:tcPr>
            <w:tcW w:w="1200" w:type="dxa"/>
            <w:vMerge/>
            <w:vAlign w:val="center"/>
          </w:tcPr>
          <w:p w:rsidR="00712284" w:rsidRPr="00473C79" w:rsidRDefault="00712284" w:rsidP="00F87762"/>
        </w:tc>
      </w:tr>
    </w:tbl>
    <w:p w:rsidR="00712284" w:rsidRPr="00287CEA" w:rsidRDefault="00712284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00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cantSplit/>
          <w:trHeight w:val="232"/>
          <w:tblHeader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15000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д</w:t>
            </w:r>
            <w:r>
              <w:t>ер</w:t>
            </w:r>
            <w:r w:rsidRPr="00473C79">
              <w:t>. Бро</w:t>
            </w:r>
            <w:r w:rsidRPr="00473C79">
              <w:t>в</w:t>
            </w:r>
            <w:r w:rsidRPr="00473C79">
              <w:t>ки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с. Марг</w:t>
            </w:r>
            <w:r w:rsidRPr="00473C79">
              <w:t>а</w:t>
            </w:r>
            <w:r w:rsidRPr="00473C79">
              <w:t>ритово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ind w:firstLine="708"/>
        <w:rPr>
          <w:sz w:val="28"/>
          <w:szCs w:val="28"/>
        </w:rPr>
      </w:pPr>
    </w:p>
    <w:sectPr w:rsidR="00712284" w:rsidRPr="00473C79" w:rsidSect="002F6E39">
      <w:headerReference w:type="even" r:id="rId8"/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284" w:rsidRDefault="00712284">
      <w:r>
        <w:separator/>
      </w:r>
    </w:p>
  </w:endnote>
  <w:endnote w:type="continuationSeparator" w:id="0">
    <w:p w:rsidR="00712284" w:rsidRDefault="00712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284" w:rsidRDefault="00712284">
      <w:r>
        <w:separator/>
      </w:r>
    </w:p>
  </w:footnote>
  <w:footnote w:type="continuationSeparator" w:id="0">
    <w:p w:rsidR="00712284" w:rsidRDefault="007122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84" w:rsidRDefault="00712284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2284" w:rsidRDefault="00712284" w:rsidP="00D412D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84" w:rsidRDefault="00712284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712284" w:rsidRDefault="00712284" w:rsidP="00D412D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260C"/>
    <w:rsid w:val="00037294"/>
    <w:rsid w:val="00045C5C"/>
    <w:rsid w:val="000532E8"/>
    <w:rsid w:val="00053F98"/>
    <w:rsid w:val="0005568D"/>
    <w:rsid w:val="0006002F"/>
    <w:rsid w:val="00070F43"/>
    <w:rsid w:val="00077838"/>
    <w:rsid w:val="000801A8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26B8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20010F"/>
    <w:rsid w:val="0020202F"/>
    <w:rsid w:val="00210DC0"/>
    <w:rsid w:val="002222FE"/>
    <w:rsid w:val="00227791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87CEA"/>
    <w:rsid w:val="002934AD"/>
    <w:rsid w:val="00296191"/>
    <w:rsid w:val="002A1D94"/>
    <w:rsid w:val="002A4991"/>
    <w:rsid w:val="002B08A6"/>
    <w:rsid w:val="002B3B44"/>
    <w:rsid w:val="002C1956"/>
    <w:rsid w:val="002C345F"/>
    <w:rsid w:val="002C671B"/>
    <w:rsid w:val="002D38A7"/>
    <w:rsid w:val="002D4764"/>
    <w:rsid w:val="002E1F26"/>
    <w:rsid w:val="002E34E3"/>
    <w:rsid w:val="002E6BD8"/>
    <w:rsid w:val="002E7693"/>
    <w:rsid w:val="002F25AC"/>
    <w:rsid w:val="002F262D"/>
    <w:rsid w:val="002F2F2A"/>
    <w:rsid w:val="002F6E39"/>
    <w:rsid w:val="00300F10"/>
    <w:rsid w:val="003010D7"/>
    <w:rsid w:val="00302FE0"/>
    <w:rsid w:val="00304607"/>
    <w:rsid w:val="00307B14"/>
    <w:rsid w:val="003104C2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2F95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0C57"/>
    <w:rsid w:val="003D16E1"/>
    <w:rsid w:val="003D22E8"/>
    <w:rsid w:val="003E476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3ED5"/>
    <w:rsid w:val="004C658E"/>
    <w:rsid w:val="004C7149"/>
    <w:rsid w:val="004D1391"/>
    <w:rsid w:val="004D148A"/>
    <w:rsid w:val="004D22A1"/>
    <w:rsid w:val="004E5D15"/>
    <w:rsid w:val="004F04D1"/>
    <w:rsid w:val="004F2F5B"/>
    <w:rsid w:val="004F6C72"/>
    <w:rsid w:val="00500377"/>
    <w:rsid w:val="0050100F"/>
    <w:rsid w:val="0051091C"/>
    <w:rsid w:val="00516A96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510D"/>
    <w:rsid w:val="00571101"/>
    <w:rsid w:val="005734DA"/>
    <w:rsid w:val="00574C0B"/>
    <w:rsid w:val="0057673C"/>
    <w:rsid w:val="00580790"/>
    <w:rsid w:val="00581EBB"/>
    <w:rsid w:val="00586B2E"/>
    <w:rsid w:val="00591B24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0464F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37C5F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E25"/>
    <w:rsid w:val="00682F65"/>
    <w:rsid w:val="0069179B"/>
    <w:rsid w:val="006A7A32"/>
    <w:rsid w:val="006C2C80"/>
    <w:rsid w:val="006C5DFF"/>
    <w:rsid w:val="006D0007"/>
    <w:rsid w:val="006D5752"/>
    <w:rsid w:val="006E1C7A"/>
    <w:rsid w:val="006E2239"/>
    <w:rsid w:val="006E28B1"/>
    <w:rsid w:val="006E5273"/>
    <w:rsid w:val="006F064E"/>
    <w:rsid w:val="006F695B"/>
    <w:rsid w:val="006F6F00"/>
    <w:rsid w:val="007009C3"/>
    <w:rsid w:val="00700D94"/>
    <w:rsid w:val="007012C2"/>
    <w:rsid w:val="00704892"/>
    <w:rsid w:val="007051DB"/>
    <w:rsid w:val="00711204"/>
    <w:rsid w:val="0071228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2637C"/>
    <w:rsid w:val="00833802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8F05BA"/>
    <w:rsid w:val="00900764"/>
    <w:rsid w:val="009015C6"/>
    <w:rsid w:val="009046A3"/>
    <w:rsid w:val="00904BBA"/>
    <w:rsid w:val="00916905"/>
    <w:rsid w:val="0091754B"/>
    <w:rsid w:val="0092261D"/>
    <w:rsid w:val="00923128"/>
    <w:rsid w:val="009267A5"/>
    <w:rsid w:val="0093423E"/>
    <w:rsid w:val="00937EB6"/>
    <w:rsid w:val="009428F6"/>
    <w:rsid w:val="00944640"/>
    <w:rsid w:val="009572AC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B4684"/>
    <w:rsid w:val="009C05B0"/>
    <w:rsid w:val="009C284E"/>
    <w:rsid w:val="009C7A97"/>
    <w:rsid w:val="009D1BED"/>
    <w:rsid w:val="009D4B4E"/>
    <w:rsid w:val="009E22BD"/>
    <w:rsid w:val="009E6E9F"/>
    <w:rsid w:val="009E72DB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3A32"/>
    <w:rsid w:val="00AE59D9"/>
    <w:rsid w:val="00AE5F3F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37C8"/>
    <w:rsid w:val="00B35E26"/>
    <w:rsid w:val="00B37387"/>
    <w:rsid w:val="00B42969"/>
    <w:rsid w:val="00B43B88"/>
    <w:rsid w:val="00B46AC6"/>
    <w:rsid w:val="00B603A5"/>
    <w:rsid w:val="00B62444"/>
    <w:rsid w:val="00B65FB6"/>
    <w:rsid w:val="00B662E0"/>
    <w:rsid w:val="00B74FB5"/>
    <w:rsid w:val="00B81107"/>
    <w:rsid w:val="00B84FE1"/>
    <w:rsid w:val="00B91763"/>
    <w:rsid w:val="00B921BF"/>
    <w:rsid w:val="00B9752D"/>
    <w:rsid w:val="00B976D9"/>
    <w:rsid w:val="00BA3B61"/>
    <w:rsid w:val="00BA3C60"/>
    <w:rsid w:val="00BA79A4"/>
    <w:rsid w:val="00BB0A1A"/>
    <w:rsid w:val="00BB5E48"/>
    <w:rsid w:val="00BC0DF0"/>
    <w:rsid w:val="00BC53B7"/>
    <w:rsid w:val="00BE1066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454A4"/>
    <w:rsid w:val="00C50056"/>
    <w:rsid w:val="00C56617"/>
    <w:rsid w:val="00C56BB2"/>
    <w:rsid w:val="00C6339D"/>
    <w:rsid w:val="00C65BE9"/>
    <w:rsid w:val="00C65D9D"/>
    <w:rsid w:val="00C6709C"/>
    <w:rsid w:val="00C67C7E"/>
    <w:rsid w:val="00C67F31"/>
    <w:rsid w:val="00C7024E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445B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A5A2F"/>
    <w:rsid w:val="00DB1A5E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7EC"/>
    <w:rsid w:val="00E40E77"/>
    <w:rsid w:val="00E4396C"/>
    <w:rsid w:val="00E44FA2"/>
    <w:rsid w:val="00E468A8"/>
    <w:rsid w:val="00E541E6"/>
    <w:rsid w:val="00E608ED"/>
    <w:rsid w:val="00E64C5D"/>
    <w:rsid w:val="00E707CC"/>
    <w:rsid w:val="00E75989"/>
    <w:rsid w:val="00E82D84"/>
    <w:rsid w:val="00E848E9"/>
    <w:rsid w:val="00EA7510"/>
    <w:rsid w:val="00EB058C"/>
    <w:rsid w:val="00EB1970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87762"/>
    <w:rsid w:val="00F90243"/>
    <w:rsid w:val="00F93BD2"/>
    <w:rsid w:val="00F9445F"/>
    <w:rsid w:val="00F97DAB"/>
    <w:rsid w:val="00FA570C"/>
    <w:rsid w:val="00FA62E2"/>
    <w:rsid w:val="00FB47C5"/>
    <w:rsid w:val="00FB6116"/>
    <w:rsid w:val="00FB628D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4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4C71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50C4"/>
    <w:rPr>
      <w:rFonts w:eastAsia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412D5"/>
    <w:rPr>
      <w:rFonts w:cs="Times New Roman"/>
    </w:rPr>
  </w:style>
  <w:style w:type="table" w:styleId="TableGrid">
    <w:name w:val="Table Grid"/>
    <w:basedOn w:val="TableNormal"/>
    <w:uiPriority w:val="99"/>
    <w:locked/>
    <w:rsid w:val="00D412D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0">
    <w:name w:val="Нормальный (таблица)"/>
    <w:basedOn w:val="Normal"/>
    <w:next w:val="Normal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1">
    <w:name w:val="Гипертекстовая ссылка"/>
    <w:basedOn w:val="DefaultParagraphFont"/>
    <w:uiPriority w:val="99"/>
    <w:rsid w:val="00D412D5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1019</TotalTime>
  <Pages>14</Pages>
  <Words>2568</Words>
  <Characters>14639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medvedev_g_v</cp:lastModifiedBy>
  <cp:revision>408</cp:revision>
  <cp:lastPrinted>2015-02-16T04:15:00Z</cp:lastPrinted>
  <dcterms:created xsi:type="dcterms:W3CDTF">2014-09-03T23:23:00Z</dcterms:created>
  <dcterms:modified xsi:type="dcterms:W3CDTF">2015-02-16T04:18:00Z</dcterms:modified>
</cp:coreProperties>
</file>