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EB" w:rsidRPr="00473C79" w:rsidRDefault="00D53BEB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3</w:t>
      </w:r>
    </w:p>
    <w:p w:rsidR="00D53BEB" w:rsidRPr="00473C79" w:rsidRDefault="00D53BEB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D53BEB" w:rsidRPr="00473C79" w:rsidRDefault="00D53BEB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D53BEB" w:rsidRDefault="00D53BEB" w:rsidP="00C55BBD">
      <w:pPr>
        <w:jc w:val="right"/>
        <w:rPr>
          <w:sz w:val="28"/>
          <w:szCs w:val="28"/>
        </w:rPr>
      </w:pPr>
    </w:p>
    <w:p w:rsidR="00D53BEB" w:rsidRPr="00C55BBD" w:rsidRDefault="00D53BEB" w:rsidP="00D412D5">
      <w:pPr>
        <w:rPr>
          <w:sz w:val="28"/>
          <w:szCs w:val="28"/>
        </w:rPr>
      </w:pPr>
    </w:p>
    <w:p w:rsidR="00D53BEB" w:rsidRPr="00473C79" w:rsidRDefault="00D53BEB" w:rsidP="00FC646A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передаваемых из муниципальной собственности Молдавановского сельского поселения в муниципальную собственность Ольгинского муниципального района</w:t>
      </w:r>
    </w:p>
    <w:p w:rsidR="00D53BEB" w:rsidRPr="00473C79" w:rsidRDefault="00D53BEB" w:rsidP="00D412D5">
      <w:pPr>
        <w:rPr>
          <w:sz w:val="28"/>
          <w:szCs w:val="28"/>
        </w:rPr>
      </w:pPr>
    </w:p>
    <w:p w:rsidR="00D53BEB" w:rsidRPr="00473C79" w:rsidRDefault="00D53BEB" w:rsidP="00683F06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7009C3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C55BBD">
        <w:trPr>
          <w:trHeight w:val="640"/>
        </w:trPr>
        <w:tc>
          <w:tcPr>
            <w:tcW w:w="594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№</w:t>
            </w:r>
          </w:p>
          <w:p w:rsidR="00D53BEB" w:rsidRPr="00473C79" w:rsidRDefault="00D53BEB" w:rsidP="00E556FC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CE28B9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про</w:t>
            </w:r>
            <w:r>
              <w:t>-</w:t>
            </w:r>
            <w:r w:rsidRPr="00473C79">
              <w:t>тяже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E556FC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E556FC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E556FC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D53BEB" w:rsidRPr="00473C79" w:rsidTr="00C55BBD">
        <w:trPr>
          <w:trHeight w:val="530"/>
        </w:trPr>
        <w:tc>
          <w:tcPr>
            <w:tcW w:w="594" w:type="dxa"/>
            <w:vMerge/>
            <w:vAlign w:val="center"/>
          </w:tcPr>
          <w:p w:rsidR="00D53BEB" w:rsidRPr="00473C79" w:rsidRDefault="00D53BEB" w:rsidP="00E556FC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C55BBD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C55BBD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</w:tr>
    </w:tbl>
    <w:p w:rsidR="00D53BEB" w:rsidRPr="00FC646A" w:rsidRDefault="00D53BEB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C55BBD">
        <w:trPr>
          <w:trHeight w:val="241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  <w:rPr>
                <w:spacing w:val="6"/>
              </w:rPr>
            </w:pPr>
            <w:r>
              <w:rPr>
                <w:spacing w:val="6"/>
              </w:rPr>
              <w:t>2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7516E8">
            <w:pPr>
              <w:jc w:val="center"/>
            </w:pPr>
            <w:r>
              <w:t>9</w:t>
            </w:r>
          </w:p>
        </w:tc>
      </w:tr>
      <w:tr w:rsidR="00D53BEB" w:rsidRPr="00473C79" w:rsidTr="00C55BBD">
        <w:trPr>
          <w:trHeight w:val="1159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rPr>
                <w:spacing w:val="6"/>
              </w:rPr>
              <w:t>Котел</w:t>
            </w:r>
            <w:r w:rsidRPr="00473C79">
              <w:rPr>
                <w:spacing w:val="6"/>
              </w:rPr>
              <w:t>ь</w:t>
            </w:r>
            <w:r w:rsidRPr="00473C79">
              <w:rPr>
                <w:spacing w:val="6"/>
              </w:rPr>
              <w:t>ная средней школы</w:t>
            </w:r>
          </w:p>
        </w:tc>
        <w:tc>
          <w:tcPr>
            <w:tcW w:w="1346" w:type="dxa"/>
          </w:tcPr>
          <w:p w:rsidR="00D53BEB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Default="00D53BEB" w:rsidP="00C55BBD">
            <w:pPr>
              <w:ind w:left="-113" w:right="-113"/>
              <w:jc w:val="center"/>
            </w:pPr>
            <w:r w:rsidRPr="00473C79">
              <w:t>ул. Це</w:t>
            </w:r>
            <w:r>
              <w:t>н</w:t>
            </w:r>
            <w:r w:rsidRPr="00473C79">
              <w:t>траль</w:t>
            </w:r>
            <w:r>
              <w:t>-</w:t>
            </w:r>
          </w:p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ная, 15-г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80,0 кв. м"/>
              </w:smartTagPr>
              <w:r w:rsidRPr="00473C79">
                <w:t>80,0 кв. 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144,37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4,25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C55BBD">
        <w:trPr>
          <w:trHeight w:val="1062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3BEB" w:rsidRDefault="00D53BEB" w:rsidP="00683F06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D53BEB" w:rsidRDefault="00D53BEB" w:rsidP="00683F06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>
              <w:t xml:space="preserve">ния </w:t>
            </w:r>
          </w:p>
          <w:p w:rsidR="00D53BEB" w:rsidRPr="00473C79" w:rsidRDefault="00D53BEB" w:rsidP="00683F06">
            <w:pPr>
              <w:ind w:left="-57" w:right="-57"/>
              <w:jc w:val="center"/>
            </w:pPr>
            <w:r>
              <w:t>школа -</w:t>
            </w:r>
            <w:r w:rsidRPr="00473C79">
              <w:t xml:space="preserve"> детский сад</w:t>
            </w:r>
          </w:p>
        </w:tc>
        <w:tc>
          <w:tcPr>
            <w:tcW w:w="1346" w:type="dxa"/>
          </w:tcPr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</w:t>
            </w:r>
          </w:p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ул. Це</w:t>
            </w:r>
            <w:r>
              <w:t>н</w:t>
            </w:r>
            <w:r w:rsidRPr="00473C79">
              <w:t>т</w:t>
            </w:r>
            <w:r>
              <w:t>р</w:t>
            </w:r>
            <w:r w:rsidRPr="00473C79">
              <w:t>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33 км"/>
              </w:smartTagPr>
              <w:r w:rsidRPr="00473C79">
                <w:t>0,133 км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56,29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C55BBD">
        <w:trPr>
          <w:trHeight w:val="1118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3BEB" w:rsidRDefault="00D53BEB" w:rsidP="00683F06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D53BEB" w:rsidRPr="00473C79" w:rsidRDefault="00D53BEB" w:rsidP="00683F06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и</w:t>
            </w:r>
            <w:r w:rsidRPr="00473C79">
              <w:t>н</w:t>
            </w:r>
            <w:r w:rsidRPr="00473C79">
              <w:t>тернат</w:t>
            </w:r>
          </w:p>
        </w:tc>
        <w:tc>
          <w:tcPr>
            <w:tcW w:w="1346" w:type="dxa"/>
          </w:tcPr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 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64 км"/>
              </w:smartTagPr>
              <w:r w:rsidRPr="00473C79">
                <w:t>0,64 км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D53BEB" w:rsidRPr="00473C79" w:rsidRDefault="00D53BEB" w:rsidP="00683F06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D53BEB" w:rsidRPr="00473C79" w:rsidRDefault="00D53BEB" w:rsidP="00D412D5">
      <w:pPr>
        <w:jc w:val="center"/>
        <w:rPr>
          <w:b/>
          <w:sz w:val="28"/>
          <w:szCs w:val="28"/>
        </w:rPr>
      </w:pPr>
    </w:p>
    <w:p w:rsidR="00D53BEB" w:rsidRPr="00473C79" w:rsidRDefault="00D53BEB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AA0E7B">
        <w:trPr>
          <w:trHeight w:val="640"/>
        </w:trPr>
        <w:tc>
          <w:tcPr>
            <w:tcW w:w="594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№</w:t>
            </w:r>
          </w:p>
          <w:p w:rsidR="00D53BEB" w:rsidRPr="00473C79" w:rsidRDefault="00D53BEB" w:rsidP="00B2403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B24034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B24034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B24034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B24034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D53BEB" w:rsidRPr="00473C79" w:rsidTr="00AA0E7B">
        <w:trPr>
          <w:trHeight w:val="530"/>
        </w:trPr>
        <w:tc>
          <w:tcPr>
            <w:tcW w:w="594" w:type="dxa"/>
            <w:vMerge/>
            <w:vAlign w:val="center"/>
          </w:tcPr>
          <w:p w:rsidR="00D53BEB" w:rsidRPr="00473C79" w:rsidRDefault="00D53BEB" w:rsidP="00B24034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CE28B9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B24034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</w:tr>
    </w:tbl>
    <w:p w:rsidR="00D53BEB" w:rsidRPr="00FC646A" w:rsidRDefault="00D53BEB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AA0E7B">
        <w:trPr>
          <w:cantSplit/>
          <w:trHeight w:val="175"/>
          <w:tblHeader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1,37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Новая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 Школь-ная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0,55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 проулки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По</w:t>
            </w:r>
            <w:r w:rsidRPr="00473C79">
              <w:t>д</w:t>
            </w:r>
            <w:r w:rsidRPr="00473C79">
              <w:t>горная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пр</w:t>
            </w:r>
            <w:r>
              <w:t>о</w:t>
            </w:r>
            <w:r w:rsidRPr="00473C79">
              <w:t>улки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дер. Мо</w:t>
            </w:r>
            <w:r w:rsidRPr="00473C79">
              <w:t>л</w:t>
            </w:r>
            <w:r w:rsidRPr="00473C79">
              <w:t>давановка, 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1,81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пос. Го</w:t>
            </w:r>
            <w:r w:rsidRPr="00473C79">
              <w:t>р</w:t>
            </w:r>
            <w:r w:rsidRPr="00473C79">
              <w:t>новодное, 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0,775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Мост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0,02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Pr="005D0EE9" w:rsidRDefault="00D53BEB" w:rsidP="00D412D5">
      <w:pPr>
        <w:jc w:val="center"/>
        <w:rPr>
          <w:sz w:val="28"/>
          <w:szCs w:val="28"/>
        </w:rPr>
      </w:pPr>
    </w:p>
    <w:p w:rsidR="00D53BEB" w:rsidRPr="00473C79" w:rsidRDefault="00D53BEB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D53BEB" w:rsidRPr="00473C79" w:rsidRDefault="00D53BEB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D53BEB" w:rsidRPr="00473C79" w:rsidRDefault="00D53BEB" w:rsidP="00D412D5">
      <w:pPr>
        <w:rPr>
          <w:sz w:val="28"/>
          <w:szCs w:val="28"/>
        </w:rPr>
      </w:pPr>
    </w:p>
    <w:p w:rsidR="00D53BEB" w:rsidRPr="00473C79" w:rsidRDefault="00D53BEB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320"/>
        <w:gridCol w:w="1320"/>
      </w:tblGrid>
      <w:tr w:rsidR="00D53BEB" w:rsidRPr="00473C79" w:rsidTr="00681E00">
        <w:trPr>
          <w:trHeight w:val="640"/>
        </w:trPr>
        <w:tc>
          <w:tcPr>
            <w:tcW w:w="626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№</w:t>
            </w:r>
          </w:p>
          <w:p w:rsidR="00D53BEB" w:rsidRPr="00473C79" w:rsidRDefault="00D53BEB" w:rsidP="00453C9B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453C9B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D53BEB" w:rsidRPr="00473C79" w:rsidTr="00681E00">
        <w:trPr>
          <w:trHeight w:val="640"/>
        </w:trPr>
        <w:tc>
          <w:tcPr>
            <w:tcW w:w="626" w:type="dxa"/>
            <w:vMerge/>
            <w:vAlign w:val="center"/>
          </w:tcPr>
          <w:p w:rsidR="00D53BEB" w:rsidRPr="00473C79" w:rsidRDefault="00D53BEB" w:rsidP="00453C9B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</w:tr>
    </w:tbl>
    <w:p w:rsidR="00D53BEB" w:rsidRPr="00FC646A" w:rsidRDefault="00D53BEB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320"/>
        <w:gridCol w:w="1320"/>
      </w:tblGrid>
      <w:tr w:rsidR="00D53BEB" w:rsidRPr="00473C79" w:rsidTr="00681E00">
        <w:trPr>
          <w:cantSplit/>
          <w:trHeight w:val="283"/>
          <w:tblHeader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29,2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ная, 11-а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28,8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17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56,0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38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62,4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41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28,6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Новая, 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29,7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>во,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Подго</w:t>
            </w:r>
            <w:r w:rsidRPr="00473C79">
              <w:t>р</w:t>
            </w:r>
            <w:r w:rsidRPr="00473C79">
              <w:t>ная, 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84,0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 xml:space="preserve">во,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Подго</w:t>
            </w:r>
            <w:r w:rsidRPr="00473C79">
              <w:t>р</w:t>
            </w:r>
            <w:r w:rsidRPr="00473C79">
              <w:t>ная, 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49,51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35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32,5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Default="00D53BEB" w:rsidP="00D412D5">
      <w:pPr>
        <w:rPr>
          <w:sz w:val="28"/>
          <w:szCs w:val="28"/>
        </w:rPr>
      </w:pP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D53BEB" w:rsidRPr="00473C79" w:rsidRDefault="00D53BEB" w:rsidP="00D412D5">
      <w:pPr>
        <w:ind w:left="-142" w:right="-286" w:firstLine="850"/>
        <w:jc w:val="both"/>
        <w:rPr>
          <w:b/>
          <w:sz w:val="28"/>
          <w:szCs w:val="28"/>
        </w:rPr>
      </w:pPr>
    </w:p>
    <w:p w:rsidR="00D53BEB" w:rsidRPr="00473C79" w:rsidRDefault="00D53BEB" w:rsidP="008B7712">
      <w:pPr>
        <w:ind w:firstLine="709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40"/>
        <w:gridCol w:w="1440"/>
        <w:gridCol w:w="900"/>
        <w:gridCol w:w="900"/>
        <w:gridCol w:w="900"/>
        <w:gridCol w:w="900"/>
        <w:gridCol w:w="1320"/>
        <w:gridCol w:w="1320"/>
      </w:tblGrid>
      <w:tr w:rsidR="00D53BEB" w:rsidRPr="00473C79" w:rsidTr="00F15AD0">
        <w:trPr>
          <w:cantSplit/>
          <w:trHeight w:val="578"/>
        </w:trPr>
        <w:tc>
          <w:tcPr>
            <w:tcW w:w="5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№</w:t>
            </w:r>
          </w:p>
          <w:p w:rsidR="00D53BEB" w:rsidRPr="00473C79" w:rsidRDefault="00D53BEB" w:rsidP="00AE2E90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объекта</w:t>
            </w:r>
          </w:p>
        </w:tc>
        <w:tc>
          <w:tcPr>
            <w:tcW w:w="14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AE2E90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D53BEB" w:rsidRPr="00473C79" w:rsidTr="00F15AD0">
        <w:trPr>
          <w:cantSplit/>
          <w:trHeight w:val="226"/>
        </w:trPr>
        <w:tc>
          <w:tcPr>
            <w:tcW w:w="540" w:type="dxa"/>
            <w:vMerge/>
            <w:vAlign w:val="center"/>
          </w:tcPr>
          <w:p w:rsidR="00D53BEB" w:rsidRPr="00473C79" w:rsidRDefault="00D53BEB" w:rsidP="00AE2E90"/>
        </w:tc>
        <w:tc>
          <w:tcPr>
            <w:tcW w:w="1140" w:type="dxa"/>
            <w:vMerge/>
            <w:vAlign w:val="center"/>
          </w:tcPr>
          <w:p w:rsidR="00D53BEB" w:rsidRPr="00473C79" w:rsidRDefault="00D53BEB" w:rsidP="00AE2E90">
            <w:pPr>
              <w:ind w:left="-107" w:right="-108"/>
            </w:pPr>
          </w:p>
        </w:tc>
        <w:tc>
          <w:tcPr>
            <w:tcW w:w="1440" w:type="dxa"/>
            <w:vMerge/>
            <w:vAlign w:val="center"/>
          </w:tcPr>
          <w:p w:rsidR="00D53BEB" w:rsidRPr="00473C79" w:rsidRDefault="00D53BEB" w:rsidP="00AE2E90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AE2E90"/>
        </w:tc>
        <w:tc>
          <w:tcPr>
            <w:tcW w:w="900" w:type="dxa"/>
            <w:vMerge/>
            <w:vAlign w:val="center"/>
          </w:tcPr>
          <w:p w:rsidR="00D53BEB" w:rsidRPr="00473C79" w:rsidRDefault="00D53BEB" w:rsidP="00AE2E90">
            <w:pPr>
              <w:ind w:left="-108" w:right="-108"/>
            </w:pP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AE2E90"/>
        </w:tc>
        <w:tc>
          <w:tcPr>
            <w:tcW w:w="1320" w:type="dxa"/>
            <w:vMerge/>
            <w:vAlign w:val="center"/>
          </w:tcPr>
          <w:p w:rsidR="00D53BEB" w:rsidRPr="00473C79" w:rsidRDefault="00D53BEB" w:rsidP="00AE2E90"/>
        </w:tc>
      </w:tr>
    </w:tbl>
    <w:p w:rsidR="00D53BEB" w:rsidRPr="00B01198" w:rsidRDefault="00D53BEB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40"/>
        <w:gridCol w:w="1440"/>
        <w:gridCol w:w="900"/>
        <w:gridCol w:w="900"/>
        <w:gridCol w:w="900"/>
        <w:gridCol w:w="900"/>
        <w:gridCol w:w="1320"/>
        <w:gridCol w:w="1320"/>
      </w:tblGrid>
      <w:tr w:rsidR="00D53BEB" w:rsidRPr="00473C79" w:rsidTr="00F15AD0">
        <w:trPr>
          <w:cantSplit/>
          <w:trHeight w:val="211"/>
          <w:tblHeader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40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 № 1</w:t>
            </w:r>
          </w:p>
        </w:tc>
        <w:tc>
          <w:tcPr>
            <w:tcW w:w="1440" w:type="dxa"/>
          </w:tcPr>
          <w:p w:rsidR="00D53BEB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473C79">
                <w:t>2,0 км</w:t>
              </w:r>
            </w:smartTag>
            <w:r w:rsidRPr="00473C79">
              <w:t xml:space="preserve"> на запад от ор</w:t>
            </w:r>
            <w:r w:rsidRPr="00473C79">
              <w:t>и</w:t>
            </w:r>
            <w:r w:rsidRPr="00473C79">
              <w:t xml:space="preserve">ентира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(ор</w:t>
            </w:r>
            <w:r>
              <w:t>и</w:t>
            </w:r>
            <w:r w:rsidRPr="00473C79">
              <w:t>ен</w:t>
            </w:r>
            <w:r>
              <w:t>тир 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800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 № 2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473C79">
                <w:t>1,0 км</w:t>
              </w:r>
            </w:smartTag>
            <w:r w:rsidRPr="00473C79">
              <w:t xml:space="preserve"> на северо-запад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900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 № 3</w:t>
            </w:r>
          </w:p>
        </w:tc>
        <w:tc>
          <w:tcPr>
            <w:tcW w:w="1440" w:type="dxa"/>
          </w:tcPr>
          <w:p w:rsidR="00D53BEB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0,35 км"/>
              </w:smartTagPr>
              <w:r w:rsidRPr="00473C79">
                <w:t>0,35 км</w:t>
              </w:r>
            </w:smartTag>
            <w:r w:rsidRPr="00473C79">
              <w:t xml:space="preserve"> на север от ор</w:t>
            </w:r>
            <w:r w:rsidRPr="00473C79">
              <w:t>и</w:t>
            </w:r>
            <w:r w:rsidRPr="00473C79">
              <w:t xml:space="preserve">ентира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 № 4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473C79">
                <w:t>1,0 км</w:t>
              </w:r>
            </w:smartTag>
            <w:r w:rsidRPr="00473C79">
              <w:t xml:space="preserve"> на восток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 № 5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 xml:space="preserve">ка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473C79">
                <w:t>1,2 км</w:t>
              </w:r>
            </w:smartTag>
            <w:r w:rsidRPr="00473C79">
              <w:t xml:space="preserve"> на восток от ори</w:t>
            </w:r>
            <w:r>
              <w:t>ентира (ориентир -ул.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д</w:t>
            </w:r>
            <w:r>
              <w:t>ер</w:t>
            </w:r>
            <w:r w:rsidRPr="00473C79">
              <w:t>. Молд</w:t>
            </w:r>
            <w:r w:rsidRPr="00473C79">
              <w:t>а</w:t>
            </w:r>
            <w:r w:rsidRPr="00473C79">
              <w:t>вановка 0,6</w:t>
            </w:r>
            <w:r>
              <w:t> </w:t>
            </w:r>
            <w:r w:rsidRPr="00473C79">
              <w:t xml:space="preserve">км на северо-запад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29)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пос. Горн</w:t>
            </w:r>
            <w:r w:rsidRPr="00473C79">
              <w:t>о</w:t>
            </w:r>
            <w:r w:rsidRPr="00473C79">
              <w:t xml:space="preserve">водное </w:t>
            </w:r>
            <w:smartTag w:uri="urn:schemas-microsoft-com:office:smarttags" w:element="metricconverter">
              <w:smartTagPr>
                <w:attr w:name="ProductID" w:val="1,4 км"/>
              </w:smartTagPr>
              <w:r w:rsidRPr="00473C79">
                <w:t>0,2 км</w:t>
              </w:r>
            </w:smartTag>
            <w:r w:rsidRPr="00473C79">
              <w:t xml:space="preserve"> на север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Таеж</w:t>
            </w:r>
            <w:r>
              <w:t>-</w:t>
            </w:r>
            <w:r w:rsidRPr="00473C79">
              <w:t>ная,</w:t>
            </w:r>
            <w:r>
              <w:t> </w:t>
            </w:r>
            <w:r w:rsidRPr="00473C79">
              <w:t>9Б)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с. Фурманово </w:t>
            </w:r>
            <w:smartTag w:uri="urn:schemas-microsoft-com:office:smarttags" w:element="metricconverter">
              <w:smartTagPr>
                <w:attr w:name="ProductID" w:val="1,4 км"/>
              </w:smartTagPr>
              <w:r w:rsidRPr="00473C79">
                <w:t>1,4 км</w:t>
              </w:r>
            </w:smartTag>
            <w:r w:rsidRPr="00473C79">
              <w:t xml:space="preserve"> на восток от ориентира 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12)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3500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 w:rsidRPr="00473C79">
              <w:t>Молдав</w:t>
            </w:r>
            <w:r w:rsidRPr="00473C79">
              <w:t>а</w:t>
            </w:r>
            <w:r w:rsidRPr="00473C79">
              <w:t>новское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Pr="00473C79" w:rsidRDefault="00D53BEB" w:rsidP="00D412D5">
      <w:pPr>
        <w:ind w:firstLine="708"/>
        <w:jc w:val="center"/>
        <w:rPr>
          <w:sz w:val="2"/>
          <w:szCs w:val="2"/>
        </w:rPr>
      </w:pPr>
    </w:p>
    <w:sectPr w:rsidR="00D53BEB" w:rsidRPr="00473C79" w:rsidSect="009E4186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BEB" w:rsidRDefault="00D53BEB">
      <w:r>
        <w:separator/>
      </w:r>
    </w:p>
  </w:endnote>
  <w:endnote w:type="continuationSeparator" w:id="0">
    <w:p w:rsidR="00D53BEB" w:rsidRDefault="00D53B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BEB" w:rsidRDefault="00D53BEB">
      <w:r>
        <w:separator/>
      </w:r>
    </w:p>
  </w:footnote>
  <w:footnote w:type="continuationSeparator" w:id="0">
    <w:p w:rsidR="00D53BEB" w:rsidRDefault="00D53B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B" w:rsidRDefault="00D53BEB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3BEB" w:rsidRDefault="00D53BEB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B" w:rsidRDefault="00D53BEB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D53BEB" w:rsidRDefault="00D53BEB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836F0"/>
    <w:rsid w:val="00085141"/>
    <w:rsid w:val="0008693C"/>
    <w:rsid w:val="000901FD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091C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3F88"/>
    <w:rsid w:val="00186DCE"/>
    <w:rsid w:val="0019127F"/>
    <w:rsid w:val="0019427A"/>
    <w:rsid w:val="0019743D"/>
    <w:rsid w:val="001A04F1"/>
    <w:rsid w:val="001A31FE"/>
    <w:rsid w:val="001A39D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6EE7"/>
    <w:rsid w:val="002470D2"/>
    <w:rsid w:val="00251BB5"/>
    <w:rsid w:val="00252640"/>
    <w:rsid w:val="00252FB0"/>
    <w:rsid w:val="0025376A"/>
    <w:rsid w:val="00254E24"/>
    <w:rsid w:val="00261950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C1956"/>
    <w:rsid w:val="002C345F"/>
    <w:rsid w:val="002C671B"/>
    <w:rsid w:val="002D29DF"/>
    <w:rsid w:val="002D38A7"/>
    <w:rsid w:val="002D4764"/>
    <w:rsid w:val="002E1F26"/>
    <w:rsid w:val="002E34E3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3A3A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826"/>
    <w:rsid w:val="003C69D7"/>
    <w:rsid w:val="003D16E1"/>
    <w:rsid w:val="003D22E8"/>
    <w:rsid w:val="003D230B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3C9B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77F8E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065AE"/>
    <w:rsid w:val="0051091C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0E7F"/>
    <w:rsid w:val="00561197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1C23"/>
    <w:rsid w:val="005A38CB"/>
    <w:rsid w:val="005A47B7"/>
    <w:rsid w:val="005A7A28"/>
    <w:rsid w:val="005B14ED"/>
    <w:rsid w:val="005B16C5"/>
    <w:rsid w:val="005B1D1E"/>
    <w:rsid w:val="005B2043"/>
    <w:rsid w:val="005C208D"/>
    <w:rsid w:val="005C601C"/>
    <w:rsid w:val="005D0EE9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1E00"/>
    <w:rsid w:val="00682CB4"/>
    <w:rsid w:val="00682F65"/>
    <w:rsid w:val="00683F06"/>
    <w:rsid w:val="00687453"/>
    <w:rsid w:val="0069179B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151A5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3C7D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5A46"/>
    <w:rsid w:val="008C5BA9"/>
    <w:rsid w:val="008C62B0"/>
    <w:rsid w:val="008D37FE"/>
    <w:rsid w:val="008D47CE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469A"/>
    <w:rsid w:val="00937EB6"/>
    <w:rsid w:val="009428F6"/>
    <w:rsid w:val="00944640"/>
    <w:rsid w:val="0095115B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4186"/>
    <w:rsid w:val="009E638B"/>
    <w:rsid w:val="009E6E9F"/>
    <w:rsid w:val="009F3279"/>
    <w:rsid w:val="00A03822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0E7B"/>
    <w:rsid w:val="00AA1D5A"/>
    <w:rsid w:val="00AA2083"/>
    <w:rsid w:val="00AB1382"/>
    <w:rsid w:val="00AB2C6F"/>
    <w:rsid w:val="00AC12AD"/>
    <w:rsid w:val="00AC3BFD"/>
    <w:rsid w:val="00AC6239"/>
    <w:rsid w:val="00AD1C6A"/>
    <w:rsid w:val="00AD702E"/>
    <w:rsid w:val="00AD7ECA"/>
    <w:rsid w:val="00AE03E4"/>
    <w:rsid w:val="00AE1392"/>
    <w:rsid w:val="00AE14EC"/>
    <w:rsid w:val="00AE2E90"/>
    <w:rsid w:val="00AE59D9"/>
    <w:rsid w:val="00AE69A1"/>
    <w:rsid w:val="00AF0955"/>
    <w:rsid w:val="00AF57B3"/>
    <w:rsid w:val="00AF71D2"/>
    <w:rsid w:val="00AF7FC0"/>
    <w:rsid w:val="00B01198"/>
    <w:rsid w:val="00B025E3"/>
    <w:rsid w:val="00B050C4"/>
    <w:rsid w:val="00B073D5"/>
    <w:rsid w:val="00B178EE"/>
    <w:rsid w:val="00B20E2A"/>
    <w:rsid w:val="00B24034"/>
    <w:rsid w:val="00B26C16"/>
    <w:rsid w:val="00B30C40"/>
    <w:rsid w:val="00B30E7B"/>
    <w:rsid w:val="00B35E26"/>
    <w:rsid w:val="00B42969"/>
    <w:rsid w:val="00B43B88"/>
    <w:rsid w:val="00B46AC6"/>
    <w:rsid w:val="00B603A5"/>
    <w:rsid w:val="00B62444"/>
    <w:rsid w:val="00B662E0"/>
    <w:rsid w:val="00B70252"/>
    <w:rsid w:val="00B74FB5"/>
    <w:rsid w:val="00B81107"/>
    <w:rsid w:val="00B84FE1"/>
    <w:rsid w:val="00B90102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1551"/>
    <w:rsid w:val="00BE17C0"/>
    <w:rsid w:val="00BE22F2"/>
    <w:rsid w:val="00BE7510"/>
    <w:rsid w:val="00BF595D"/>
    <w:rsid w:val="00C118CD"/>
    <w:rsid w:val="00C11E95"/>
    <w:rsid w:val="00C14D5A"/>
    <w:rsid w:val="00C17FA5"/>
    <w:rsid w:val="00C2555E"/>
    <w:rsid w:val="00C2769F"/>
    <w:rsid w:val="00C3073F"/>
    <w:rsid w:val="00C3511C"/>
    <w:rsid w:val="00C36DF6"/>
    <w:rsid w:val="00C407D7"/>
    <w:rsid w:val="00C44EAF"/>
    <w:rsid w:val="00C50056"/>
    <w:rsid w:val="00C55BBD"/>
    <w:rsid w:val="00C56617"/>
    <w:rsid w:val="00C56BB2"/>
    <w:rsid w:val="00C65BE9"/>
    <w:rsid w:val="00C65D9D"/>
    <w:rsid w:val="00C6709C"/>
    <w:rsid w:val="00C67C7E"/>
    <w:rsid w:val="00C67F31"/>
    <w:rsid w:val="00C7024E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28B9"/>
    <w:rsid w:val="00CE408D"/>
    <w:rsid w:val="00CE5283"/>
    <w:rsid w:val="00CF60BD"/>
    <w:rsid w:val="00CF6842"/>
    <w:rsid w:val="00CF77BA"/>
    <w:rsid w:val="00D07662"/>
    <w:rsid w:val="00D103D4"/>
    <w:rsid w:val="00D106DF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53BEB"/>
    <w:rsid w:val="00D6108C"/>
    <w:rsid w:val="00D647C6"/>
    <w:rsid w:val="00D662D5"/>
    <w:rsid w:val="00D744CD"/>
    <w:rsid w:val="00D745A9"/>
    <w:rsid w:val="00D7733F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4CA8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4FA2"/>
    <w:rsid w:val="00E468A8"/>
    <w:rsid w:val="00E541E6"/>
    <w:rsid w:val="00E556FC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E7EC8"/>
    <w:rsid w:val="00EF2E1A"/>
    <w:rsid w:val="00EF4898"/>
    <w:rsid w:val="00EF557D"/>
    <w:rsid w:val="00EF5619"/>
    <w:rsid w:val="00F038E9"/>
    <w:rsid w:val="00F15AD0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2AA5"/>
    <w:rsid w:val="00F847DA"/>
    <w:rsid w:val="00F90243"/>
    <w:rsid w:val="00F93BD2"/>
    <w:rsid w:val="00F9445F"/>
    <w:rsid w:val="00F97DAB"/>
    <w:rsid w:val="00FA570C"/>
    <w:rsid w:val="00FB47C5"/>
    <w:rsid w:val="00FB628D"/>
    <w:rsid w:val="00FB7D6A"/>
    <w:rsid w:val="00FC646A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basedOn w:val="DefaultParagraphFont"/>
    <w:uiPriority w:val="99"/>
    <w:rsid w:val="00D412D5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59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908</TotalTime>
  <Pages>5</Pages>
  <Words>1024</Words>
  <Characters>5841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400</cp:revision>
  <cp:lastPrinted>2015-02-17T00:54:00Z</cp:lastPrinted>
  <dcterms:created xsi:type="dcterms:W3CDTF">2014-09-03T23:23:00Z</dcterms:created>
  <dcterms:modified xsi:type="dcterms:W3CDTF">2015-02-17T01:34:00Z</dcterms:modified>
</cp:coreProperties>
</file>