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269" w:rsidRPr="00473C79" w:rsidRDefault="000C5269" w:rsidP="00D412D5">
      <w:pPr>
        <w:ind w:left="6372"/>
        <w:rPr>
          <w:sz w:val="28"/>
          <w:szCs w:val="28"/>
        </w:rPr>
      </w:pPr>
      <w:r w:rsidRPr="00473C79">
        <w:rPr>
          <w:sz w:val="28"/>
          <w:szCs w:val="28"/>
        </w:rPr>
        <w:t>Приложение 2</w:t>
      </w:r>
    </w:p>
    <w:p w:rsidR="000C5269" w:rsidRPr="00473C79" w:rsidRDefault="000C5269" w:rsidP="00D412D5">
      <w:pPr>
        <w:ind w:left="6372"/>
        <w:rPr>
          <w:sz w:val="28"/>
          <w:szCs w:val="28"/>
        </w:rPr>
      </w:pPr>
      <w:r w:rsidRPr="00473C79">
        <w:rPr>
          <w:sz w:val="28"/>
          <w:szCs w:val="28"/>
        </w:rPr>
        <w:t xml:space="preserve">к </w:t>
      </w:r>
      <w:hyperlink r:id="rId7" w:anchor="sub_0" w:history="1">
        <w:r w:rsidRPr="00473C79">
          <w:rPr>
            <w:rStyle w:val="Hyperlink"/>
            <w:color w:val="auto"/>
            <w:sz w:val="28"/>
            <w:szCs w:val="28"/>
            <w:u w:val="none"/>
          </w:rPr>
          <w:t>Закону</w:t>
        </w:r>
      </w:hyperlink>
      <w:r w:rsidRPr="00473C79">
        <w:rPr>
          <w:sz w:val="28"/>
          <w:szCs w:val="28"/>
        </w:rPr>
        <w:t xml:space="preserve"> </w:t>
      </w:r>
    </w:p>
    <w:p w:rsidR="000C5269" w:rsidRPr="00473C79" w:rsidRDefault="000C5269" w:rsidP="00D412D5">
      <w:pPr>
        <w:ind w:left="6372"/>
        <w:rPr>
          <w:sz w:val="28"/>
          <w:szCs w:val="28"/>
        </w:rPr>
      </w:pPr>
      <w:r w:rsidRPr="00473C79">
        <w:rPr>
          <w:sz w:val="28"/>
          <w:szCs w:val="28"/>
        </w:rPr>
        <w:t>Приморского края</w:t>
      </w:r>
      <w:r w:rsidRPr="00473C79">
        <w:rPr>
          <w:bCs/>
          <w:sz w:val="28"/>
          <w:szCs w:val="28"/>
        </w:rPr>
        <w:t xml:space="preserve"> </w:t>
      </w:r>
    </w:p>
    <w:p w:rsidR="000C5269" w:rsidRDefault="000C5269" w:rsidP="00D412D5">
      <w:pPr>
        <w:rPr>
          <w:sz w:val="28"/>
          <w:szCs w:val="28"/>
        </w:rPr>
      </w:pPr>
    </w:p>
    <w:p w:rsidR="000C5269" w:rsidRPr="00BF566C" w:rsidRDefault="000C5269" w:rsidP="00D412D5">
      <w:pPr>
        <w:rPr>
          <w:sz w:val="28"/>
          <w:szCs w:val="28"/>
        </w:rPr>
      </w:pPr>
    </w:p>
    <w:p w:rsidR="000C5269" w:rsidRDefault="000C5269" w:rsidP="00D412D5">
      <w:pPr>
        <w:pStyle w:val="Heading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Перечень</w:t>
      </w:r>
    </w:p>
    <w:p w:rsidR="000C5269" w:rsidRPr="00473C79" w:rsidRDefault="000C5269" w:rsidP="00782898">
      <w:pPr>
        <w:pStyle w:val="Heading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предприятий, учреждений, иного имущества, передаваемых из муниципальной собственности Милоградовского сельского поселения в муниципальную собственность Ольгинского муниципального района</w:t>
      </w:r>
    </w:p>
    <w:p w:rsidR="000C5269" w:rsidRPr="00473C79" w:rsidRDefault="000C5269" w:rsidP="00D412D5">
      <w:pPr>
        <w:rPr>
          <w:sz w:val="28"/>
          <w:szCs w:val="28"/>
        </w:rPr>
      </w:pPr>
    </w:p>
    <w:p w:rsidR="000C5269" w:rsidRPr="00473C79" w:rsidRDefault="000C5269" w:rsidP="00BF566C">
      <w:pPr>
        <w:pStyle w:val="Heading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Имущество, предназначенное для электро-, тепло-, газо- и водоснабжения</w:t>
      </w:r>
      <w:r>
        <w:rPr>
          <w:rFonts w:ascii="Times New Roman" w:hAnsi="Times New Roman"/>
          <w:b w:val="0"/>
          <w:color w:val="auto"/>
          <w:sz w:val="28"/>
          <w:szCs w:val="28"/>
        </w:rPr>
        <w:t> </w:t>
      </w:r>
      <w:r w:rsidRPr="00473C79">
        <w:rPr>
          <w:rFonts w:ascii="Times New Roman" w:hAnsi="Times New Roman"/>
          <w:b w:val="0"/>
          <w:color w:val="auto"/>
          <w:sz w:val="28"/>
          <w:szCs w:val="28"/>
        </w:rPr>
        <w:t>населения, водоотведения, снабжения населения топливом, для освещения улиц населенных пунктов поселения</w:t>
      </w:r>
    </w:p>
    <w:p w:rsidR="000C5269" w:rsidRPr="00473C79" w:rsidRDefault="000C5269" w:rsidP="00D412D5">
      <w:pPr>
        <w:widowControl w:val="0"/>
        <w:ind w:firstLine="709"/>
        <w:jc w:val="center"/>
        <w:rPr>
          <w:sz w:val="28"/>
          <w:szCs w:val="28"/>
        </w:rPr>
      </w:pPr>
    </w:p>
    <w:p w:rsidR="000C5269" w:rsidRPr="00473C79" w:rsidRDefault="000C5269" w:rsidP="005F3A44">
      <w:pPr>
        <w:ind w:firstLine="709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0C5269" w:rsidRPr="00983D5A" w:rsidRDefault="000C5269" w:rsidP="00D412D5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0C5269" w:rsidRPr="00473C79" w:rsidTr="007F604D">
        <w:trPr>
          <w:trHeight w:val="644"/>
        </w:trPr>
        <w:tc>
          <w:tcPr>
            <w:tcW w:w="594" w:type="dxa"/>
            <w:vMerge w:val="restart"/>
          </w:tcPr>
          <w:p w:rsidR="000C5269" w:rsidRPr="00473C79" w:rsidRDefault="000C5269" w:rsidP="00925214">
            <w:pPr>
              <w:ind w:left="-57" w:right="-57"/>
              <w:jc w:val="center"/>
            </w:pPr>
            <w:r w:rsidRPr="00473C79">
              <w:t>№</w:t>
            </w:r>
          </w:p>
          <w:p w:rsidR="000C5269" w:rsidRPr="00473C79" w:rsidRDefault="000C5269" w:rsidP="00925214">
            <w:pPr>
              <w:ind w:left="-57" w:right="-57"/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80" w:type="dxa"/>
            <w:vMerge w:val="restart"/>
          </w:tcPr>
          <w:p w:rsidR="000C5269" w:rsidRPr="00473C79" w:rsidRDefault="000C5269" w:rsidP="00925214">
            <w:pPr>
              <w:ind w:left="-57" w:right="-57"/>
              <w:jc w:val="center"/>
            </w:pPr>
            <w:r w:rsidRPr="00473C79">
              <w:t>Наиме</w:t>
            </w:r>
            <w:r>
              <w:t>-</w:t>
            </w:r>
            <w:r w:rsidRPr="00473C79">
              <w:t>нование объекта</w:t>
            </w:r>
          </w:p>
        </w:tc>
        <w:tc>
          <w:tcPr>
            <w:tcW w:w="1346" w:type="dxa"/>
            <w:vMerge w:val="restart"/>
          </w:tcPr>
          <w:p w:rsidR="000C5269" w:rsidRPr="00473C79" w:rsidRDefault="000C5269" w:rsidP="00925214">
            <w:pPr>
              <w:ind w:left="-57" w:right="-57"/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0C5269" w:rsidRPr="00473C79" w:rsidRDefault="000C5269" w:rsidP="00925214">
            <w:pPr>
              <w:ind w:left="-57" w:right="-57"/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 кв. м</w:t>
            </w:r>
            <w:r>
              <w:t xml:space="preserve">/ </w:t>
            </w:r>
            <w:r w:rsidRPr="00473C79">
              <w:t>про</w:t>
            </w:r>
            <w:r>
              <w:t>-</w:t>
            </w:r>
            <w:r w:rsidRPr="00473C79">
              <w:t>тяжен</w:t>
            </w:r>
            <w:r>
              <w:t>-</w:t>
            </w:r>
            <w:r w:rsidRPr="00473C79">
              <w:t>ность</w:t>
            </w:r>
            <w:r>
              <w:t>,</w:t>
            </w:r>
            <w:r w:rsidRPr="00473C79">
              <w:t xml:space="preserve"> км</w:t>
            </w:r>
          </w:p>
        </w:tc>
        <w:tc>
          <w:tcPr>
            <w:tcW w:w="900" w:type="dxa"/>
            <w:vMerge w:val="restart"/>
          </w:tcPr>
          <w:p w:rsidR="000C5269" w:rsidRPr="00473C79" w:rsidRDefault="000C5269" w:rsidP="00925214">
            <w:pPr>
              <w:ind w:left="-57" w:right="-57"/>
              <w:jc w:val="center"/>
            </w:pPr>
            <w:r w:rsidRPr="00473C79">
              <w:t>Год</w:t>
            </w:r>
          </w:p>
          <w:p w:rsidR="000C5269" w:rsidRPr="00473C79" w:rsidRDefault="000C5269" w:rsidP="00925214">
            <w:pPr>
              <w:ind w:left="-57" w:right="-57"/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0C5269" w:rsidRPr="00473C79" w:rsidRDefault="000C5269" w:rsidP="00925214">
            <w:pPr>
              <w:ind w:left="-57" w:right="-57"/>
              <w:jc w:val="center"/>
            </w:pPr>
            <w:r w:rsidRPr="00473C79">
              <w:t>Стоимость,</w:t>
            </w:r>
          </w:p>
          <w:p w:rsidR="000C5269" w:rsidRPr="00473C79" w:rsidRDefault="000C5269" w:rsidP="00925214">
            <w:pPr>
              <w:ind w:left="-57" w:right="-57"/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0C5269" w:rsidRPr="00473C79" w:rsidRDefault="000C5269" w:rsidP="00925214">
            <w:pPr>
              <w:ind w:left="-57" w:right="-57"/>
              <w:jc w:val="center"/>
            </w:pPr>
            <w:r w:rsidRPr="00473C79">
              <w:t>Наименов</w:t>
            </w:r>
            <w:r w:rsidRPr="00473C79">
              <w:t>а</w:t>
            </w:r>
            <w:r w:rsidRPr="00473C79">
              <w:t>ние собс</w:t>
            </w:r>
            <w:r w:rsidRPr="00473C79">
              <w:t>т</w:t>
            </w:r>
            <w:r w:rsidRPr="00473C79">
              <w:t>венника</w:t>
            </w:r>
          </w:p>
        </w:tc>
        <w:tc>
          <w:tcPr>
            <w:tcW w:w="1200" w:type="dxa"/>
            <w:vMerge w:val="restart"/>
          </w:tcPr>
          <w:p w:rsidR="000C5269" w:rsidRDefault="000C5269" w:rsidP="00925214">
            <w:pPr>
              <w:suppressAutoHyphens/>
              <w:ind w:left="-57" w:right="-57"/>
              <w:jc w:val="center"/>
            </w:pPr>
            <w:r w:rsidRPr="00473C79">
              <w:t>Юриди</w:t>
            </w:r>
            <w:r>
              <w:t>-</w:t>
            </w:r>
            <w:r w:rsidRPr="00473C79">
              <w:t>че</w:t>
            </w:r>
            <w:r>
              <w:t>ский/</w:t>
            </w:r>
          </w:p>
          <w:p w:rsidR="000C5269" w:rsidRPr="00473C79" w:rsidRDefault="000C5269" w:rsidP="00925214">
            <w:pPr>
              <w:suppressAutoHyphens/>
              <w:ind w:left="-57" w:right="-57"/>
              <w:jc w:val="center"/>
            </w:pPr>
            <w:r w:rsidRPr="00473C79">
              <w:t>почтовый адрес собствен</w:t>
            </w:r>
            <w:r>
              <w:t>-</w:t>
            </w:r>
            <w:r w:rsidRPr="00473C79">
              <w:t>ника</w:t>
            </w:r>
          </w:p>
        </w:tc>
      </w:tr>
      <w:tr w:rsidR="000C5269" w:rsidRPr="00473C79" w:rsidTr="00782898">
        <w:trPr>
          <w:trHeight w:val="530"/>
        </w:trPr>
        <w:tc>
          <w:tcPr>
            <w:tcW w:w="594" w:type="dxa"/>
            <w:vMerge/>
            <w:vAlign w:val="center"/>
          </w:tcPr>
          <w:p w:rsidR="000C5269" w:rsidRPr="00473C79" w:rsidRDefault="000C5269" w:rsidP="007F604D">
            <w:pPr>
              <w:ind w:left="-113" w:right="-113"/>
              <w:jc w:val="center"/>
              <w:rPr>
                <w:b/>
              </w:rPr>
            </w:pPr>
          </w:p>
        </w:tc>
        <w:tc>
          <w:tcPr>
            <w:tcW w:w="1180" w:type="dxa"/>
            <w:vMerge/>
            <w:vAlign w:val="center"/>
          </w:tcPr>
          <w:p w:rsidR="000C5269" w:rsidRPr="00473C79" w:rsidRDefault="000C5269" w:rsidP="007F604D">
            <w:pPr>
              <w:ind w:left="-113" w:right="-113"/>
              <w:jc w:val="center"/>
            </w:pPr>
          </w:p>
        </w:tc>
        <w:tc>
          <w:tcPr>
            <w:tcW w:w="1346" w:type="dxa"/>
            <w:vMerge/>
            <w:vAlign w:val="center"/>
          </w:tcPr>
          <w:p w:rsidR="000C5269" w:rsidRPr="00473C79" w:rsidRDefault="000C5269" w:rsidP="007F604D">
            <w:pPr>
              <w:ind w:left="-113" w:right="-113"/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0C5269" w:rsidRPr="00473C79" w:rsidRDefault="000C5269" w:rsidP="007F604D">
            <w:pPr>
              <w:ind w:left="-113" w:right="-113"/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0C5269" w:rsidRPr="00473C79" w:rsidRDefault="000C5269" w:rsidP="007F604D">
            <w:pPr>
              <w:ind w:left="-113" w:right="-113"/>
              <w:jc w:val="center"/>
            </w:pPr>
          </w:p>
        </w:tc>
        <w:tc>
          <w:tcPr>
            <w:tcW w:w="900" w:type="dxa"/>
          </w:tcPr>
          <w:p w:rsidR="000C5269" w:rsidRPr="00473C79" w:rsidRDefault="000C5269" w:rsidP="007F604D">
            <w:pPr>
              <w:ind w:left="-113" w:right="-113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0C5269" w:rsidRPr="00473C79" w:rsidRDefault="000C5269" w:rsidP="007F604D">
            <w:pPr>
              <w:ind w:left="-113" w:right="-113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0C5269" w:rsidRPr="00473C79" w:rsidRDefault="000C5269" w:rsidP="007F604D">
            <w:pPr>
              <w:ind w:left="-113" w:right="-113"/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0C5269" w:rsidRPr="00473C79" w:rsidRDefault="000C5269" w:rsidP="007F604D">
            <w:pPr>
              <w:ind w:left="-113" w:right="-113"/>
              <w:jc w:val="center"/>
            </w:pPr>
          </w:p>
        </w:tc>
      </w:tr>
    </w:tbl>
    <w:p w:rsidR="000C5269" w:rsidRPr="00782898" w:rsidRDefault="000C5269" w:rsidP="00D412D5">
      <w:pPr>
        <w:rPr>
          <w:b/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0C5269" w:rsidRPr="00473C79" w:rsidTr="00782898">
        <w:trPr>
          <w:trHeight w:val="215"/>
          <w:tblHeader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shd w:val="clear" w:color="auto" w:fill="FFFFFF"/>
              <w:jc w:val="center"/>
              <w:rPr>
                <w:spacing w:val="-7"/>
              </w:rPr>
            </w:pPr>
            <w:r>
              <w:rPr>
                <w:spacing w:val="-7"/>
              </w:rPr>
              <w:t>2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0C5269" w:rsidRPr="00473C79" w:rsidRDefault="000C5269" w:rsidP="00992005">
            <w:pPr>
              <w:jc w:val="center"/>
            </w:pPr>
            <w:r>
              <w:t>9</w:t>
            </w:r>
          </w:p>
        </w:tc>
      </w:tr>
      <w:tr w:rsidR="000C5269" w:rsidRPr="00473C79" w:rsidTr="005F3A44">
        <w:trPr>
          <w:trHeight w:val="1339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1.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shd w:val="clear" w:color="auto" w:fill="FFFFFF"/>
              <w:jc w:val="center"/>
            </w:pPr>
            <w:r w:rsidRPr="00473C79">
              <w:rPr>
                <w:spacing w:val="-7"/>
              </w:rPr>
              <w:t>Котел</w:t>
            </w:r>
            <w:r w:rsidRPr="00473C79">
              <w:rPr>
                <w:spacing w:val="-7"/>
              </w:rPr>
              <w:t>ь</w:t>
            </w:r>
            <w:r w:rsidRPr="00473C79">
              <w:rPr>
                <w:spacing w:val="-7"/>
              </w:rPr>
              <w:t>ная сел</w:t>
            </w:r>
            <w:r w:rsidRPr="00473C79">
              <w:rPr>
                <w:spacing w:val="-7"/>
              </w:rPr>
              <w:t>ь</w:t>
            </w:r>
            <w:r w:rsidRPr="00473C79">
              <w:rPr>
                <w:spacing w:val="-7"/>
              </w:rPr>
              <w:t>ского д</w:t>
            </w:r>
            <w:r w:rsidRPr="00473C79">
              <w:rPr>
                <w:spacing w:val="-7"/>
              </w:rPr>
              <w:t>о</w:t>
            </w:r>
            <w:r w:rsidRPr="00473C79">
              <w:rPr>
                <w:spacing w:val="-7"/>
              </w:rPr>
              <w:t>ма кул</w:t>
            </w:r>
            <w:r w:rsidRPr="00473C79">
              <w:rPr>
                <w:spacing w:val="-7"/>
              </w:rPr>
              <w:t>ь</w:t>
            </w:r>
            <w:r w:rsidRPr="00473C79">
              <w:rPr>
                <w:spacing w:val="-7"/>
              </w:rPr>
              <w:t>туры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градово,</w:t>
            </w:r>
          </w:p>
          <w:p w:rsidR="000C5269" w:rsidRPr="00473C79" w:rsidRDefault="000C5269" w:rsidP="00481D2A">
            <w:pPr>
              <w:jc w:val="center"/>
            </w:pPr>
            <w:r w:rsidRPr="00473C79">
              <w:t>ул. Лени</w:t>
            </w:r>
            <w:r w:rsidRPr="00473C79">
              <w:t>н</w:t>
            </w:r>
            <w:r w:rsidRPr="00473C79">
              <w:t>ская, 46-а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30,0 кв. м"/>
              </w:smartTagPr>
              <w:r w:rsidRPr="00473C79">
                <w:t>30,0 кв. м</w:t>
              </w:r>
            </w:smartTag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2001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37,98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22,909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 w:rsidRPr="00473C79">
              <w:t>Милогр</w:t>
            </w:r>
            <w:r w:rsidRPr="00473C79">
              <w:t>а</w:t>
            </w:r>
            <w:r w:rsidRPr="00473C79">
              <w:t>довское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градово,</w:t>
            </w:r>
          </w:p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>ул. А</w:t>
            </w:r>
            <w:r w:rsidRPr="00473C79">
              <w:t>р</w:t>
            </w:r>
            <w:r w:rsidRPr="00473C79">
              <w:t>сеньева, 7</w:t>
            </w:r>
          </w:p>
        </w:tc>
      </w:tr>
      <w:tr w:rsidR="000C5269" w:rsidRPr="00473C79" w:rsidTr="005F3A44">
        <w:trPr>
          <w:trHeight w:val="1020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2.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shd w:val="clear" w:color="auto" w:fill="FFFFFF"/>
              <w:jc w:val="center"/>
            </w:pPr>
            <w:r w:rsidRPr="00473C79">
              <w:rPr>
                <w:spacing w:val="-7"/>
              </w:rPr>
              <w:t>Котел</w:t>
            </w:r>
            <w:r w:rsidRPr="00473C79">
              <w:rPr>
                <w:spacing w:val="-7"/>
              </w:rPr>
              <w:t>ь</w:t>
            </w:r>
            <w:r w:rsidRPr="00473C79">
              <w:rPr>
                <w:spacing w:val="-7"/>
              </w:rPr>
              <w:t>ная сре</w:t>
            </w:r>
            <w:r w:rsidRPr="00473C79">
              <w:rPr>
                <w:spacing w:val="-7"/>
              </w:rPr>
              <w:t>д</w:t>
            </w:r>
            <w:r w:rsidRPr="00473C79">
              <w:rPr>
                <w:spacing w:val="-7"/>
              </w:rPr>
              <w:t>ней шк</w:t>
            </w:r>
            <w:r w:rsidRPr="00473C79">
              <w:rPr>
                <w:spacing w:val="-7"/>
              </w:rPr>
              <w:t>о</w:t>
            </w:r>
            <w:r w:rsidRPr="00473C79">
              <w:rPr>
                <w:spacing w:val="-7"/>
              </w:rPr>
              <w:t>лы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градово,</w:t>
            </w:r>
          </w:p>
          <w:p w:rsidR="000C5269" w:rsidRPr="00473C79" w:rsidRDefault="000C5269" w:rsidP="00481D2A">
            <w:pPr>
              <w:jc w:val="center"/>
            </w:pPr>
            <w:r w:rsidRPr="00473C79">
              <w:t>ул. Лени</w:t>
            </w:r>
            <w:r w:rsidRPr="00473C79">
              <w:t>н</w:t>
            </w:r>
            <w:r w:rsidRPr="00473C79">
              <w:t>ская, 62-а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140,1 кв. м"/>
              </w:smartTagPr>
              <w:r w:rsidRPr="00473C79">
                <w:t>140,1 кв. м</w:t>
              </w:r>
            </w:smartTag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1968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767EA7" w:rsidRDefault="000C5269" w:rsidP="001E1182">
            <w:pPr>
              <w:ind w:left="-113" w:right="-113"/>
              <w:jc w:val="center"/>
            </w:pPr>
            <w:r w:rsidRPr="00767EA7">
              <w:t>340,253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 w:rsidRPr="00473C79">
              <w:t>Милогр</w:t>
            </w:r>
            <w:r w:rsidRPr="00473C79">
              <w:t>а</w:t>
            </w:r>
            <w:r w:rsidRPr="00473C79">
              <w:t>довское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градово,</w:t>
            </w:r>
          </w:p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>ул. А</w:t>
            </w:r>
            <w:r w:rsidRPr="00473C79">
              <w:t>р</w:t>
            </w:r>
            <w:r w:rsidRPr="00473C79">
              <w:t>сеньева, 7</w:t>
            </w:r>
          </w:p>
        </w:tc>
      </w:tr>
      <w:tr w:rsidR="000C5269" w:rsidRPr="00473C79" w:rsidTr="005F3A44">
        <w:trPr>
          <w:trHeight w:val="1174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3.</w:t>
            </w:r>
          </w:p>
        </w:tc>
        <w:tc>
          <w:tcPr>
            <w:tcW w:w="1180" w:type="dxa"/>
          </w:tcPr>
          <w:p w:rsidR="000C5269" w:rsidRDefault="000C5269" w:rsidP="00BF566C">
            <w:pPr>
              <w:ind w:left="-57" w:right="-57"/>
              <w:jc w:val="center"/>
            </w:pPr>
            <w:r w:rsidRPr="00473C79">
              <w:t xml:space="preserve">Сети </w:t>
            </w:r>
          </w:p>
          <w:p w:rsidR="000C5269" w:rsidRPr="00473C79" w:rsidRDefault="000C5269" w:rsidP="00BF566C">
            <w:pPr>
              <w:ind w:left="-57" w:right="-57"/>
              <w:jc w:val="center"/>
            </w:pPr>
            <w:r w:rsidRPr="00473C79">
              <w:t>т</w:t>
            </w:r>
            <w:r>
              <w:t>е</w:t>
            </w:r>
            <w:r w:rsidRPr="00473C79">
              <w:t>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>ния к</w:t>
            </w:r>
            <w:r w:rsidRPr="00473C79">
              <w:t>о</w:t>
            </w:r>
            <w:r w:rsidRPr="00473C79">
              <w:t>тельная - школа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1 км"/>
              </w:smartTagPr>
              <w:r w:rsidRPr="00473C79">
                <w:t>0,1 км</w:t>
              </w:r>
            </w:smartTag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1968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33,989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 w:rsidRPr="00473C79">
              <w:t>Милогр</w:t>
            </w:r>
            <w:r w:rsidRPr="00473C79">
              <w:t>а</w:t>
            </w:r>
            <w:r w:rsidRPr="00473C79">
              <w:t>довское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градово,</w:t>
            </w:r>
          </w:p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>ул. А</w:t>
            </w:r>
            <w:r w:rsidRPr="00473C79">
              <w:t>р</w:t>
            </w:r>
            <w:r w:rsidRPr="00473C79">
              <w:t>сеньева, 7</w:t>
            </w:r>
          </w:p>
        </w:tc>
      </w:tr>
      <w:tr w:rsidR="000C5269" w:rsidRPr="00473C79" w:rsidTr="005F3A44">
        <w:trPr>
          <w:trHeight w:val="1064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4.</w:t>
            </w:r>
          </w:p>
        </w:tc>
        <w:tc>
          <w:tcPr>
            <w:tcW w:w="1180" w:type="dxa"/>
          </w:tcPr>
          <w:p w:rsidR="000C5269" w:rsidRDefault="000C5269" w:rsidP="00BF566C">
            <w:pPr>
              <w:ind w:left="-57" w:right="-57"/>
              <w:jc w:val="center"/>
            </w:pPr>
            <w:r w:rsidRPr="00473C79">
              <w:t xml:space="preserve">Сети </w:t>
            </w:r>
          </w:p>
          <w:p w:rsidR="000C5269" w:rsidRDefault="000C5269" w:rsidP="00BF566C">
            <w:pPr>
              <w:ind w:left="-57" w:right="-57"/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 xml:space="preserve">ния </w:t>
            </w:r>
          </w:p>
          <w:p w:rsidR="000C5269" w:rsidRPr="00473C79" w:rsidRDefault="000C5269" w:rsidP="00BF566C">
            <w:pPr>
              <w:ind w:left="-57" w:right="-57"/>
              <w:jc w:val="center"/>
            </w:pPr>
            <w:r w:rsidRPr="00473C79">
              <w:t>школа - жилфонд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22 км"/>
              </w:smartTagPr>
              <w:r w:rsidRPr="00473C79">
                <w:t>0,22 км</w:t>
              </w:r>
            </w:smartTag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1968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33,989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 w:rsidRPr="00473C79">
              <w:t>Милогр</w:t>
            </w:r>
            <w:r w:rsidRPr="00473C79">
              <w:t>а</w:t>
            </w:r>
            <w:r w:rsidRPr="00473C79">
              <w:t>довское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градово,</w:t>
            </w:r>
          </w:p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>ул. А</w:t>
            </w:r>
            <w:r w:rsidRPr="00473C79">
              <w:t>р</w:t>
            </w:r>
            <w:r w:rsidRPr="00473C79">
              <w:t>сеньева, 7</w:t>
            </w:r>
          </w:p>
        </w:tc>
      </w:tr>
      <w:tr w:rsidR="000C5269" w:rsidRPr="00473C79" w:rsidTr="005F3A44">
        <w:trPr>
          <w:trHeight w:val="1269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5.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shd w:val="clear" w:color="auto" w:fill="FFFFFF"/>
              <w:jc w:val="center"/>
            </w:pPr>
            <w:r w:rsidRPr="00473C79">
              <w:rPr>
                <w:spacing w:val="1"/>
              </w:rPr>
              <w:t>Котел</w:t>
            </w:r>
            <w:r w:rsidRPr="00473C79">
              <w:rPr>
                <w:spacing w:val="1"/>
              </w:rPr>
              <w:t>ь</w:t>
            </w:r>
            <w:r w:rsidRPr="00473C79">
              <w:rPr>
                <w:spacing w:val="1"/>
              </w:rPr>
              <w:t>ная де</w:t>
            </w:r>
            <w:r w:rsidRPr="00473C79">
              <w:rPr>
                <w:spacing w:val="1"/>
              </w:rPr>
              <w:t>т</w:t>
            </w:r>
            <w:r w:rsidRPr="00473C79">
              <w:rPr>
                <w:spacing w:val="1"/>
              </w:rPr>
              <w:t>ского сада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 xml:space="preserve">градово, </w:t>
            </w:r>
          </w:p>
          <w:p w:rsidR="000C5269" w:rsidRPr="00473C79" w:rsidRDefault="000C5269" w:rsidP="00481D2A">
            <w:pPr>
              <w:jc w:val="center"/>
            </w:pPr>
            <w:r w:rsidRPr="00473C79">
              <w:t>ул. Юб</w:t>
            </w:r>
            <w:r w:rsidRPr="00473C79">
              <w:t>и</w:t>
            </w:r>
            <w:r w:rsidRPr="00473C79">
              <w:t>лейная, 12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32,0 кв. м"/>
              </w:smartTagPr>
              <w:r w:rsidRPr="00473C79">
                <w:t>32,0 кв. м</w:t>
              </w:r>
            </w:smartTag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1997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53,0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12,55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 w:rsidRPr="00473C79">
              <w:t>Милогр</w:t>
            </w:r>
            <w:r w:rsidRPr="00473C79">
              <w:t>а</w:t>
            </w:r>
            <w:r w:rsidRPr="00473C79">
              <w:t>довское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градово,</w:t>
            </w:r>
          </w:p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>ул. А</w:t>
            </w:r>
            <w:r w:rsidRPr="00473C79">
              <w:t>р</w:t>
            </w:r>
            <w:r w:rsidRPr="00473C79">
              <w:t>сеньева, 7</w:t>
            </w:r>
          </w:p>
        </w:tc>
      </w:tr>
      <w:tr w:rsidR="000C5269" w:rsidRPr="00473C79" w:rsidTr="004F6C72">
        <w:trPr>
          <w:trHeight w:val="1190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6.</w:t>
            </w:r>
          </w:p>
        </w:tc>
        <w:tc>
          <w:tcPr>
            <w:tcW w:w="1180" w:type="dxa"/>
          </w:tcPr>
          <w:p w:rsidR="000C5269" w:rsidRDefault="000C5269" w:rsidP="00BF566C">
            <w:pPr>
              <w:ind w:left="-57" w:right="-57"/>
              <w:jc w:val="center"/>
            </w:pPr>
            <w:r w:rsidRPr="00473C79">
              <w:t xml:space="preserve">Сети </w:t>
            </w:r>
          </w:p>
          <w:p w:rsidR="000C5269" w:rsidRPr="00473C79" w:rsidRDefault="000C5269" w:rsidP="00BF566C">
            <w:pPr>
              <w:ind w:left="-57" w:right="-57"/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>ния к</w:t>
            </w:r>
            <w:r w:rsidRPr="00473C79">
              <w:t>о</w:t>
            </w:r>
            <w:r w:rsidRPr="00473C79">
              <w:t>тельн</w:t>
            </w:r>
            <w:r>
              <w:t>ая -</w:t>
            </w:r>
            <w:r w:rsidRPr="00473C79">
              <w:t xml:space="preserve"> детск</w:t>
            </w:r>
            <w:r>
              <w:t>ий</w:t>
            </w:r>
            <w:r w:rsidRPr="00473C79">
              <w:t xml:space="preserve"> сад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027 км"/>
              </w:smartTagPr>
              <w:r w:rsidRPr="00473C79">
                <w:t>0,027 км</w:t>
              </w:r>
            </w:smartTag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2007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1,0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 w:rsidRPr="00473C79">
              <w:t>Милогр</w:t>
            </w:r>
            <w:r w:rsidRPr="00473C79">
              <w:t>а</w:t>
            </w:r>
            <w:r w:rsidRPr="00473C79">
              <w:t>довское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градово,</w:t>
            </w:r>
          </w:p>
          <w:p w:rsidR="000C5269" w:rsidRPr="00473C79" w:rsidRDefault="000C5269" w:rsidP="00767EA7">
            <w:pPr>
              <w:ind w:left="-57" w:right="-57"/>
              <w:jc w:val="center"/>
            </w:pPr>
            <w:r w:rsidRPr="00473C79">
              <w:t>ул. А</w:t>
            </w:r>
            <w:r w:rsidRPr="00473C79">
              <w:t>р</w:t>
            </w:r>
            <w:r w:rsidRPr="00473C79">
              <w:t>сеньева, 7</w:t>
            </w:r>
          </w:p>
        </w:tc>
      </w:tr>
    </w:tbl>
    <w:p w:rsidR="000C5269" w:rsidRPr="00473C79" w:rsidRDefault="000C5269" w:rsidP="00D412D5">
      <w:pPr>
        <w:widowControl w:val="0"/>
        <w:ind w:firstLine="709"/>
        <w:jc w:val="center"/>
        <w:rPr>
          <w:sz w:val="28"/>
          <w:szCs w:val="28"/>
        </w:rPr>
      </w:pPr>
    </w:p>
    <w:p w:rsidR="000C5269" w:rsidRPr="00473C79" w:rsidRDefault="000C5269" w:rsidP="00D412D5">
      <w:pPr>
        <w:widowControl w:val="0"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Автомобильные дороги местного значения в границах населенных</w:t>
      </w:r>
    </w:p>
    <w:p w:rsidR="000C5269" w:rsidRPr="00473C79" w:rsidRDefault="000C5269" w:rsidP="00BF566C">
      <w:pPr>
        <w:widowControl w:val="0"/>
        <w:suppressAutoHyphens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пунктов поселения, а</w:t>
      </w:r>
      <w:r>
        <w:rPr>
          <w:sz w:val="28"/>
          <w:szCs w:val="28"/>
        </w:rPr>
        <w:t xml:space="preserve"> также имущество, предназначенно</w:t>
      </w:r>
      <w:r w:rsidRPr="00473C79">
        <w:rPr>
          <w:sz w:val="28"/>
          <w:szCs w:val="28"/>
        </w:rPr>
        <w:t>е для обслуживания таких автомобильных дорог</w:t>
      </w:r>
    </w:p>
    <w:p w:rsidR="000C5269" w:rsidRPr="00782898" w:rsidRDefault="000C5269" w:rsidP="00D412D5">
      <w:pPr>
        <w:jc w:val="center"/>
        <w:rPr>
          <w:sz w:val="28"/>
          <w:szCs w:val="28"/>
        </w:rPr>
      </w:pPr>
    </w:p>
    <w:p w:rsidR="000C5269" w:rsidRPr="00473C79" w:rsidRDefault="000C5269" w:rsidP="00D412D5">
      <w:pPr>
        <w:ind w:firstLine="708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0C5269" w:rsidRDefault="000C5269" w:rsidP="00D412D5">
      <w:pPr>
        <w:rPr>
          <w:b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0C5269" w:rsidRPr="00473C79" w:rsidTr="00782898">
        <w:trPr>
          <w:trHeight w:val="640"/>
        </w:trPr>
        <w:tc>
          <w:tcPr>
            <w:tcW w:w="594" w:type="dxa"/>
            <w:vMerge w:val="restart"/>
          </w:tcPr>
          <w:p w:rsidR="000C5269" w:rsidRPr="00473C79" w:rsidRDefault="000C5269" w:rsidP="00BE0D09">
            <w:pPr>
              <w:jc w:val="center"/>
            </w:pPr>
            <w:r w:rsidRPr="00473C79">
              <w:t>№</w:t>
            </w:r>
          </w:p>
          <w:p w:rsidR="000C5269" w:rsidRPr="00473C79" w:rsidRDefault="000C5269" w:rsidP="00BE0D09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80" w:type="dxa"/>
            <w:vMerge w:val="restart"/>
          </w:tcPr>
          <w:p w:rsidR="000C5269" w:rsidRPr="00473C79" w:rsidRDefault="000C5269" w:rsidP="00BE0D09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46" w:type="dxa"/>
            <w:vMerge w:val="restart"/>
          </w:tcPr>
          <w:p w:rsidR="000C5269" w:rsidRPr="00473C79" w:rsidRDefault="000C5269" w:rsidP="00BE0D09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0C5269" w:rsidRPr="00473C79" w:rsidRDefault="000C5269" w:rsidP="00BE0D09">
            <w:pPr>
              <w:ind w:left="-108" w:right="-108"/>
              <w:jc w:val="center"/>
            </w:pPr>
            <w:r w:rsidRPr="00473C79">
              <w:t>Про</w:t>
            </w:r>
            <w:r>
              <w:t>-</w:t>
            </w:r>
            <w:r w:rsidRPr="00473C79">
              <w:t>тяже</w:t>
            </w:r>
            <w:r w:rsidRPr="00473C79">
              <w:t>н</w:t>
            </w:r>
            <w:r w:rsidRPr="00473C79">
              <w:t>ность, км</w:t>
            </w:r>
          </w:p>
        </w:tc>
        <w:tc>
          <w:tcPr>
            <w:tcW w:w="900" w:type="dxa"/>
            <w:vMerge w:val="restart"/>
          </w:tcPr>
          <w:p w:rsidR="000C5269" w:rsidRPr="00473C79" w:rsidRDefault="000C5269" w:rsidP="00BE0D09">
            <w:pPr>
              <w:jc w:val="center"/>
            </w:pPr>
            <w:r w:rsidRPr="00473C79">
              <w:t>Год</w:t>
            </w:r>
          </w:p>
          <w:p w:rsidR="000C5269" w:rsidRPr="00473C79" w:rsidRDefault="000C5269" w:rsidP="00BE0D09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0C5269" w:rsidRPr="00473C79" w:rsidRDefault="000C5269" w:rsidP="00BE0D09">
            <w:pPr>
              <w:jc w:val="center"/>
            </w:pPr>
            <w:r w:rsidRPr="00473C79">
              <w:t>Стоимость,</w:t>
            </w:r>
          </w:p>
          <w:p w:rsidR="000C5269" w:rsidRPr="00473C79" w:rsidRDefault="000C5269" w:rsidP="00BE0D09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>Наименов</w:t>
            </w:r>
            <w:r w:rsidRPr="00473C79">
              <w:t>а</w:t>
            </w:r>
            <w:r w:rsidRPr="00473C79">
              <w:t>ние собс</w:t>
            </w:r>
            <w:r w:rsidRPr="00473C79">
              <w:t>т</w:t>
            </w:r>
            <w:r w:rsidRPr="00473C79">
              <w:t>венника</w:t>
            </w:r>
          </w:p>
        </w:tc>
        <w:tc>
          <w:tcPr>
            <w:tcW w:w="1200" w:type="dxa"/>
            <w:vMerge w:val="restart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>Юридич</w:t>
            </w:r>
            <w:r w:rsidRPr="00473C79">
              <w:t>е</w:t>
            </w:r>
            <w:r w:rsidRPr="00473C79">
              <w:t>ский/поч</w:t>
            </w:r>
            <w:r>
              <w:t>-</w:t>
            </w:r>
            <w:r w:rsidRPr="00473C79">
              <w:t>товый ад</w:t>
            </w:r>
            <w:r>
              <w:t>-</w:t>
            </w:r>
            <w:r w:rsidRPr="00473C79">
              <w:t>рес собс</w:t>
            </w:r>
            <w:r w:rsidRPr="00473C79">
              <w:t>т</w:t>
            </w:r>
            <w:r w:rsidRPr="00473C79">
              <w:t>венника</w:t>
            </w:r>
          </w:p>
        </w:tc>
      </w:tr>
      <w:tr w:rsidR="000C5269" w:rsidRPr="00473C79" w:rsidTr="00782898">
        <w:trPr>
          <w:trHeight w:val="530"/>
        </w:trPr>
        <w:tc>
          <w:tcPr>
            <w:tcW w:w="594" w:type="dxa"/>
            <w:vMerge/>
            <w:vAlign w:val="center"/>
          </w:tcPr>
          <w:p w:rsidR="000C5269" w:rsidRPr="00473C79" w:rsidRDefault="000C5269" w:rsidP="00BE0D09">
            <w:pPr>
              <w:jc w:val="center"/>
              <w:rPr>
                <w:b/>
              </w:rPr>
            </w:pPr>
          </w:p>
        </w:tc>
        <w:tc>
          <w:tcPr>
            <w:tcW w:w="1180" w:type="dxa"/>
            <w:vMerge/>
            <w:vAlign w:val="center"/>
          </w:tcPr>
          <w:p w:rsidR="000C5269" w:rsidRPr="00473C79" w:rsidRDefault="000C5269" w:rsidP="00BE0D09">
            <w:pPr>
              <w:jc w:val="center"/>
            </w:pPr>
          </w:p>
        </w:tc>
        <w:tc>
          <w:tcPr>
            <w:tcW w:w="1346" w:type="dxa"/>
            <w:vMerge/>
            <w:vAlign w:val="center"/>
          </w:tcPr>
          <w:p w:rsidR="000C5269" w:rsidRPr="00473C79" w:rsidRDefault="000C5269" w:rsidP="00BE0D09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0C5269" w:rsidRPr="00473C79" w:rsidRDefault="000C5269" w:rsidP="00BE0D09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0C5269" w:rsidRPr="00473C79" w:rsidRDefault="000C5269" w:rsidP="00BE0D09">
            <w:pPr>
              <w:jc w:val="center"/>
            </w:pPr>
          </w:p>
        </w:tc>
        <w:tc>
          <w:tcPr>
            <w:tcW w:w="900" w:type="dxa"/>
          </w:tcPr>
          <w:p w:rsidR="000C5269" w:rsidRPr="00473C79" w:rsidRDefault="000C5269" w:rsidP="003C1725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0C5269" w:rsidRPr="00473C79" w:rsidRDefault="000C5269" w:rsidP="00BE0D09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0C5269" w:rsidRPr="00473C79" w:rsidRDefault="000C5269" w:rsidP="00BE0D09">
            <w:pPr>
              <w:jc w:val="center"/>
            </w:pPr>
          </w:p>
        </w:tc>
      </w:tr>
    </w:tbl>
    <w:p w:rsidR="000C5269" w:rsidRPr="00782898" w:rsidRDefault="000C5269" w:rsidP="00D412D5">
      <w:pPr>
        <w:rPr>
          <w:b/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0C5269" w:rsidRPr="00473C79" w:rsidTr="00782898">
        <w:trPr>
          <w:trHeight w:val="247"/>
          <w:tblHeader/>
        </w:trPr>
        <w:tc>
          <w:tcPr>
            <w:tcW w:w="594" w:type="dxa"/>
          </w:tcPr>
          <w:p w:rsidR="000C5269" w:rsidRPr="00473C79" w:rsidRDefault="000C5269" w:rsidP="00775003">
            <w:pPr>
              <w:jc w:val="center"/>
            </w:pPr>
            <w:r w:rsidRPr="00473C79">
              <w:t>1</w:t>
            </w:r>
          </w:p>
        </w:tc>
        <w:tc>
          <w:tcPr>
            <w:tcW w:w="1180" w:type="dxa"/>
          </w:tcPr>
          <w:p w:rsidR="000C5269" w:rsidRPr="00473C79" w:rsidRDefault="000C5269" w:rsidP="00775003">
            <w:pPr>
              <w:jc w:val="center"/>
            </w:pPr>
            <w:r w:rsidRPr="00473C79">
              <w:t>2</w:t>
            </w:r>
          </w:p>
        </w:tc>
        <w:tc>
          <w:tcPr>
            <w:tcW w:w="1346" w:type="dxa"/>
          </w:tcPr>
          <w:p w:rsidR="000C5269" w:rsidRPr="00473C79" w:rsidRDefault="000C5269" w:rsidP="00775003">
            <w:pPr>
              <w:jc w:val="center"/>
            </w:pPr>
            <w:r w:rsidRPr="00473C79">
              <w:t>3</w:t>
            </w:r>
          </w:p>
        </w:tc>
        <w:tc>
          <w:tcPr>
            <w:tcW w:w="900" w:type="dxa"/>
          </w:tcPr>
          <w:p w:rsidR="000C5269" w:rsidRPr="00473C79" w:rsidRDefault="000C5269" w:rsidP="00775003">
            <w:pPr>
              <w:jc w:val="center"/>
            </w:pPr>
            <w:r w:rsidRPr="00473C79">
              <w:t>4</w:t>
            </w:r>
          </w:p>
        </w:tc>
        <w:tc>
          <w:tcPr>
            <w:tcW w:w="900" w:type="dxa"/>
          </w:tcPr>
          <w:p w:rsidR="000C5269" w:rsidRPr="00473C79" w:rsidRDefault="000C5269" w:rsidP="00775003">
            <w:pPr>
              <w:jc w:val="center"/>
            </w:pPr>
            <w:r w:rsidRPr="00473C79">
              <w:t>5</w:t>
            </w:r>
          </w:p>
        </w:tc>
        <w:tc>
          <w:tcPr>
            <w:tcW w:w="900" w:type="dxa"/>
          </w:tcPr>
          <w:p w:rsidR="000C5269" w:rsidRPr="00473C79" w:rsidRDefault="000C5269" w:rsidP="00775003">
            <w:pPr>
              <w:jc w:val="center"/>
            </w:pPr>
            <w:r w:rsidRPr="00473C79">
              <w:t>6</w:t>
            </w:r>
          </w:p>
        </w:tc>
        <w:tc>
          <w:tcPr>
            <w:tcW w:w="900" w:type="dxa"/>
          </w:tcPr>
          <w:p w:rsidR="000C5269" w:rsidRPr="00473C79" w:rsidRDefault="000C5269" w:rsidP="00775003">
            <w:pPr>
              <w:jc w:val="center"/>
            </w:pPr>
            <w:r w:rsidRPr="00473C79">
              <w:t>7</w:t>
            </w:r>
          </w:p>
        </w:tc>
        <w:tc>
          <w:tcPr>
            <w:tcW w:w="1440" w:type="dxa"/>
          </w:tcPr>
          <w:p w:rsidR="000C5269" w:rsidRPr="00473C79" w:rsidRDefault="000C5269" w:rsidP="00775003">
            <w:pPr>
              <w:jc w:val="center"/>
            </w:pPr>
            <w:r w:rsidRPr="00473C79">
              <w:t>8</w:t>
            </w:r>
          </w:p>
        </w:tc>
        <w:tc>
          <w:tcPr>
            <w:tcW w:w="1200" w:type="dxa"/>
          </w:tcPr>
          <w:p w:rsidR="000C5269" w:rsidRPr="00473C79" w:rsidRDefault="000C5269" w:rsidP="00775003">
            <w:pPr>
              <w:jc w:val="center"/>
            </w:pPr>
            <w:r w:rsidRPr="00473C79">
              <w:t>9</w:t>
            </w:r>
          </w:p>
        </w:tc>
      </w:tr>
      <w:tr w:rsidR="000C5269" w:rsidRPr="00473C79" w:rsidTr="00674972">
        <w:trPr>
          <w:trHeight w:val="1018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1.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градово, ул. Гаг</w:t>
            </w:r>
            <w:r w:rsidRPr="00473C79">
              <w:t>а</w:t>
            </w:r>
            <w:r w:rsidRPr="00473C79">
              <w:t>рина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1,2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1978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 w:rsidRPr="00473C79">
              <w:t>Милогр</w:t>
            </w:r>
            <w:r w:rsidRPr="00473C79">
              <w:t>а</w:t>
            </w:r>
            <w:r w:rsidRPr="00473C79">
              <w:t>довское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градово, ул. А</w:t>
            </w:r>
            <w:r w:rsidRPr="00473C79">
              <w:t>р</w:t>
            </w:r>
            <w:r w:rsidRPr="00473C79">
              <w:t>сеньева, 7</w:t>
            </w:r>
          </w:p>
        </w:tc>
      </w:tr>
      <w:tr w:rsidR="000C5269" w:rsidRPr="00473C79" w:rsidTr="00635FFA">
        <w:trPr>
          <w:trHeight w:val="1275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2.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 xml:space="preserve">градово, </w:t>
            </w:r>
          </w:p>
          <w:p w:rsidR="000C5269" w:rsidRPr="00473C79" w:rsidRDefault="000C5269" w:rsidP="00481D2A">
            <w:pPr>
              <w:jc w:val="center"/>
            </w:pPr>
            <w:r w:rsidRPr="00473C79">
              <w:t>ул. Юб</w:t>
            </w:r>
            <w:r w:rsidRPr="00473C79">
              <w:t>и</w:t>
            </w:r>
            <w:r w:rsidRPr="00473C79">
              <w:t>лейная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0,5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1977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 w:rsidRPr="00473C79">
              <w:t>Милогр</w:t>
            </w:r>
            <w:r w:rsidRPr="00473C79">
              <w:t>а</w:t>
            </w:r>
            <w:r w:rsidRPr="00473C79">
              <w:t>довское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градово, ул. А</w:t>
            </w:r>
            <w:r w:rsidRPr="00473C79">
              <w:t>р</w:t>
            </w:r>
            <w:r w:rsidRPr="00473C79">
              <w:t>сеньева, 7</w:t>
            </w:r>
          </w:p>
        </w:tc>
      </w:tr>
      <w:tr w:rsidR="000C5269" w:rsidRPr="00473C79" w:rsidTr="00635FFA">
        <w:trPr>
          <w:trHeight w:val="1269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3.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градово, ул. А</w:t>
            </w:r>
            <w:r w:rsidRPr="00473C79">
              <w:t>р</w:t>
            </w:r>
            <w:r w:rsidRPr="00473C79">
              <w:t>сеньева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0,65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1970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 w:rsidRPr="00473C79">
              <w:t>Милогр</w:t>
            </w:r>
            <w:r w:rsidRPr="00473C79">
              <w:t>а</w:t>
            </w:r>
            <w:r w:rsidRPr="00473C79">
              <w:t>довское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градово, ул. А</w:t>
            </w:r>
            <w:r w:rsidRPr="00473C79">
              <w:t>р</w:t>
            </w:r>
            <w:r w:rsidRPr="00473C79">
              <w:t>сеньева, 7</w:t>
            </w:r>
          </w:p>
        </w:tc>
      </w:tr>
      <w:tr w:rsidR="000C5269" w:rsidRPr="00473C79" w:rsidTr="00635FFA">
        <w:trPr>
          <w:trHeight w:val="1088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4.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 xml:space="preserve">градово, </w:t>
            </w:r>
          </w:p>
          <w:p w:rsidR="000C5269" w:rsidRPr="00473C79" w:rsidRDefault="000C5269" w:rsidP="00481D2A">
            <w:pPr>
              <w:jc w:val="center"/>
            </w:pPr>
            <w:r w:rsidRPr="00473C79">
              <w:t>ул. Речная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0,2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1996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 w:rsidRPr="00473C79">
              <w:t>Милогр</w:t>
            </w:r>
            <w:r w:rsidRPr="00473C79">
              <w:t>а</w:t>
            </w:r>
            <w:r w:rsidRPr="00473C79">
              <w:t>довское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градово, ул. А</w:t>
            </w:r>
            <w:r w:rsidRPr="00473C79">
              <w:t>р</w:t>
            </w:r>
            <w:r w:rsidRPr="00473C79">
              <w:t>сеньева, 7</w:t>
            </w:r>
          </w:p>
        </w:tc>
      </w:tr>
      <w:tr w:rsidR="000C5269" w:rsidRPr="00473C79" w:rsidTr="00635FFA">
        <w:trPr>
          <w:trHeight w:val="1275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5.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 xml:space="preserve">градово, </w:t>
            </w:r>
          </w:p>
          <w:p w:rsidR="000C5269" w:rsidRPr="00473C79" w:rsidRDefault="000C5269" w:rsidP="00481D2A">
            <w:pPr>
              <w:jc w:val="center"/>
            </w:pPr>
            <w:r w:rsidRPr="00473C79">
              <w:t>ул. Есен</w:t>
            </w:r>
            <w:r w:rsidRPr="00473C79">
              <w:t>и</w:t>
            </w:r>
            <w:r w:rsidRPr="00473C79">
              <w:t>на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0,3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1980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 w:rsidRPr="00473C79">
              <w:t>Милогр</w:t>
            </w:r>
            <w:r w:rsidRPr="00473C79">
              <w:t>а</w:t>
            </w:r>
            <w:r w:rsidRPr="00473C79">
              <w:t>довское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градово, ул. А</w:t>
            </w:r>
            <w:r w:rsidRPr="00473C79">
              <w:t>р</w:t>
            </w:r>
            <w:r w:rsidRPr="00473C79">
              <w:t>сеньева, 7</w:t>
            </w:r>
          </w:p>
        </w:tc>
      </w:tr>
      <w:tr w:rsidR="000C5269" w:rsidRPr="00473C79" w:rsidTr="00635FFA">
        <w:trPr>
          <w:trHeight w:val="1271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6.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 xml:space="preserve">градово, </w:t>
            </w:r>
          </w:p>
          <w:p w:rsidR="000C5269" w:rsidRPr="00473C79" w:rsidRDefault="000C5269" w:rsidP="00481D2A">
            <w:pPr>
              <w:jc w:val="center"/>
            </w:pPr>
            <w:r w:rsidRPr="00473C79">
              <w:t>пер. Бер</w:t>
            </w:r>
            <w:r w:rsidRPr="00473C79">
              <w:t>е</w:t>
            </w:r>
            <w:r w:rsidRPr="00473C79">
              <w:t>зовый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0,4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1903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</w:p>
          <w:p w:rsidR="000C5269" w:rsidRPr="00473C79" w:rsidRDefault="000C5269" w:rsidP="00481D2A">
            <w:pPr>
              <w:jc w:val="center"/>
            </w:pPr>
            <w:r w:rsidRPr="00473C79">
              <w:t>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градово, ул. А</w:t>
            </w:r>
            <w:r w:rsidRPr="00473C79">
              <w:t>р</w:t>
            </w:r>
            <w:r w:rsidRPr="00473C79">
              <w:t>сеньева, 7</w:t>
            </w:r>
          </w:p>
        </w:tc>
      </w:tr>
      <w:tr w:rsidR="000C5269" w:rsidRPr="00473C79" w:rsidTr="00635FFA">
        <w:trPr>
          <w:trHeight w:val="338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7.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градово, ул. Малый Увал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0,3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1910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 w:rsidRPr="00473C79">
              <w:t>Милогр</w:t>
            </w:r>
            <w:r w:rsidRPr="00473C79">
              <w:t>а</w:t>
            </w:r>
            <w:r w:rsidRPr="00473C79">
              <w:t>довское</w:t>
            </w:r>
          </w:p>
          <w:p w:rsidR="000C5269" w:rsidRPr="00473C79" w:rsidRDefault="000C5269" w:rsidP="00481D2A">
            <w:pPr>
              <w:jc w:val="center"/>
            </w:pPr>
            <w:r w:rsidRPr="00473C79">
              <w:t>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градово, ул. А</w:t>
            </w:r>
            <w:r w:rsidRPr="00473C79">
              <w:t>р</w:t>
            </w:r>
            <w:r w:rsidRPr="00473C79">
              <w:t>сеньева, 7</w:t>
            </w:r>
          </w:p>
        </w:tc>
      </w:tr>
      <w:tr w:rsidR="000C5269" w:rsidRPr="00473C79" w:rsidTr="00750325">
        <w:trPr>
          <w:trHeight w:val="804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8.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градово, ул. Нов</w:t>
            </w:r>
            <w:r w:rsidRPr="00473C79">
              <w:t>о</w:t>
            </w:r>
            <w:r w:rsidRPr="00473C79">
              <w:t>селов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0,4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1979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 w:rsidRPr="00473C79">
              <w:t>Милогр</w:t>
            </w:r>
            <w:r w:rsidRPr="00473C79">
              <w:t>а</w:t>
            </w:r>
            <w:r w:rsidRPr="00473C79">
              <w:t>довское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градово, ул. А</w:t>
            </w:r>
            <w:r w:rsidRPr="00473C79">
              <w:t>р</w:t>
            </w:r>
            <w:r w:rsidRPr="00473C79">
              <w:t>сеньева, 7</w:t>
            </w:r>
          </w:p>
        </w:tc>
      </w:tr>
      <w:tr w:rsidR="000C5269" w:rsidRPr="00473C79" w:rsidTr="00635FFA">
        <w:trPr>
          <w:trHeight w:val="1271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9.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 xml:space="preserve">градово, </w:t>
            </w:r>
          </w:p>
          <w:p w:rsidR="000C5269" w:rsidRPr="00473C79" w:rsidRDefault="000C5269" w:rsidP="00481D2A">
            <w:pPr>
              <w:jc w:val="center"/>
            </w:pPr>
            <w:r w:rsidRPr="00473C79">
              <w:t>ул. Бол</w:t>
            </w:r>
            <w:r w:rsidRPr="00473C79">
              <w:t>ь</w:t>
            </w:r>
            <w:r w:rsidRPr="00473C79">
              <w:t>шой Увал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0,6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1910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 w:rsidRPr="00473C79">
              <w:t>Милогр</w:t>
            </w:r>
            <w:r w:rsidRPr="00473C79">
              <w:t>а</w:t>
            </w:r>
            <w:r w:rsidRPr="00473C79">
              <w:t>довское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градово, ул. А</w:t>
            </w:r>
            <w:r w:rsidRPr="00473C79">
              <w:t>р</w:t>
            </w:r>
            <w:r w:rsidRPr="00473C79">
              <w:t>сеньева, 7</w:t>
            </w:r>
          </w:p>
        </w:tc>
      </w:tr>
      <w:tr w:rsidR="000C5269" w:rsidRPr="00473C79" w:rsidTr="00635FFA">
        <w:trPr>
          <w:trHeight w:val="338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10.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градово, ул. Лени</w:t>
            </w:r>
            <w:r w:rsidRPr="00473C79">
              <w:t>н</w:t>
            </w:r>
            <w:r w:rsidRPr="00473C79">
              <w:t>ская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2,0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1903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 w:rsidRPr="00473C79">
              <w:t>Милогр</w:t>
            </w:r>
            <w:r w:rsidRPr="00473C79">
              <w:t>а</w:t>
            </w:r>
            <w:r w:rsidRPr="00473C79">
              <w:t>довское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градово, ул. А</w:t>
            </w:r>
            <w:r w:rsidRPr="00473C79">
              <w:t>р</w:t>
            </w:r>
            <w:r w:rsidRPr="00473C79">
              <w:t>сеньева, 7</w:t>
            </w:r>
          </w:p>
        </w:tc>
      </w:tr>
      <w:tr w:rsidR="000C5269" w:rsidRPr="00473C79" w:rsidTr="00635FFA">
        <w:trPr>
          <w:trHeight w:val="1181"/>
        </w:trPr>
        <w:tc>
          <w:tcPr>
            <w:tcW w:w="594" w:type="dxa"/>
          </w:tcPr>
          <w:p w:rsidR="000C5269" w:rsidRPr="00473C79" w:rsidRDefault="000C5269" w:rsidP="00481D2A">
            <w:pPr>
              <w:jc w:val="center"/>
            </w:pPr>
            <w:r w:rsidRPr="00473C79">
              <w:t>11.</w:t>
            </w:r>
          </w:p>
        </w:tc>
        <w:tc>
          <w:tcPr>
            <w:tcW w:w="1180" w:type="dxa"/>
          </w:tcPr>
          <w:p w:rsidR="000C5269" w:rsidRPr="00473C79" w:rsidRDefault="000C5269" w:rsidP="00481D2A">
            <w:pPr>
              <w:jc w:val="center"/>
            </w:pPr>
            <w:r w:rsidRPr="00473C79">
              <w:t>Автом</w:t>
            </w:r>
            <w:r w:rsidRPr="00473C79">
              <w:t>о</w:t>
            </w:r>
            <w:r w:rsidRPr="00473C79">
              <w:t>бильная дорога</w:t>
            </w:r>
          </w:p>
        </w:tc>
        <w:tc>
          <w:tcPr>
            <w:tcW w:w="1346" w:type="dxa"/>
          </w:tcPr>
          <w:p w:rsidR="000C5269" w:rsidRPr="00473C79" w:rsidRDefault="000C5269" w:rsidP="00481D2A">
            <w:pPr>
              <w:jc w:val="center"/>
              <w:rPr>
                <w:iCs/>
                <w:spacing w:val="-1"/>
              </w:rPr>
            </w:pPr>
            <w:r w:rsidRPr="00473C79">
              <w:rPr>
                <w:iCs/>
                <w:spacing w:val="-1"/>
              </w:rPr>
              <w:t>с. Лис</w:t>
            </w:r>
            <w:r w:rsidRPr="00473C79">
              <w:rPr>
                <w:iCs/>
                <w:spacing w:val="-1"/>
              </w:rPr>
              <w:t>т</w:t>
            </w:r>
            <w:r w:rsidRPr="00473C79">
              <w:rPr>
                <w:iCs/>
                <w:spacing w:val="-1"/>
              </w:rPr>
              <w:t xml:space="preserve">венное, </w:t>
            </w:r>
          </w:p>
          <w:p w:rsidR="000C5269" w:rsidRPr="00473C79" w:rsidRDefault="000C5269" w:rsidP="00481D2A">
            <w:pPr>
              <w:jc w:val="center"/>
            </w:pPr>
            <w:r w:rsidRPr="00473C79">
              <w:t>ул. Тае</w:t>
            </w:r>
            <w:r w:rsidRPr="00473C79">
              <w:t>ж</w:t>
            </w:r>
            <w:r w:rsidRPr="00473C79">
              <w:t>ная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1,2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1906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 w:rsidRPr="00473C79">
              <w:t>Милогр</w:t>
            </w:r>
            <w:r w:rsidRPr="00473C79">
              <w:t>а</w:t>
            </w:r>
            <w:r w:rsidRPr="00473C79">
              <w:t>довское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градово, ул. А</w:t>
            </w:r>
            <w:r w:rsidRPr="00473C79">
              <w:t>р</w:t>
            </w:r>
            <w:r w:rsidRPr="00473C79">
              <w:t>сеньева, 7</w:t>
            </w:r>
          </w:p>
        </w:tc>
      </w:tr>
    </w:tbl>
    <w:p w:rsidR="000C5269" w:rsidRPr="00473C79" w:rsidRDefault="000C5269" w:rsidP="00D412D5">
      <w:pPr>
        <w:jc w:val="center"/>
      </w:pPr>
    </w:p>
    <w:p w:rsidR="000C5269" w:rsidRPr="00473C79" w:rsidRDefault="000C5269" w:rsidP="00D412D5">
      <w:pPr>
        <w:pStyle w:val="Heading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 xml:space="preserve">Жилищный фонд социального использования, а также имущество, </w:t>
      </w:r>
    </w:p>
    <w:p w:rsidR="000C5269" w:rsidRPr="00473C79" w:rsidRDefault="000C5269" w:rsidP="00D412D5">
      <w:pPr>
        <w:pStyle w:val="Heading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необходимое для содержания муниципального жилищного фонда</w:t>
      </w:r>
    </w:p>
    <w:p w:rsidR="000C5269" w:rsidRPr="00473C79" w:rsidRDefault="000C5269" w:rsidP="00D412D5">
      <w:pPr>
        <w:rPr>
          <w:sz w:val="28"/>
          <w:szCs w:val="28"/>
        </w:rPr>
      </w:pPr>
    </w:p>
    <w:p w:rsidR="000C5269" w:rsidRPr="00473C79" w:rsidRDefault="000C5269" w:rsidP="00D412D5">
      <w:pPr>
        <w:ind w:left="-284" w:firstLine="992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0C5269" w:rsidRDefault="000C5269" w:rsidP="00D412D5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0"/>
        <w:gridCol w:w="1320"/>
        <w:gridCol w:w="960"/>
        <w:gridCol w:w="840"/>
        <w:gridCol w:w="840"/>
        <w:gridCol w:w="960"/>
        <w:gridCol w:w="1440"/>
        <w:gridCol w:w="1200"/>
      </w:tblGrid>
      <w:tr w:rsidR="000C5269" w:rsidRPr="00473C79" w:rsidTr="00634821">
        <w:trPr>
          <w:trHeight w:val="640"/>
        </w:trPr>
        <w:tc>
          <w:tcPr>
            <w:tcW w:w="1800" w:type="dxa"/>
            <w:vMerge w:val="restart"/>
          </w:tcPr>
          <w:p w:rsidR="000C5269" w:rsidRPr="00473C79" w:rsidRDefault="000C5269" w:rsidP="00523532">
            <w:pPr>
              <w:jc w:val="center"/>
            </w:pPr>
            <w:r w:rsidRPr="00473C79">
              <w:t>Наименование</w:t>
            </w:r>
          </w:p>
          <w:p w:rsidR="000C5269" w:rsidRPr="00473C79" w:rsidRDefault="000C5269" w:rsidP="00523532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0C5269" w:rsidRPr="00473C79" w:rsidRDefault="000C5269" w:rsidP="00523532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0C5269" w:rsidRPr="00473C79" w:rsidRDefault="000C5269" w:rsidP="00523532">
            <w:pPr>
              <w:jc w:val="center"/>
            </w:pPr>
            <w:r w:rsidRPr="00473C79">
              <w:t>объекта</w:t>
            </w:r>
          </w:p>
        </w:tc>
        <w:tc>
          <w:tcPr>
            <w:tcW w:w="960" w:type="dxa"/>
            <w:vMerge w:val="restart"/>
          </w:tcPr>
          <w:p w:rsidR="000C5269" w:rsidRPr="00473C79" w:rsidRDefault="000C5269" w:rsidP="00523532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0C5269" w:rsidRPr="00473C79" w:rsidRDefault="000C5269" w:rsidP="00523532">
            <w:pPr>
              <w:jc w:val="center"/>
            </w:pPr>
            <w:r w:rsidRPr="00473C79">
              <w:t>кв. м</w:t>
            </w:r>
          </w:p>
        </w:tc>
        <w:tc>
          <w:tcPr>
            <w:tcW w:w="840" w:type="dxa"/>
            <w:vMerge w:val="restart"/>
          </w:tcPr>
          <w:p w:rsidR="000C5269" w:rsidRPr="00473C79" w:rsidRDefault="000C5269" w:rsidP="00D222A2">
            <w:pPr>
              <w:ind w:left="-57" w:right="-57"/>
              <w:jc w:val="center"/>
            </w:pPr>
            <w:r w:rsidRPr="00473C79">
              <w:t>Год</w:t>
            </w:r>
          </w:p>
          <w:p w:rsidR="000C5269" w:rsidRPr="00473C79" w:rsidRDefault="000C5269" w:rsidP="00D222A2">
            <w:pPr>
              <w:ind w:left="-57" w:right="-57"/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0C5269" w:rsidRPr="00473C79" w:rsidRDefault="000C5269" w:rsidP="00523532">
            <w:pPr>
              <w:jc w:val="center"/>
            </w:pPr>
            <w:r w:rsidRPr="00473C79">
              <w:t>Стоимость,</w:t>
            </w:r>
          </w:p>
          <w:p w:rsidR="000C5269" w:rsidRPr="00473C79" w:rsidRDefault="000C5269" w:rsidP="00523532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0C5269" w:rsidRPr="00473C79" w:rsidRDefault="000C5269" w:rsidP="006574D6">
            <w:pPr>
              <w:ind w:left="-57" w:right="-57"/>
              <w:jc w:val="center"/>
            </w:pPr>
            <w:r w:rsidRPr="00473C79">
              <w:t>Наименов</w:t>
            </w:r>
            <w:r w:rsidRPr="00473C79">
              <w:t>а</w:t>
            </w:r>
            <w:r w:rsidRPr="00473C79">
              <w:t>ние собс</w:t>
            </w:r>
            <w:r w:rsidRPr="00473C79">
              <w:t>т</w:t>
            </w:r>
            <w:r w:rsidRPr="00473C79">
              <w:t>венника</w:t>
            </w:r>
          </w:p>
        </w:tc>
        <w:tc>
          <w:tcPr>
            <w:tcW w:w="1200" w:type="dxa"/>
            <w:vMerge w:val="restart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r w:rsidRPr="00473C79">
              <w:t>поч</w:t>
            </w:r>
            <w:r>
              <w:t>-</w:t>
            </w:r>
            <w:r w:rsidRPr="00473C79">
              <w:t>товый ад</w:t>
            </w:r>
            <w:r>
              <w:t>-</w:t>
            </w:r>
            <w:r w:rsidRPr="00473C79">
              <w:t>рес собс</w:t>
            </w:r>
            <w:r w:rsidRPr="00473C79">
              <w:t>т</w:t>
            </w:r>
            <w:r w:rsidRPr="00473C79">
              <w:t>венника</w:t>
            </w:r>
          </w:p>
        </w:tc>
      </w:tr>
      <w:tr w:rsidR="000C5269" w:rsidRPr="00473C79" w:rsidTr="00634821">
        <w:trPr>
          <w:trHeight w:val="640"/>
        </w:trPr>
        <w:tc>
          <w:tcPr>
            <w:tcW w:w="1800" w:type="dxa"/>
            <w:vMerge/>
            <w:vAlign w:val="center"/>
          </w:tcPr>
          <w:p w:rsidR="000C5269" w:rsidRPr="00473C79" w:rsidRDefault="000C5269" w:rsidP="00523532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0C5269" w:rsidRPr="00473C79" w:rsidRDefault="000C5269" w:rsidP="00523532">
            <w:pPr>
              <w:jc w:val="center"/>
            </w:pPr>
          </w:p>
        </w:tc>
        <w:tc>
          <w:tcPr>
            <w:tcW w:w="960" w:type="dxa"/>
            <w:vMerge/>
            <w:vAlign w:val="center"/>
          </w:tcPr>
          <w:p w:rsidR="000C5269" w:rsidRPr="00473C79" w:rsidRDefault="000C5269" w:rsidP="00523532">
            <w:pPr>
              <w:jc w:val="center"/>
            </w:pPr>
          </w:p>
        </w:tc>
        <w:tc>
          <w:tcPr>
            <w:tcW w:w="840" w:type="dxa"/>
            <w:vMerge/>
            <w:vAlign w:val="center"/>
          </w:tcPr>
          <w:p w:rsidR="000C5269" w:rsidRPr="00473C79" w:rsidRDefault="000C5269" w:rsidP="00523532">
            <w:pPr>
              <w:jc w:val="center"/>
            </w:pPr>
          </w:p>
        </w:tc>
        <w:tc>
          <w:tcPr>
            <w:tcW w:w="840" w:type="dxa"/>
          </w:tcPr>
          <w:p w:rsidR="000C5269" w:rsidRPr="00473C79" w:rsidRDefault="000C5269" w:rsidP="006574D6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60" w:type="dxa"/>
          </w:tcPr>
          <w:p w:rsidR="000C5269" w:rsidRPr="00473C79" w:rsidRDefault="000C5269" w:rsidP="006574D6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0C5269" w:rsidRPr="00473C79" w:rsidRDefault="000C5269" w:rsidP="00523532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0C5269" w:rsidRPr="00473C79" w:rsidRDefault="000C5269" w:rsidP="00523532">
            <w:pPr>
              <w:jc w:val="center"/>
            </w:pPr>
          </w:p>
        </w:tc>
      </w:tr>
    </w:tbl>
    <w:p w:rsidR="000C5269" w:rsidRPr="00983D5A" w:rsidRDefault="000C5269" w:rsidP="00D412D5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0"/>
        <w:gridCol w:w="1320"/>
        <w:gridCol w:w="960"/>
        <w:gridCol w:w="840"/>
        <w:gridCol w:w="840"/>
        <w:gridCol w:w="960"/>
        <w:gridCol w:w="1440"/>
        <w:gridCol w:w="1200"/>
      </w:tblGrid>
      <w:tr w:rsidR="000C5269" w:rsidRPr="00473C79" w:rsidTr="00634821">
        <w:trPr>
          <w:trHeight w:val="283"/>
          <w:tblHeader/>
        </w:trPr>
        <w:tc>
          <w:tcPr>
            <w:tcW w:w="1800" w:type="dxa"/>
          </w:tcPr>
          <w:p w:rsidR="000C5269" w:rsidRPr="00473C79" w:rsidRDefault="000C5269" w:rsidP="00481D2A">
            <w:pPr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0C5269" w:rsidRPr="00473C79" w:rsidRDefault="000C5269" w:rsidP="00481D2A">
            <w:pPr>
              <w:jc w:val="center"/>
            </w:pPr>
            <w:r>
              <w:t>2</w:t>
            </w:r>
          </w:p>
        </w:tc>
        <w:tc>
          <w:tcPr>
            <w:tcW w:w="960" w:type="dxa"/>
          </w:tcPr>
          <w:p w:rsidR="000C5269" w:rsidRPr="00473C79" w:rsidRDefault="000C5269" w:rsidP="00481D2A">
            <w:pPr>
              <w:jc w:val="center"/>
            </w:pPr>
            <w:r>
              <w:t>3</w:t>
            </w:r>
          </w:p>
        </w:tc>
        <w:tc>
          <w:tcPr>
            <w:tcW w:w="840" w:type="dxa"/>
          </w:tcPr>
          <w:p w:rsidR="000C5269" w:rsidRPr="00473C79" w:rsidRDefault="000C5269" w:rsidP="00481D2A">
            <w:pPr>
              <w:jc w:val="center"/>
            </w:pPr>
            <w:r>
              <w:t>4</w:t>
            </w:r>
          </w:p>
        </w:tc>
        <w:tc>
          <w:tcPr>
            <w:tcW w:w="840" w:type="dxa"/>
          </w:tcPr>
          <w:p w:rsidR="000C5269" w:rsidRPr="00473C79" w:rsidRDefault="000C5269" w:rsidP="00481D2A">
            <w:pPr>
              <w:jc w:val="center"/>
            </w:pPr>
            <w:r>
              <w:t>5</w:t>
            </w:r>
          </w:p>
        </w:tc>
        <w:tc>
          <w:tcPr>
            <w:tcW w:w="960" w:type="dxa"/>
          </w:tcPr>
          <w:p w:rsidR="000C5269" w:rsidRPr="00473C79" w:rsidRDefault="000C5269" w:rsidP="00481D2A">
            <w:pPr>
              <w:jc w:val="center"/>
            </w:pPr>
            <w:r>
              <w:t>6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>
              <w:t>7</w:t>
            </w:r>
          </w:p>
        </w:tc>
        <w:tc>
          <w:tcPr>
            <w:tcW w:w="1200" w:type="dxa"/>
          </w:tcPr>
          <w:p w:rsidR="000C5269" w:rsidRPr="00473C79" w:rsidRDefault="000C5269" w:rsidP="00481D2A">
            <w:pPr>
              <w:jc w:val="center"/>
            </w:pPr>
            <w:r>
              <w:t>8</w:t>
            </w:r>
          </w:p>
        </w:tc>
      </w:tr>
      <w:tr w:rsidR="000C5269" w:rsidRPr="00473C79" w:rsidTr="00634821">
        <w:trPr>
          <w:trHeight w:val="283"/>
        </w:trPr>
        <w:tc>
          <w:tcPr>
            <w:tcW w:w="1800" w:type="dxa"/>
          </w:tcPr>
          <w:p w:rsidR="000C5269" w:rsidRPr="00473C79" w:rsidRDefault="000C5269" w:rsidP="006574D6">
            <w:pPr>
              <w:ind w:left="-57" w:right="-57"/>
              <w:jc w:val="center"/>
            </w:pPr>
            <w:r w:rsidRPr="00473C79">
              <w:t>Квартира №</w:t>
            </w:r>
            <w:r>
              <w:t xml:space="preserve"> </w:t>
            </w:r>
            <w:r w:rsidRPr="00473C79">
              <w:t>2</w:t>
            </w:r>
          </w:p>
        </w:tc>
        <w:tc>
          <w:tcPr>
            <w:tcW w:w="1320" w:type="dxa"/>
          </w:tcPr>
          <w:p w:rsidR="000C5269" w:rsidRPr="00473C79" w:rsidRDefault="000C5269" w:rsidP="00481D2A">
            <w:pPr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градово, ул. Гаг</w:t>
            </w:r>
            <w:r w:rsidRPr="00473C79">
              <w:t>а</w:t>
            </w:r>
            <w:r w:rsidRPr="00473C79">
              <w:t>рина, 32</w:t>
            </w:r>
          </w:p>
        </w:tc>
        <w:tc>
          <w:tcPr>
            <w:tcW w:w="960" w:type="dxa"/>
          </w:tcPr>
          <w:p w:rsidR="000C5269" w:rsidRPr="00473C79" w:rsidRDefault="000C5269" w:rsidP="00481D2A">
            <w:pPr>
              <w:jc w:val="center"/>
            </w:pPr>
            <w:r w:rsidRPr="00473C79">
              <w:t>19,0</w:t>
            </w:r>
          </w:p>
        </w:tc>
        <w:tc>
          <w:tcPr>
            <w:tcW w:w="840" w:type="dxa"/>
          </w:tcPr>
          <w:p w:rsidR="000C5269" w:rsidRPr="00473C79" w:rsidRDefault="000C5269" w:rsidP="00481D2A">
            <w:pPr>
              <w:jc w:val="center"/>
            </w:pPr>
            <w:r w:rsidRPr="00473C79">
              <w:t>1976</w:t>
            </w:r>
          </w:p>
        </w:tc>
        <w:tc>
          <w:tcPr>
            <w:tcW w:w="840" w:type="dxa"/>
          </w:tcPr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  <w:p w:rsidR="000C5269" w:rsidRPr="00473C79" w:rsidRDefault="000C5269" w:rsidP="00481D2A">
            <w:pPr>
              <w:jc w:val="center"/>
            </w:pP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 w:rsidRPr="00473C79">
              <w:t>Милогр</w:t>
            </w:r>
            <w:r w:rsidRPr="00473C79">
              <w:t>а</w:t>
            </w:r>
            <w:r w:rsidRPr="00473C79">
              <w:t>довское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1E1182">
            <w:pPr>
              <w:ind w:left="-57" w:right="-57"/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градово, ул. А</w:t>
            </w:r>
            <w:r w:rsidRPr="00473C79">
              <w:t>р</w:t>
            </w:r>
            <w:r w:rsidRPr="00473C79">
              <w:t>сеньева, 7</w:t>
            </w:r>
          </w:p>
        </w:tc>
      </w:tr>
    </w:tbl>
    <w:p w:rsidR="000C5269" w:rsidRDefault="000C5269" w:rsidP="00D412D5">
      <w:pPr>
        <w:rPr>
          <w:sz w:val="28"/>
          <w:szCs w:val="28"/>
        </w:rPr>
      </w:pPr>
    </w:p>
    <w:p w:rsidR="000C5269" w:rsidRDefault="000C5269" w:rsidP="00D412D5">
      <w:pPr>
        <w:rPr>
          <w:sz w:val="28"/>
          <w:szCs w:val="28"/>
        </w:rPr>
      </w:pPr>
    </w:p>
    <w:p w:rsidR="000C5269" w:rsidRDefault="000C5269" w:rsidP="00D412D5">
      <w:pPr>
        <w:rPr>
          <w:sz w:val="28"/>
          <w:szCs w:val="28"/>
        </w:rPr>
      </w:pPr>
    </w:p>
    <w:p w:rsidR="000C5269" w:rsidRDefault="000C5269" w:rsidP="00D412D5">
      <w:pPr>
        <w:rPr>
          <w:sz w:val="28"/>
          <w:szCs w:val="28"/>
        </w:rPr>
      </w:pPr>
    </w:p>
    <w:p w:rsidR="000C5269" w:rsidRDefault="000C5269" w:rsidP="00D412D5">
      <w:pPr>
        <w:rPr>
          <w:sz w:val="28"/>
          <w:szCs w:val="28"/>
        </w:rPr>
      </w:pPr>
    </w:p>
    <w:p w:rsidR="000C5269" w:rsidRDefault="000C5269" w:rsidP="00D412D5">
      <w:pPr>
        <w:rPr>
          <w:sz w:val="28"/>
          <w:szCs w:val="28"/>
        </w:rPr>
      </w:pPr>
    </w:p>
    <w:p w:rsidR="000C5269" w:rsidRDefault="000C5269" w:rsidP="00D412D5">
      <w:pPr>
        <w:rPr>
          <w:sz w:val="28"/>
          <w:szCs w:val="28"/>
        </w:rPr>
      </w:pPr>
    </w:p>
    <w:p w:rsidR="000C5269" w:rsidRDefault="000C5269" w:rsidP="00D412D5">
      <w:pPr>
        <w:rPr>
          <w:sz w:val="28"/>
          <w:szCs w:val="28"/>
        </w:rPr>
      </w:pPr>
    </w:p>
    <w:p w:rsidR="000C5269" w:rsidRPr="00473C79" w:rsidRDefault="000C5269" w:rsidP="00D412D5">
      <w:pPr>
        <w:rPr>
          <w:sz w:val="28"/>
          <w:szCs w:val="28"/>
        </w:rPr>
      </w:pPr>
    </w:p>
    <w:p w:rsidR="000C5269" w:rsidRPr="00473C79" w:rsidRDefault="000C5269" w:rsidP="00D412D5">
      <w:pPr>
        <w:ind w:right="185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Объекты культурного наследия (памятники истории и культуры)</w:t>
      </w:r>
    </w:p>
    <w:p w:rsidR="000C5269" w:rsidRPr="00473C79" w:rsidRDefault="000C5269" w:rsidP="00D412D5">
      <w:pPr>
        <w:ind w:right="185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независимо от категории их историко-культурного значения в соответствии с законодательством Российской Федерации</w:t>
      </w:r>
    </w:p>
    <w:p w:rsidR="000C5269" w:rsidRDefault="000C5269" w:rsidP="00D412D5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0"/>
        <w:gridCol w:w="1320"/>
        <w:gridCol w:w="960"/>
        <w:gridCol w:w="840"/>
        <w:gridCol w:w="840"/>
        <w:gridCol w:w="960"/>
        <w:gridCol w:w="1440"/>
        <w:gridCol w:w="1200"/>
      </w:tblGrid>
      <w:tr w:rsidR="000C5269" w:rsidRPr="00473C79" w:rsidTr="00634821">
        <w:trPr>
          <w:trHeight w:val="640"/>
        </w:trPr>
        <w:tc>
          <w:tcPr>
            <w:tcW w:w="1800" w:type="dxa"/>
            <w:vMerge w:val="restart"/>
          </w:tcPr>
          <w:p w:rsidR="000C5269" w:rsidRPr="00473C79" w:rsidRDefault="000C5269" w:rsidP="008E1D16">
            <w:pPr>
              <w:jc w:val="center"/>
            </w:pPr>
            <w:r w:rsidRPr="00473C79">
              <w:t>Наименование</w:t>
            </w:r>
          </w:p>
          <w:p w:rsidR="000C5269" w:rsidRPr="00473C79" w:rsidRDefault="000C5269" w:rsidP="008E1D16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0C5269" w:rsidRPr="00473C79" w:rsidRDefault="000C5269" w:rsidP="008E1D16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0C5269" w:rsidRPr="00473C79" w:rsidRDefault="000C5269" w:rsidP="008E1D16">
            <w:pPr>
              <w:jc w:val="center"/>
            </w:pPr>
            <w:r w:rsidRPr="00473C79">
              <w:t>объекта</w:t>
            </w:r>
          </w:p>
        </w:tc>
        <w:tc>
          <w:tcPr>
            <w:tcW w:w="960" w:type="dxa"/>
            <w:vMerge w:val="restart"/>
          </w:tcPr>
          <w:p w:rsidR="000C5269" w:rsidRPr="00473C79" w:rsidRDefault="000C5269" w:rsidP="008E1D16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0C5269" w:rsidRPr="00473C79" w:rsidRDefault="000C5269" w:rsidP="008E1D16">
            <w:pPr>
              <w:jc w:val="center"/>
            </w:pPr>
            <w:r w:rsidRPr="00473C79">
              <w:t>кв. м</w:t>
            </w:r>
          </w:p>
        </w:tc>
        <w:tc>
          <w:tcPr>
            <w:tcW w:w="840" w:type="dxa"/>
            <w:vMerge w:val="restart"/>
          </w:tcPr>
          <w:p w:rsidR="000C5269" w:rsidRPr="00473C79" w:rsidRDefault="000C5269" w:rsidP="00BF566C">
            <w:pPr>
              <w:ind w:left="-57" w:right="-57"/>
              <w:jc w:val="center"/>
            </w:pPr>
            <w:r w:rsidRPr="00473C79">
              <w:t>Год</w:t>
            </w:r>
          </w:p>
          <w:p w:rsidR="000C5269" w:rsidRPr="00473C79" w:rsidRDefault="000C5269" w:rsidP="00BF566C">
            <w:pPr>
              <w:ind w:left="-57" w:right="-57"/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плуа</w:t>
            </w:r>
            <w:r>
              <w:t>-</w:t>
            </w:r>
            <w:r w:rsidRPr="00473C79">
              <w:t>т</w:t>
            </w:r>
            <w:r>
              <w:t>а</w:t>
            </w:r>
            <w:r w:rsidRPr="00473C79">
              <w:t>цию</w:t>
            </w:r>
          </w:p>
        </w:tc>
        <w:tc>
          <w:tcPr>
            <w:tcW w:w="1800" w:type="dxa"/>
            <w:gridSpan w:val="2"/>
          </w:tcPr>
          <w:p w:rsidR="000C5269" w:rsidRPr="00473C79" w:rsidRDefault="000C5269" w:rsidP="008E1D16">
            <w:pPr>
              <w:jc w:val="center"/>
            </w:pPr>
            <w:r w:rsidRPr="00473C79">
              <w:t>Стоимость,</w:t>
            </w:r>
          </w:p>
          <w:p w:rsidR="000C5269" w:rsidRPr="00473C79" w:rsidRDefault="000C5269" w:rsidP="008E1D16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0C5269" w:rsidRPr="00473C79" w:rsidRDefault="000C5269" w:rsidP="00D222A2">
            <w:pPr>
              <w:ind w:left="-57" w:right="-57"/>
              <w:jc w:val="center"/>
            </w:pPr>
            <w:r w:rsidRPr="00473C79">
              <w:t>Наименов</w:t>
            </w:r>
            <w:r w:rsidRPr="00473C79">
              <w:t>а</w:t>
            </w:r>
            <w:r w:rsidRPr="00473C79">
              <w:t>ние собс</w:t>
            </w:r>
            <w:r w:rsidRPr="00473C79">
              <w:t>т</w:t>
            </w:r>
            <w:r w:rsidRPr="00473C79">
              <w:t>венника</w:t>
            </w:r>
          </w:p>
        </w:tc>
        <w:tc>
          <w:tcPr>
            <w:tcW w:w="1200" w:type="dxa"/>
            <w:vMerge w:val="restart"/>
          </w:tcPr>
          <w:p w:rsidR="000C5269" w:rsidRPr="00473C79" w:rsidRDefault="000C5269" w:rsidP="00634821">
            <w:pPr>
              <w:ind w:left="-57" w:right="-57"/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r w:rsidRPr="00473C79">
              <w:t>поч</w:t>
            </w:r>
            <w:r>
              <w:t>-</w:t>
            </w:r>
            <w:r w:rsidRPr="00473C79">
              <w:t>товый ад</w:t>
            </w:r>
            <w:r>
              <w:t>-</w:t>
            </w:r>
            <w:r w:rsidRPr="00473C79">
              <w:t>рес собс</w:t>
            </w:r>
            <w:r w:rsidRPr="00473C79">
              <w:t>т</w:t>
            </w:r>
            <w:r w:rsidRPr="00473C79">
              <w:t>венника</w:t>
            </w:r>
          </w:p>
        </w:tc>
      </w:tr>
      <w:tr w:rsidR="000C5269" w:rsidRPr="00473C79" w:rsidTr="00634821">
        <w:trPr>
          <w:trHeight w:val="640"/>
        </w:trPr>
        <w:tc>
          <w:tcPr>
            <w:tcW w:w="1800" w:type="dxa"/>
            <w:vMerge/>
            <w:vAlign w:val="center"/>
          </w:tcPr>
          <w:p w:rsidR="000C5269" w:rsidRPr="00473C79" w:rsidRDefault="000C5269" w:rsidP="008E1D16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0C5269" w:rsidRPr="00473C79" w:rsidRDefault="000C5269" w:rsidP="008E1D16">
            <w:pPr>
              <w:jc w:val="center"/>
            </w:pPr>
          </w:p>
        </w:tc>
        <w:tc>
          <w:tcPr>
            <w:tcW w:w="960" w:type="dxa"/>
            <w:vMerge/>
            <w:vAlign w:val="center"/>
          </w:tcPr>
          <w:p w:rsidR="000C5269" w:rsidRPr="00473C79" w:rsidRDefault="000C5269" w:rsidP="008E1D16">
            <w:pPr>
              <w:jc w:val="center"/>
            </w:pPr>
          </w:p>
        </w:tc>
        <w:tc>
          <w:tcPr>
            <w:tcW w:w="840" w:type="dxa"/>
            <w:vMerge/>
            <w:vAlign w:val="center"/>
          </w:tcPr>
          <w:p w:rsidR="000C5269" w:rsidRPr="00473C79" w:rsidRDefault="000C5269" w:rsidP="008E1D16">
            <w:pPr>
              <w:jc w:val="center"/>
            </w:pPr>
          </w:p>
        </w:tc>
        <w:tc>
          <w:tcPr>
            <w:tcW w:w="840" w:type="dxa"/>
          </w:tcPr>
          <w:p w:rsidR="000C5269" w:rsidRPr="00473C79" w:rsidRDefault="000C5269" w:rsidP="00BF566C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60" w:type="dxa"/>
          </w:tcPr>
          <w:p w:rsidR="000C5269" w:rsidRPr="00473C79" w:rsidRDefault="000C5269" w:rsidP="00D222A2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0C5269" w:rsidRPr="00473C79" w:rsidRDefault="000C5269" w:rsidP="008E1D16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0C5269" w:rsidRPr="00473C79" w:rsidRDefault="000C5269" w:rsidP="008E1D16">
            <w:pPr>
              <w:jc w:val="center"/>
            </w:pPr>
          </w:p>
        </w:tc>
      </w:tr>
    </w:tbl>
    <w:p w:rsidR="000C5269" w:rsidRPr="00983D5A" w:rsidRDefault="000C5269" w:rsidP="00D412D5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0"/>
        <w:gridCol w:w="1320"/>
        <w:gridCol w:w="960"/>
        <w:gridCol w:w="840"/>
        <w:gridCol w:w="840"/>
        <w:gridCol w:w="960"/>
        <w:gridCol w:w="1440"/>
        <w:gridCol w:w="1200"/>
      </w:tblGrid>
      <w:tr w:rsidR="000C5269" w:rsidRPr="00473C79" w:rsidTr="00634821">
        <w:trPr>
          <w:trHeight w:val="280"/>
          <w:tblHeader/>
        </w:trPr>
        <w:tc>
          <w:tcPr>
            <w:tcW w:w="1800" w:type="dxa"/>
          </w:tcPr>
          <w:p w:rsidR="000C5269" w:rsidRPr="00473C79" w:rsidRDefault="000C5269" w:rsidP="00481D2A">
            <w:pPr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0C5269" w:rsidRPr="00473C79" w:rsidRDefault="000C5269" w:rsidP="00481D2A">
            <w:pPr>
              <w:jc w:val="center"/>
            </w:pPr>
            <w:r>
              <w:t>2</w:t>
            </w:r>
          </w:p>
        </w:tc>
        <w:tc>
          <w:tcPr>
            <w:tcW w:w="960" w:type="dxa"/>
          </w:tcPr>
          <w:p w:rsidR="000C5269" w:rsidRPr="00473C79" w:rsidRDefault="000C5269" w:rsidP="00481D2A">
            <w:pPr>
              <w:jc w:val="center"/>
            </w:pPr>
            <w:r>
              <w:t>3</w:t>
            </w:r>
          </w:p>
        </w:tc>
        <w:tc>
          <w:tcPr>
            <w:tcW w:w="840" w:type="dxa"/>
          </w:tcPr>
          <w:p w:rsidR="000C5269" w:rsidRPr="00473C79" w:rsidRDefault="000C5269" w:rsidP="00481D2A">
            <w:pPr>
              <w:jc w:val="center"/>
            </w:pPr>
            <w:r>
              <w:t>4</w:t>
            </w:r>
          </w:p>
        </w:tc>
        <w:tc>
          <w:tcPr>
            <w:tcW w:w="840" w:type="dxa"/>
          </w:tcPr>
          <w:p w:rsidR="000C5269" w:rsidRPr="00473C79" w:rsidRDefault="000C5269" w:rsidP="00481D2A">
            <w:pPr>
              <w:jc w:val="center"/>
            </w:pPr>
            <w:r>
              <w:t>5</w:t>
            </w:r>
          </w:p>
        </w:tc>
        <w:tc>
          <w:tcPr>
            <w:tcW w:w="960" w:type="dxa"/>
          </w:tcPr>
          <w:p w:rsidR="000C5269" w:rsidRPr="00473C79" w:rsidRDefault="000C5269" w:rsidP="00481D2A">
            <w:pPr>
              <w:jc w:val="center"/>
            </w:pPr>
            <w:r>
              <w:t>6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>
              <w:t>7</w:t>
            </w:r>
          </w:p>
        </w:tc>
        <w:tc>
          <w:tcPr>
            <w:tcW w:w="1200" w:type="dxa"/>
          </w:tcPr>
          <w:p w:rsidR="000C5269" w:rsidRPr="00473C79" w:rsidRDefault="000C5269" w:rsidP="00481D2A">
            <w:pPr>
              <w:jc w:val="center"/>
            </w:pPr>
            <w:r>
              <w:t>8</w:t>
            </w:r>
          </w:p>
        </w:tc>
      </w:tr>
      <w:tr w:rsidR="000C5269" w:rsidRPr="00473C79" w:rsidTr="00634821">
        <w:trPr>
          <w:trHeight w:val="280"/>
        </w:trPr>
        <w:tc>
          <w:tcPr>
            <w:tcW w:w="1800" w:type="dxa"/>
          </w:tcPr>
          <w:p w:rsidR="000C5269" w:rsidRPr="00473C79" w:rsidRDefault="000C5269" w:rsidP="00481D2A">
            <w:pPr>
              <w:jc w:val="center"/>
            </w:pPr>
            <w:r w:rsidRPr="00473C79">
              <w:t>Памятник п</w:t>
            </w:r>
            <w:r w:rsidRPr="00473C79">
              <w:t>о</w:t>
            </w:r>
            <w:r w:rsidRPr="00473C79">
              <w:t>гибшим в годы Великой От</w:t>
            </w:r>
            <w:r w:rsidRPr="00473C79">
              <w:t>е</w:t>
            </w:r>
            <w:r w:rsidRPr="00473C79">
              <w:t>чественной войны</w:t>
            </w:r>
          </w:p>
        </w:tc>
        <w:tc>
          <w:tcPr>
            <w:tcW w:w="1320" w:type="dxa"/>
          </w:tcPr>
          <w:p w:rsidR="000C5269" w:rsidRPr="00473C79" w:rsidRDefault="000C5269" w:rsidP="00481D2A">
            <w:pPr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градово, ул. Л</w:t>
            </w:r>
            <w:r w:rsidRPr="00473C79">
              <w:t>е</w:t>
            </w:r>
            <w:r w:rsidRPr="00473C79">
              <w:t>нинская</w:t>
            </w:r>
          </w:p>
        </w:tc>
        <w:tc>
          <w:tcPr>
            <w:tcW w:w="96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84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1995</w:t>
            </w:r>
          </w:p>
        </w:tc>
        <w:tc>
          <w:tcPr>
            <w:tcW w:w="84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16,3</w:t>
            </w:r>
          </w:p>
        </w:tc>
        <w:tc>
          <w:tcPr>
            <w:tcW w:w="960" w:type="dxa"/>
          </w:tcPr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15,801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 w:rsidRPr="00473C79">
              <w:t>Милогр</w:t>
            </w:r>
            <w:r w:rsidRPr="00473C79">
              <w:t>а</w:t>
            </w:r>
            <w:r w:rsidRPr="00473C79">
              <w:t>довское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D222A2">
            <w:pPr>
              <w:ind w:left="-57" w:right="-57"/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градово, ул. А</w:t>
            </w:r>
            <w:r w:rsidRPr="00473C79">
              <w:t>р</w:t>
            </w:r>
            <w:r w:rsidRPr="00473C79">
              <w:t>сеньева, 7</w:t>
            </w:r>
          </w:p>
        </w:tc>
      </w:tr>
    </w:tbl>
    <w:p w:rsidR="000C5269" w:rsidRPr="00473C79" w:rsidRDefault="000C5269" w:rsidP="00D412D5">
      <w:pPr>
        <w:jc w:val="center"/>
        <w:rPr>
          <w:sz w:val="28"/>
          <w:szCs w:val="28"/>
        </w:rPr>
      </w:pPr>
    </w:p>
    <w:p w:rsidR="000C5269" w:rsidRPr="00473C79" w:rsidRDefault="000C5269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Имущество, включая земельные участки,</w:t>
      </w:r>
    </w:p>
    <w:p w:rsidR="000C5269" w:rsidRPr="00473C79" w:rsidRDefault="000C5269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предназначенные для организации ритуальных услуг</w:t>
      </w:r>
    </w:p>
    <w:p w:rsidR="000C5269" w:rsidRPr="00473C79" w:rsidRDefault="000C5269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и содержания мест захоронения</w:t>
      </w:r>
    </w:p>
    <w:p w:rsidR="000C5269" w:rsidRPr="00782898" w:rsidRDefault="000C5269" w:rsidP="00D412D5">
      <w:pPr>
        <w:ind w:left="-142" w:right="-286" w:firstLine="850"/>
        <w:jc w:val="both"/>
        <w:rPr>
          <w:sz w:val="28"/>
          <w:szCs w:val="28"/>
        </w:rPr>
      </w:pPr>
    </w:p>
    <w:p w:rsidR="000C5269" w:rsidRPr="00473C79" w:rsidRDefault="000C5269" w:rsidP="007009C3">
      <w:pPr>
        <w:ind w:firstLine="720"/>
        <w:jc w:val="both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0C5269" w:rsidRDefault="000C5269" w:rsidP="00D412D5">
      <w:pPr>
        <w:ind w:left="-120" w:right="-286" w:firstLine="120"/>
        <w:jc w:val="both"/>
        <w:rPr>
          <w:sz w:val="28"/>
          <w:szCs w:val="28"/>
          <w:highlight w:val="yellow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320"/>
        <w:gridCol w:w="900"/>
        <w:gridCol w:w="900"/>
        <w:gridCol w:w="900"/>
        <w:gridCol w:w="900"/>
        <w:gridCol w:w="1440"/>
        <w:gridCol w:w="1200"/>
      </w:tblGrid>
      <w:tr w:rsidR="000C5269" w:rsidRPr="00473C79" w:rsidTr="00634821">
        <w:trPr>
          <w:cantSplit/>
          <w:trHeight w:val="578"/>
        </w:trPr>
        <w:tc>
          <w:tcPr>
            <w:tcW w:w="540" w:type="dxa"/>
            <w:vMerge w:val="restart"/>
          </w:tcPr>
          <w:p w:rsidR="000C5269" w:rsidRPr="00473C79" w:rsidRDefault="000C5269" w:rsidP="00FC1394">
            <w:pPr>
              <w:jc w:val="center"/>
            </w:pPr>
            <w:r w:rsidRPr="00473C79">
              <w:t>№</w:t>
            </w:r>
          </w:p>
          <w:p w:rsidR="000C5269" w:rsidRPr="00473C79" w:rsidRDefault="000C5269" w:rsidP="00FC1394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260" w:type="dxa"/>
            <w:vMerge w:val="restart"/>
          </w:tcPr>
          <w:p w:rsidR="000C5269" w:rsidRPr="00473C79" w:rsidRDefault="000C5269" w:rsidP="00FC1394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</w:t>
            </w:r>
          </w:p>
          <w:p w:rsidR="000C5269" w:rsidRPr="00473C79" w:rsidRDefault="000C5269" w:rsidP="00FC1394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0C5269" w:rsidRPr="00473C79" w:rsidRDefault="000C5269" w:rsidP="00FC1394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0C5269" w:rsidRPr="00473C79" w:rsidRDefault="000C5269" w:rsidP="00FC1394">
            <w:pPr>
              <w:jc w:val="center"/>
            </w:pPr>
            <w:r w:rsidRPr="00473C79">
              <w:t>объекта</w:t>
            </w:r>
          </w:p>
        </w:tc>
        <w:tc>
          <w:tcPr>
            <w:tcW w:w="900" w:type="dxa"/>
            <w:vMerge w:val="restart"/>
          </w:tcPr>
          <w:p w:rsidR="000C5269" w:rsidRPr="00473C79" w:rsidRDefault="000C5269" w:rsidP="00FC1394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0C5269" w:rsidRPr="00473C79" w:rsidRDefault="000C5269" w:rsidP="00FC1394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0C5269" w:rsidRPr="00473C79" w:rsidRDefault="000C5269" w:rsidP="00FC1394">
            <w:pPr>
              <w:jc w:val="center"/>
            </w:pPr>
            <w:r w:rsidRPr="00473C79">
              <w:t>Год</w:t>
            </w:r>
          </w:p>
          <w:p w:rsidR="000C5269" w:rsidRPr="00473C79" w:rsidRDefault="000C5269" w:rsidP="00FC1394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0C5269" w:rsidRPr="00473C79" w:rsidRDefault="000C5269" w:rsidP="00FC1394">
            <w:pPr>
              <w:jc w:val="center"/>
            </w:pPr>
            <w:r w:rsidRPr="00473C79">
              <w:t>Стоимость,</w:t>
            </w:r>
          </w:p>
          <w:p w:rsidR="000C5269" w:rsidRPr="00473C79" w:rsidRDefault="000C5269" w:rsidP="00FC1394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0C5269" w:rsidRPr="00473C79" w:rsidRDefault="000C5269" w:rsidP="00FC1394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0C5269" w:rsidRPr="00473C79" w:rsidRDefault="000C5269" w:rsidP="00FC1394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</w:t>
            </w:r>
            <w:r>
              <w:t>-</w:t>
            </w:r>
            <w:r w:rsidRPr="00473C79">
              <w:t>ника</w:t>
            </w:r>
          </w:p>
        </w:tc>
      </w:tr>
      <w:tr w:rsidR="000C5269" w:rsidRPr="00473C79" w:rsidTr="00983D5A">
        <w:trPr>
          <w:cantSplit/>
          <w:trHeight w:val="226"/>
        </w:trPr>
        <w:tc>
          <w:tcPr>
            <w:tcW w:w="540" w:type="dxa"/>
            <w:vMerge/>
            <w:vAlign w:val="center"/>
          </w:tcPr>
          <w:p w:rsidR="000C5269" w:rsidRPr="00473C79" w:rsidRDefault="000C5269" w:rsidP="00FC1394"/>
        </w:tc>
        <w:tc>
          <w:tcPr>
            <w:tcW w:w="1260" w:type="dxa"/>
            <w:vMerge/>
            <w:vAlign w:val="center"/>
          </w:tcPr>
          <w:p w:rsidR="000C5269" w:rsidRPr="00473C79" w:rsidRDefault="000C5269" w:rsidP="00FC1394">
            <w:pPr>
              <w:ind w:left="-107" w:right="-108"/>
            </w:pPr>
          </w:p>
        </w:tc>
        <w:tc>
          <w:tcPr>
            <w:tcW w:w="1320" w:type="dxa"/>
            <w:vMerge/>
            <w:vAlign w:val="center"/>
          </w:tcPr>
          <w:p w:rsidR="000C5269" w:rsidRPr="00473C79" w:rsidRDefault="000C5269" w:rsidP="00FC1394">
            <w:pPr>
              <w:ind w:right="-52"/>
            </w:pPr>
          </w:p>
        </w:tc>
        <w:tc>
          <w:tcPr>
            <w:tcW w:w="900" w:type="dxa"/>
            <w:vMerge/>
            <w:vAlign w:val="center"/>
          </w:tcPr>
          <w:p w:rsidR="000C5269" w:rsidRPr="00473C79" w:rsidRDefault="000C5269" w:rsidP="00FC1394"/>
        </w:tc>
        <w:tc>
          <w:tcPr>
            <w:tcW w:w="900" w:type="dxa"/>
            <w:vMerge/>
            <w:vAlign w:val="center"/>
          </w:tcPr>
          <w:p w:rsidR="000C5269" w:rsidRPr="00473C79" w:rsidRDefault="000C5269" w:rsidP="00FC1394">
            <w:pPr>
              <w:ind w:left="-108" w:right="-108"/>
            </w:pPr>
          </w:p>
        </w:tc>
        <w:tc>
          <w:tcPr>
            <w:tcW w:w="900" w:type="dxa"/>
          </w:tcPr>
          <w:p w:rsidR="000C5269" w:rsidRPr="00473C79" w:rsidRDefault="000C5269" w:rsidP="00634821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0C5269" w:rsidRPr="00473C79" w:rsidRDefault="000C5269" w:rsidP="00634821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0C5269" w:rsidRPr="00473C79" w:rsidRDefault="000C5269" w:rsidP="00FC1394"/>
        </w:tc>
        <w:tc>
          <w:tcPr>
            <w:tcW w:w="1200" w:type="dxa"/>
            <w:vMerge/>
            <w:vAlign w:val="center"/>
          </w:tcPr>
          <w:p w:rsidR="000C5269" w:rsidRPr="00473C79" w:rsidRDefault="000C5269" w:rsidP="00FC1394"/>
        </w:tc>
      </w:tr>
    </w:tbl>
    <w:p w:rsidR="000C5269" w:rsidRPr="00983D5A" w:rsidRDefault="000C5269" w:rsidP="00D412D5">
      <w:pPr>
        <w:ind w:left="-120" w:right="-286" w:firstLine="120"/>
        <w:jc w:val="both"/>
        <w:rPr>
          <w:sz w:val="2"/>
          <w:szCs w:val="2"/>
          <w:highlight w:val="yellow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320"/>
        <w:gridCol w:w="900"/>
        <w:gridCol w:w="900"/>
        <w:gridCol w:w="900"/>
        <w:gridCol w:w="900"/>
        <w:gridCol w:w="1440"/>
        <w:gridCol w:w="1200"/>
      </w:tblGrid>
      <w:tr w:rsidR="000C5269" w:rsidRPr="00473C79" w:rsidTr="00983D5A">
        <w:trPr>
          <w:cantSplit/>
          <w:trHeight w:val="193"/>
          <w:tblHeader/>
        </w:trPr>
        <w:tc>
          <w:tcPr>
            <w:tcW w:w="540" w:type="dxa"/>
          </w:tcPr>
          <w:p w:rsidR="000C5269" w:rsidRPr="00473C79" w:rsidRDefault="000C5269" w:rsidP="00481D2A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0C5269" w:rsidRPr="00473C79" w:rsidRDefault="000C5269" w:rsidP="00481D2A">
            <w:pPr>
              <w:jc w:val="center"/>
            </w:pPr>
            <w:r>
              <w:t>2</w:t>
            </w:r>
          </w:p>
        </w:tc>
        <w:tc>
          <w:tcPr>
            <w:tcW w:w="1320" w:type="dxa"/>
          </w:tcPr>
          <w:p w:rsidR="000C5269" w:rsidRPr="00473C79" w:rsidRDefault="000C5269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0C5269" w:rsidRPr="00473C79" w:rsidRDefault="000C5269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0C5269" w:rsidRPr="00473C79" w:rsidRDefault="000C5269" w:rsidP="00481D2A">
            <w:pPr>
              <w:jc w:val="center"/>
            </w:pPr>
            <w:r>
              <w:t>9</w:t>
            </w:r>
          </w:p>
        </w:tc>
      </w:tr>
      <w:tr w:rsidR="000C5269" w:rsidRPr="00473C79" w:rsidTr="00F55724">
        <w:trPr>
          <w:cantSplit/>
          <w:trHeight w:val="400"/>
        </w:trPr>
        <w:tc>
          <w:tcPr>
            <w:tcW w:w="540" w:type="dxa"/>
          </w:tcPr>
          <w:p w:rsidR="000C5269" w:rsidRPr="00473C79" w:rsidRDefault="000C5269" w:rsidP="00481D2A">
            <w:pPr>
              <w:jc w:val="center"/>
            </w:pPr>
            <w:r w:rsidRPr="00473C79">
              <w:t>1.</w:t>
            </w:r>
          </w:p>
        </w:tc>
        <w:tc>
          <w:tcPr>
            <w:tcW w:w="1260" w:type="dxa"/>
          </w:tcPr>
          <w:p w:rsidR="000C5269" w:rsidRPr="00473C79" w:rsidRDefault="000C5269" w:rsidP="00481D2A">
            <w:pPr>
              <w:jc w:val="center"/>
            </w:pPr>
            <w:r w:rsidRPr="00473C79">
              <w:t>Общес</w:t>
            </w:r>
            <w:r w:rsidRPr="00473C79">
              <w:t>т</w:t>
            </w:r>
            <w:r w:rsidRPr="00473C79">
              <w:t>венное кладбище</w:t>
            </w:r>
          </w:p>
        </w:tc>
        <w:tc>
          <w:tcPr>
            <w:tcW w:w="1320" w:type="dxa"/>
          </w:tcPr>
          <w:p w:rsidR="000C5269" w:rsidRPr="00473C79" w:rsidRDefault="000C5269" w:rsidP="00481D2A">
            <w:pPr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градово, ул. Гаг</w:t>
            </w:r>
            <w:r w:rsidRPr="00473C79">
              <w:t>а</w:t>
            </w:r>
            <w:r w:rsidRPr="00473C79">
              <w:t>рина</w:t>
            </w:r>
          </w:p>
        </w:tc>
        <w:tc>
          <w:tcPr>
            <w:tcW w:w="900" w:type="dxa"/>
          </w:tcPr>
          <w:p w:rsidR="000C526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3000</w:t>
            </w:r>
          </w:p>
        </w:tc>
        <w:tc>
          <w:tcPr>
            <w:tcW w:w="900" w:type="dxa"/>
          </w:tcPr>
          <w:p w:rsidR="000C526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 w:rsidRPr="00473C79">
              <w:t>Милогр</w:t>
            </w:r>
            <w:r w:rsidRPr="00473C79">
              <w:t>а</w:t>
            </w:r>
            <w:r w:rsidRPr="00473C79">
              <w:t>довское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634821">
            <w:pPr>
              <w:ind w:left="-57" w:right="-57"/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градово, ул. А</w:t>
            </w:r>
            <w:r w:rsidRPr="00473C79">
              <w:t>р</w:t>
            </w:r>
            <w:r w:rsidRPr="00473C79">
              <w:t>сеньева, 7</w:t>
            </w:r>
          </w:p>
        </w:tc>
      </w:tr>
      <w:tr w:rsidR="000C5269" w:rsidRPr="00473C79" w:rsidTr="00F55724">
        <w:trPr>
          <w:cantSplit/>
          <w:trHeight w:val="400"/>
        </w:trPr>
        <w:tc>
          <w:tcPr>
            <w:tcW w:w="540" w:type="dxa"/>
          </w:tcPr>
          <w:p w:rsidR="000C5269" w:rsidRPr="00473C79" w:rsidRDefault="000C5269" w:rsidP="00481D2A">
            <w:pPr>
              <w:jc w:val="center"/>
            </w:pPr>
            <w:r w:rsidRPr="00473C79">
              <w:t>2.</w:t>
            </w:r>
          </w:p>
        </w:tc>
        <w:tc>
          <w:tcPr>
            <w:tcW w:w="1260" w:type="dxa"/>
          </w:tcPr>
          <w:p w:rsidR="000C5269" w:rsidRPr="00473C79" w:rsidRDefault="000C5269" w:rsidP="00481D2A">
            <w:pPr>
              <w:jc w:val="center"/>
            </w:pPr>
            <w:r w:rsidRPr="00473C79">
              <w:t>Общес</w:t>
            </w:r>
            <w:r w:rsidRPr="00473C79">
              <w:t>т</w:t>
            </w:r>
            <w:r w:rsidRPr="00473C79">
              <w:t>венное кладбище</w:t>
            </w:r>
          </w:p>
        </w:tc>
        <w:tc>
          <w:tcPr>
            <w:tcW w:w="1320" w:type="dxa"/>
          </w:tcPr>
          <w:p w:rsidR="000C5269" w:rsidRPr="00473C79" w:rsidRDefault="000C5269" w:rsidP="00481D2A">
            <w:pPr>
              <w:jc w:val="center"/>
            </w:pPr>
            <w:r w:rsidRPr="00473C79">
              <w:t>с. Лис</w:t>
            </w:r>
            <w:r w:rsidRPr="00473C79">
              <w:t>т</w:t>
            </w:r>
            <w:r w:rsidRPr="00473C79">
              <w:t>венная, ул. Тае</w:t>
            </w:r>
            <w:r w:rsidRPr="00473C79">
              <w:t>ж</w:t>
            </w:r>
            <w:r w:rsidRPr="00473C79">
              <w:t>ная</w:t>
            </w:r>
          </w:p>
        </w:tc>
        <w:tc>
          <w:tcPr>
            <w:tcW w:w="900" w:type="dxa"/>
          </w:tcPr>
          <w:p w:rsidR="000C526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2000</w:t>
            </w:r>
          </w:p>
        </w:tc>
        <w:tc>
          <w:tcPr>
            <w:tcW w:w="900" w:type="dxa"/>
          </w:tcPr>
          <w:p w:rsidR="000C526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0C5269" w:rsidRDefault="000C5269" w:rsidP="00481D2A">
            <w:pPr>
              <w:jc w:val="center"/>
            </w:pPr>
          </w:p>
          <w:p w:rsidR="000C5269" w:rsidRDefault="000C5269" w:rsidP="00481D2A">
            <w:pPr>
              <w:jc w:val="center"/>
            </w:pPr>
          </w:p>
          <w:p w:rsidR="000C5269" w:rsidRPr="00473C79" w:rsidRDefault="000C5269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0C5269" w:rsidRPr="00473C79" w:rsidRDefault="000C5269" w:rsidP="00481D2A">
            <w:pPr>
              <w:jc w:val="center"/>
            </w:pPr>
            <w:r w:rsidRPr="00473C79">
              <w:t>Милогр</w:t>
            </w:r>
            <w:r w:rsidRPr="00473C79">
              <w:t>а</w:t>
            </w:r>
            <w:r w:rsidRPr="00473C79">
              <w:t>довское сельское поселение</w:t>
            </w:r>
          </w:p>
        </w:tc>
        <w:tc>
          <w:tcPr>
            <w:tcW w:w="1200" w:type="dxa"/>
          </w:tcPr>
          <w:p w:rsidR="000C5269" w:rsidRPr="00473C79" w:rsidRDefault="000C5269" w:rsidP="00634821">
            <w:pPr>
              <w:ind w:left="-57" w:right="-57"/>
              <w:jc w:val="center"/>
            </w:pPr>
            <w:r w:rsidRPr="00473C79">
              <w:t>с. Мил</w:t>
            </w:r>
            <w:r w:rsidRPr="00473C79">
              <w:t>о</w:t>
            </w:r>
            <w:r w:rsidRPr="00473C79">
              <w:t>градово, ул. А</w:t>
            </w:r>
            <w:r w:rsidRPr="00473C79">
              <w:t>р</w:t>
            </w:r>
            <w:r w:rsidRPr="00473C79">
              <w:t>сеньева, 7</w:t>
            </w:r>
          </w:p>
        </w:tc>
      </w:tr>
    </w:tbl>
    <w:p w:rsidR="000C5269" w:rsidRPr="00473C79" w:rsidRDefault="000C5269" w:rsidP="00D412D5">
      <w:pPr>
        <w:ind w:firstLine="708"/>
        <w:jc w:val="center"/>
      </w:pPr>
    </w:p>
    <w:sectPr w:rsidR="000C5269" w:rsidRPr="00473C79" w:rsidSect="002F6E39">
      <w:headerReference w:type="even" r:id="rId8"/>
      <w:headerReference w:type="default" r:id="rId9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5269" w:rsidRDefault="000C5269">
      <w:r>
        <w:separator/>
      </w:r>
    </w:p>
  </w:endnote>
  <w:endnote w:type="continuationSeparator" w:id="0">
    <w:p w:rsidR="000C5269" w:rsidRDefault="000C52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5269" w:rsidRDefault="000C5269">
      <w:r>
        <w:separator/>
      </w:r>
    </w:p>
  </w:footnote>
  <w:footnote w:type="continuationSeparator" w:id="0">
    <w:p w:rsidR="000C5269" w:rsidRDefault="000C52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69" w:rsidRDefault="000C5269" w:rsidP="00481D2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C5269" w:rsidRDefault="000C5269" w:rsidP="00D412D5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69" w:rsidRDefault="000C5269" w:rsidP="00481D2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:rsidR="000C5269" w:rsidRDefault="000C5269" w:rsidP="00D412D5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6F69"/>
    <w:multiLevelType w:val="hybridMultilevel"/>
    <w:tmpl w:val="F8B6FD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FF73038"/>
    <w:multiLevelType w:val="hybridMultilevel"/>
    <w:tmpl w:val="635052D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AF6C4C"/>
    <w:multiLevelType w:val="hybridMultilevel"/>
    <w:tmpl w:val="EF5658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AF47DE2"/>
    <w:multiLevelType w:val="hybridMultilevel"/>
    <w:tmpl w:val="4FA02E4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3516397B"/>
    <w:multiLevelType w:val="hybridMultilevel"/>
    <w:tmpl w:val="B992A76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DAD39A1"/>
    <w:multiLevelType w:val="hybridMultilevel"/>
    <w:tmpl w:val="43127B5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6">
    <w:nsid w:val="4F460245"/>
    <w:multiLevelType w:val="hybridMultilevel"/>
    <w:tmpl w:val="704EE3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5DC50CD7"/>
    <w:multiLevelType w:val="multilevel"/>
    <w:tmpl w:val="EF565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6D96CFA"/>
    <w:multiLevelType w:val="hybridMultilevel"/>
    <w:tmpl w:val="478E7F0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6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7149"/>
    <w:rsid w:val="00002A84"/>
    <w:rsid w:val="00010EC7"/>
    <w:rsid w:val="00013C2A"/>
    <w:rsid w:val="00016986"/>
    <w:rsid w:val="00022ACD"/>
    <w:rsid w:val="00025B69"/>
    <w:rsid w:val="00027A6F"/>
    <w:rsid w:val="0003260C"/>
    <w:rsid w:val="00045C5C"/>
    <w:rsid w:val="000532E8"/>
    <w:rsid w:val="00053F98"/>
    <w:rsid w:val="0005568D"/>
    <w:rsid w:val="0006002F"/>
    <w:rsid w:val="00070F43"/>
    <w:rsid w:val="000836F0"/>
    <w:rsid w:val="00085141"/>
    <w:rsid w:val="0008693C"/>
    <w:rsid w:val="00094694"/>
    <w:rsid w:val="000969C9"/>
    <w:rsid w:val="000A5D84"/>
    <w:rsid w:val="000B1E90"/>
    <w:rsid w:val="000C5269"/>
    <w:rsid w:val="000D0670"/>
    <w:rsid w:val="000D136C"/>
    <w:rsid w:val="000D1D40"/>
    <w:rsid w:val="000D59FD"/>
    <w:rsid w:val="000E00CC"/>
    <w:rsid w:val="000E5A33"/>
    <w:rsid w:val="000F1CB3"/>
    <w:rsid w:val="000F1EC7"/>
    <w:rsid w:val="000F7652"/>
    <w:rsid w:val="000F7D5C"/>
    <w:rsid w:val="0010063A"/>
    <w:rsid w:val="00100C78"/>
    <w:rsid w:val="001112CA"/>
    <w:rsid w:val="00111CB0"/>
    <w:rsid w:val="001144A4"/>
    <w:rsid w:val="00114ADE"/>
    <w:rsid w:val="00117048"/>
    <w:rsid w:val="001222C9"/>
    <w:rsid w:val="001250EC"/>
    <w:rsid w:val="00135247"/>
    <w:rsid w:val="00135D2E"/>
    <w:rsid w:val="00137C1D"/>
    <w:rsid w:val="00144817"/>
    <w:rsid w:val="00150C7D"/>
    <w:rsid w:val="00151419"/>
    <w:rsid w:val="00155485"/>
    <w:rsid w:val="00155A07"/>
    <w:rsid w:val="00157273"/>
    <w:rsid w:val="00160FF9"/>
    <w:rsid w:val="00162043"/>
    <w:rsid w:val="00166078"/>
    <w:rsid w:val="00166592"/>
    <w:rsid w:val="00166D35"/>
    <w:rsid w:val="00167364"/>
    <w:rsid w:val="00175FCE"/>
    <w:rsid w:val="001768A6"/>
    <w:rsid w:val="00181C6A"/>
    <w:rsid w:val="00183703"/>
    <w:rsid w:val="00183E90"/>
    <w:rsid w:val="00186DCE"/>
    <w:rsid w:val="0019127F"/>
    <w:rsid w:val="0019427A"/>
    <w:rsid w:val="0019743D"/>
    <w:rsid w:val="001A04F1"/>
    <w:rsid w:val="001A31FE"/>
    <w:rsid w:val="001A5B94"/>
    <w:rsid w:val="001A5E6D"/>
    <w:rsid w:val="001A70F0"/>
    <w:rsid w:val="001B2788"/>
    <w:rsid w:val="001B6B31"/>
    <w:rsid w:val="001B71CF"/>
    <w:rsid w:val="001D0DBA"/>
    <w:rsid w:val="001D2CB7"/>
    <w:rsid w:val="001D5857"/>
    <w:rsid w:val="001D6C34"/>
    <w:rsid w:val="001D72EC"/>
    <w:rsid w:val="001E0B83"/>
    <w:rsid w:val="001E1182"/>
    <w:rsid w:val="001E13DF"/>
    <w:rsid w:val="001E4A76"/>
    <w:rsid w:val="0020010F"/>
    <w:rsid w:val="0020202F"/>
    <w:rsid w:val="00210DC0"/>
    <w:rsid w:val="002222FE"/>
    <w:rsid w:val="002354DC"/>
    <w:rsid w:val="002359C1"/>
    <w:rsid w:val="0023620C"/>
    <w:rsid w:val="0023673C"/>
    <w:rsid w:val="00236B8F"/>
    <w:rsid w:val="00240E24"/>
    <w:rsid w:val="0024338D"/>
    <w:rsid w:val="0024597C"/>
    <w:rsid w:val="002470D2"/>
    <w:rsid w:val="00251BB5"/>
    <w:rsid w:val="00252640"/>
    <w:rsid w:val="00252FB0"/>
    <w:rsid w:val="0025376A"/>
    <w:rsid w:val="00254E24"/>
    <w:rsid w:val="002625E6"/>
    <w:rsid w:val="0026296F"/>
    <w:rsid w:val="00271541"/>
    <w:rsid w:val="00271EED"/>
    <w:rsid w:val="00275271"/>
    <w:rsid w:val="00275C68"/>
    <w:rsid w:val="00277FBE"/>
    <w:rsid w:val="0028443E"/>
    <w:rsid w:val="002934AD"/>
    <w:rsid w:val="00296191"/>
    <w:rsid w:val="002A1D94"/>
    <w:rsid w:val="002A4991"/>
    <w:rsid w:val="002A553D"/>
    <w:rsid w:val="002B08A6"/>
    <w:rsid w:val="002B3B44"/>
    <w:rsid w:val="002C1956"/>
    <w:rsid w:val="002C345F"/>
    <w:rsid w:val="002C671B"/>
    <w:rsid w:val="002D38A7"/>
    <w:rsid w:val="002D4764"/>
    <w:rsid w:val="002E1F26"/>
    <w:rsid w:val="002E34E3"/>
    <w:rsid w:val="002E5435"/>
    <w:rsid w:val="002E6BD8"/>
    <w:rsid w:val="002E7693"/>
    <w:rsid w:val="002F25AC"/>
    <w:rsid w:val="002F262D"/>
    <w:rsid w:val="002F6E39"/>
    <w:rsid w:val="00300F10"/>
    <w:rsid w:val="003010D7"/>
    <w:rsid w:val="00302FE0"/>
    <w:rsid w:val="00304607"/>
    <w:rsid w:val="00307B14"/>
    <w:rsid w:val="003126FC"/>
    <w:rsid w:val="00316C39"/>
    <w:rsid w:val="003235F1"/>
    <w:rsid w:val="00330BC6"/>
    <w:rsid w:val="00332722"/>
    <w:rsid w:val="003345D8"/>
    <w:rsid w:val="00337B9B"/>
    <w:rsid w:val="003401D4"/>
    <w:rsid w:val="0034038A"/>
    <w:rsid w:val="003456CA"/>
    <w:rsid w:val="00345E20"/>
    <w:rsid w:val="003462BB"/>
    <w:rsid w:val="00346FC6"/>
    <w:rsid w:val="00356B75"/>
    <w:rsid w:val="00360A5C"/>
    <w:rsid w:val="00365080"/>
    <w:rsid w:val="003704CD"/>
    <w:rsid w:val="00374005"/>
    <w:rsid w:val="00374768"/>
    <w:rsid w:val="00383B9D"/>
    <w:rsid w:val="00384EA7"/>
    <w:rsid w:val="003865AA"/>
    <w:rsid w:val="00390F6C"/>
    <w:rsid w:val="00393D88"/>
    <w:rsid w:val="003973B4"/>
    <w:rsid w:val="003A432C"/>
    <w:rsid w:val="003A4D98"/>
    <w:rsid w:val="003A6913"/>
    <w:rsid w:val="003A6F19"/>
    <w:rsid w:val="003B1A5D"/>
    <w:rsid w:val="003B274D"/>
    <w:rsid w:val="003B315E"/>
    <w:rsid w:val="003B596E"/>
    <w:rsid w:val="003B6BC5"/>
    <w:rsid w:val="003C06E3"/>
    <w:rsid w:val="003C1725"/>
    <w:rsid w:val="003C4154"/>
    <w:rsid w:val="003C69D7"/>
    <w:rsid w:val="003D16E1"/>
    <w:rsid w:val="003D22E8"/>
    <w:rsid w:val="003F1727"/>
    <w:rsid w:val="003F3E56"/>
    <w:rsid w:val="003F7964"/>
    <w:rsid w:val="0040047E"/>
    <w:rsid w:val="00402F3F"/>
    <w:rsid w:val="00410B36"/>
    <w:rsid w:val="004139AB"/>
    <w:rsid w:val="00415C17"/>
    <w:rsid w:val="00420221"/>
    <w:rsid w:val="00423088"/>
    <w:rsid w:val="0042316B"/>
    <w:rsid w:val="0042355B"/>
    <w:rsid w:val="00442786"/>
    <w:rsid w:val="00443790"/>
    <w:rsid w:val="004440A6"/>
    <w:rsid w:val="00452EBC"/>
    <w:rsid w:val="00453170"/>
    <w:rsid w:val="00453C17"/>
    <w:rsid w:val="00454D99"/>
    <w:rsid w:val="004613B5"/>
    <w:rsid w:val="00462E28"/>
    <w:rsid w:val="00463BA8"/>
    <w:rsid w:val="004654CA"/>
    <w:rsid w:val="00465973"/>
    <w:rsid w:val="00473B98"/>
    <w:rsid w:val="00473C79"/>
    <w:rsid w:val="00474E25"/>
    <w:rsid w:val="00481D2A"/>
    <w:rsid w:val="0048403C"/>
    <w:rsid w:val="00495FB8"/>
    <w:rsid w:val="00496CDE"/>
    <w:rsid w:val="00497360"/>
    <w:rsid w:val="004A3027"/>
    <w:rsid w:val="004A6392"/>
    <w:rsid w:val="004B0D1F"/>
    <w:rsid w:val="004B2E1F"/>
    <w:rsid w:val="004B6A64"/>
    <w:rsid w:val="004C658E"/>
    <w:rsid w:val="004C7149"/>
    <w:rsid w:val="004D1391"/>
    <w:rsid w:val="004D148A"/>
    <w:rsid w:val="004D22A1"/>
    <w:rsid w:val="004E5D15"/>
    <w:rsid w:val="004F04D1"/>
    <w:rsid w:val="004F6C72"/>
    <w:rsid w:val="00500377"/>
    <w:rsid w:val="0050100F"/>
    <w:rsid w:val="00504C50"/>
    <w:rsid w:val="0051091C"/>
    <w:rsid w:val="00523532"/>
    <w:rsid w:val="005331E0"/>
    <w:rsid w:val="00533EAB"/>
    <w:rsid w:val="00534901"/>
    <w:rsid w:val="00535283"/>
    <w:rsid w:val="00535920"/>
    <w:rsid w:val="00536C45"/>
    <w:rsid w:val="00542913"/>
    <w:rsid w:val="00545139"/>
    <w:rsid w:val="0055056A"/>
    <w:rsid w:val="00554C36"/>
    <w:rsid w:val="00561197"/>
    <w:rsid w:val="005619FC"/>
    <w:rsid w:val="0056510D"/>
    <w:rsid w:val="00571101"/>
    <w:rsid w:val="005734DA"/>
    <w:rsid w:val="00574C0B"/>
    <w:rsid w:val="0057673C"/>
    <w:rsid w:val="00580790"/>
    <w:rsid w:val="00586B2E"/>
    <w:rsid w:val="00592963"/>
    <w:rsid w:val="00597245"/>
    <w:rsid w:val="005A034A"/>
    <w:rsid w:val="005A1839"/>
    <w:rsid w:val="005A38CB"/>
    <w:rsid w:val="005A47B7"/>
    <w:rsid w:val="005B16C5"/>
    <w:rsid w:val="005B1D1E"/>
    <w:rsid w:val="005B2043"/>
    <w:rsid w:val="005C208D"/>
    <w:rsid w:val="005C601C"/>
    <w:rsid w:val="005D7F85"/>
    <w:rsid w:val="005E068E"/>
    <w:rsid w:val="005E09FF"/>
    <w:rsid w:val="005E0B34"/>
    <w:rsid w:val="005E12C8"/>
    <w:rsid w:val="005E1E4B"/>
    <w:rsid w:val="005E29AA"/>
    <w:rsid w:val="005E393D"/>
    <w:rsid w:val="005F3A44"/>
    <w:rsid w:val="005F5352"/>
    <w:rsid w:val="005F7F04"/>
    <w:rsid w:val="00600120"/>
    <w:rsid w:val="00600D98"/>
    <w:rsid w:val="00611382"/>
    <w:rsid w:val="00612A6C"/>
    <w:rsid w:val="00622C98"/>
    <w:rsid w:val="00624237"/>
    <w:rsid w:val="0062633B"/>
    <w:rsid w:val="00627247"/>
    <w:rsid w:val="00627C46"/>
    <w:rsid w:val="00630AEA"/>
    <w:rsid w:val="00634821"/>
    <w:rsid w:val="00635FFA"/>
    <w:rsid w:val="00640D72"/>
    <w:rsid w:val="00645CFB"/>
    <w:rsid w:val="00655E28"/>
    <w:rsid w:val="006574D6"/>
    <w:rsid w:val="00662525"/>
    <w:rsid w:val="006636CD"/>
    <w:rsid w:val="006664E3"/>
    <w:rsid w:val="00667B64"/>
    <w:rsid w:val="0067364E"/>
    <w:rsid w:val="00674972"/>
    <w:rsid w:val="006778FE"/>
    <w:rsid w:val="0068159A"/>
    <w:rsid w:val="00681ADD"/>
    <w:rsid w:val="00682CB4"/>
    <w:rsid w:val="00682F65"/>
    <w:rsid w:val="0069179B"/>
    <w:rsid w:val="006A4B86"/>
    <w:rsid w:val="006A7A32"/>
    <w:rsid w:val="006C2C80"/>
    <w:rsid w:val="006C5DFF"/>
    <w:rsid w:val="006D0007"/>
    <w:rsid w:val="006D5752"/>
    <w:rsid w:val="006E2239"/>
    <w:rsid w:val="006E28B1"/>
    <w:rsid w:val="006F064E"/>
    <w:rsid w:val="006F695B"/>
    <w:rsid w:val="006F6F00"/>
    <w:rsid w:val="007009C3"/>
    <w:rsid w:val="00700D94"/>
    <w:rsid w:val="007012C2"/>
    <w:rsid w:val="007051DB"/>
    <w:rsid w:val="00711204"/>
    <w:rsid w:val="0071469B"/>
    <w:rsid w:val="007147EB"/>
    <w:rsid w:val="00725E42"/>
    <w:rsid w:val="007309E7"/>
    <w:rsid w:val="00730CDF"/>
    <w:rsid w:val="00734070"/>
    <w:rsid w:val="00735EDF"/>
    <w:rsid w:val="00750325"/>
    <w:rsid w:val="007514EE"/>
    <w:rsid w:val="007516E8"/>
    <w:rsid w:val="007523E2"/>
    <w:rsid w:val="007536D2"/>
    <w:rsid w:val="00756E82"/>
    <w:rsid w:val="00761F48"/>
    <w:rsid w:val="00763F06"/>
    <w:rsid w:val="00767EA7"/>
    <w:rsid w:val="00775003"/>
    <w:rsid w:val="0077693F"/>
    <w:rsid w:val="00777D33"/>
    <w:rsid w:val="00782898"/>
    <w:rsid w:val="00785393"/>
    <w:rsid w:val="00792B57"/>
    <w:rsid w:val="007944FA"/>
    <w:rsid w:val="00797B0B"/>
    <w:rsid w:val="007A1AD3"/>
    <w:rsid w:val="007A4A69"/>
    <w:rsid w:val="007A5D83"/>
    <w:rsid w:val="007B075D"/>
    <w:rsid w:val="007B1893"/>
    <w:rsid w:val="007B2A94"/>
    <w:rsid w:val="007B68C8"/>
    <w:rsid w:val="007C3611"/>
    <w:rsid w:val="007C36B0"/>
    <w:rsid w:val="007C3E8D"/>
    <w:rsid w:val="007C486F"/>
    <w:rsid w:val="007D4C87"/>
    <w:rsid w:val="007D69CA"/>
    <w:rsid w:val="007F3B6D"/>
    <w:rsid w:val="007F604D"/>
    <w:rsid w:val="0080211A"/>
    <w:rsid w:val="008055E6"/>
    <w:rsid w:val="00810A6E"/>
    <w:rsid w:val="00816557"/>
    <w:rsid w:val="008179DC"/>
    <w:rsid w:val="00821038"/>
    <w:rsid w:val="00823A46"/>
    <w:rsid w:val="008248B3"/>
    <w:rsid w:val="008259AE"/>
    <w:rsid w:val="00833802"/>
    <w:rsid w:val="008373BB"/>
    <w:rsid w:val="00844E47"/>
    <w:rsid w:val="00845DC6"/>
    <w:rsid w:val="00846733"/>
    <w:rsid w:val="00846DB4"/>
    <w:rsid w:val="00847884"/>
    <w:rsid w:val="0085043C"/>
    <w:rsid w:val="00862FEF"/>
    <w:rsid w:val="00867B65"/>
    <w:rsid w:val="00870DEA"/>
    <w:rsid w:val="00872904"/>
    <w:rsid w:val="00873AE3"/>
    <w:rsid w:val="00880C59"/>
    <w:rsid w:val="008917E5"/>
    <w:rsid w:val="008A0858"/>
    <w:rsid w:val="008A30DB"/>
    <w:rsid w:val="008A608B"/>
    <w:rsid w:val="008A76F9"/>
    <w:rsid w:val="008B4F2F"/>
    <w:rsid w:val="008B53EC"/>
    <w:rsid w:val="008B7712"/>
    <w:rsid w:val="008C14BA"/>
    <w:rsid w:val="008C2A6D"/>
    <w:rsid w:val="008C62B0"/>
    <w:rsid w:val="008D37FE"/>
    <w:rsid w:val="008E1D16"/>
    <w:rsid w:val="00900764"/>
    <w:rsid w:val="009015C6"/>
    <w:rsid w:val="009046A3"/>
    <w:rsid w:val="00904BBA"/>
    <w:rsid w:val="009163C3"/>
    <w:rsid w:val="00916905"/>
    <w:rsid w:val="0091754B"/>
    <w:rsid w:val="0092261D"/>
    <w:rsid w:val="00923128"/>
    <w:rsid w:val="00925214"/>
    <w:rsid w:val="00930E94"/>
    <w:rsid w:val="0093423E"/>
    <w:rsid w:val="00937EB6"/>
    <w:rsid w:val="009428F6"/>
    <w:rsid w:val="00944640"/>
    <w:rsid w:val="00960ED6"/>
    <w:rsid w:val="0096376D"/>
    <w:rsid w:val="00966D95"/>
    <w:rsid w:val="00967EB6"/>
    <w:rsid w:val="00973157"/>
    <w:rsid w:val="009737D5"/>
    <w:rsid w:val="009762EB"/>
    <w:rsid w:val="00977AA3"/>
    <w:rsid w:val="009814BD"/>
    <w:rsid w:val="009839D6"/>
    <w:rsid w:val="00983D5A"/>
    <w:rsid w:val="00990B7B"/>
    <w:rsid w:val="00992005"/>
    <w:rsid w:val="0099781D"/>
    <w:rsid w:val="00997E54"/>
    <w:rsid w:val="009A21A7"/>
    <w:rsid w:val="009A3049"/>
    <w:rsid w:val="009A6BE7"/>
    <w:rsid w:val="009A7D83"/>
    <w:rsid w:val="009B05B0"/>
    <w:rsid w:val="009B16DD"/>
    <w:rsid w:val="009B404D"/>
    <w:rsid w:val="009C05B0"/>
    <w:rsid w:val="009C284E"/>
    <w:rsid w:val="009C7A97"/>
    <w:rsid w:val="009D1BED"/>
    <w:rsid w:val="009D4B4E"/>
    <w:rsid w:val="009E22BD"/>
    <w:rsid w:val="009E6E9F"/>
    <w:rsid w:val="00A0725F"/>
    <w:rsid w:val="00A11460"/>
    <w:rsid w:val="00A13C7B"/>
    <w:rsid w:val="00A13D3F"/>
    <w:rsid w:val="00A148BB"/>
    <w:rsid w:val="00A14F2A"/>
    <w:rsid w:val="00A320AC"/>
    <w:rsid w:val="00A440A9"/>
    <w:rsid w:val="00A45A5A"/>
    <w:rsid w:val="00A45B88"/>
    <w:rsid w:val="00A462AF"/>
    <w:rsid w:val="00A56ABE"/>
    <w:rsid w:val="00A60255"/>
    <w:rsid w:val="00A7242E"/>
    <w:rsid w:val="00A75B3D"/>
    <w:rsid w:val="00A8415C"/>
    <w:rsid w:val="00A842CC"/>
    <w:rsid w:val="00A876EC"/>
    <w:rsid w:val="00A91ED7"/>
    <w:rsid w:val="00A94C60"/>
    <w:rsid w:val="00A94F19"/>
    <w:rsid w:val="00A953D6"/>
    <w:rsid w:val="00A96FA2"/>
    <w:rsid w:val="00AA1D5A"/>
    <w:rsid w:val="00AA2083"/>
    <w:rsid w:val="00AB2C6F"/>
    <w:rsid w:val="00AC12AD"/>
    <w:rsid w:val="00AC6239"/>
    <w:rsid w:val="00AD702E"/>
    <w:rsid w:val="00AD7ECA"/>
    <w:rsid w:val="00AE03E4"/>
    <w:rsid w:val="00AE1392"/>
    <w:rsid w:val="00AE14EC"/>
    <w:rsid w:val="00AE59D9"/>
    <w:rsid w:val="00AE69A1"/>
    <w:rsid w:val="00AF0955"/>
    <w:rsid w:val="00AF57B3"/>
    <w:rsid w:val="00AF6320"/>
    <w:rsid w:val="00AF71D2"/>
    <w:rsid w:val="00AF7FC0"/>
    <w:rsid w:val="00B025E3"/>
    <w:rsid w:val="00B050C4"/>
    <w:rsid w:val="00B073D5"/>
    <w:rsid w:val="00B178EE"/>
    <w:rsid w:val="00B20E2A"/>
    <w:rsid w:val="00B26C16"/>
    <w:rsid w:val="00B30C40"/>
    <w:rsid w:val="00B35E26"/>
    <w:rsid w:val="00B42969"/>
    <w:rsid w:val="00B43B88"/>
    <w:rsid w:val="00B46AC6"/>
    <w:rsid w:val="00B56612"/>
    <w:rsid w:val="00B603A5"/>
    <w:rsid w:val="00B62444"/>
    <w:rsid w:val="00B662E0"/>
    <w:rsid w:val="00B74FB5"/>
    <w:rsid w:val="00B81107"/>
    <w:rsid w:val="00B84FE1"/>
    <w:rsid w:val="00B8546F"/>
    <w:rsid w:val="00B921BF"/>
    <w:rsid w:val="00B9752D"/>
    <w:rsid w:val="00B976D9"/>
    <w:rsid w:val="00BA3B61"/>
    <w:rsid w:val="00BA3C60"/>
    <w:rsid w:val="00BB0A1A"/>
    <w:rsid w:val="00BB5E48"/>
    <w:rsid w:val="00BC0DF0"/>
    <w:rsid w:val="00BC53B7"/>
    <w:rsid w:val="00BE0D09"/>
    <w:rsid w:val="00BE17C0"/>
    <w:rsid w:val="00BE22F2"/>
    <w:rsid w:val="00BE7510"/>
    <w:rsid w:val="00BF22E4"/>
    <w:rsid w:val="00BF566C"/>
    <w:rsid w:val="00BF595D"/>
    <w:rsid w:val="00C118CD"/>
    <w:rsid w:val="00C11E95"/>
    <w:rsid w:val="00C17FA5"/>
    <w:rsid w:val="00C2555E"/>
    <w:rsid w:val="00C2769F"/>
    <w:rsid w:val="00C3073F"/>
    <w:rsid w:val="00C3511C"/>
    <w:rsid w:val="00C36DF6"/>
    <w:rsid w:val="00C44EAF"/>
    <w:rsid w:val="00C50056"/>
    <w:rsid w:val="00C56617"/>
    <w:rsid w:val="00C56BB2"/>
    <w:rsid w:val="00C65BE9"/>
    <w:rsid w:val="00C65D9D"/>
    <w:rsid w:val="00C6709C"/>
    <w:rsid w:val="00C67C7E"/>
    <w:rsid w:val="00C67F31"/>
    <w:rsid w:val="00C7024E"/>
    <w:rsid w:val="00C71066"/>
    <w:rsid w:val="00C76C07"/>
    <w:rsid w:val="00C84018"/>
    <w:rsid w:val="00C8416A"/>
    <w:rsid w:val="00C921A4"/>
    <w:rsid w:val="00CA1A69"/>
    <w:rsid w:val="00CA264C"/>
    <w:rsid w:val="00CA31A4"/>
    <w:rsid w:val="00CA48A0"/>
    <w:rsid w:val="00CA7980"/>
    <w:rsid w:val="00CB214D"/>
    <w:rsid w:val="00CC108D"/>
    <w:rsid w:val="00CD24A3"/>
    <w:rsid w:val="00CE408D"/>
    <w:rsid w:val="00CE5283"/>
    <w:rsid w:val="00CF60BD"/>
    <w:rsid w:val="00CF6842"/>
    <w:rsid w:val="00CF77BA"/>
    <w:rsid w:val="00D020D8"/>
    <w:rsid w:val="00D07662"/>
    <w:rsid w:val="00D103D4"/>
    <w:rsid w:val="00D129EE"/>
    <w:rsid w:val="00D14FA7"/>
    <w:rsid w:val="00D16396"/>
    <w:rsid w:val="00D17A7E"/>
    <w:rsid w:val="00D20319"/>
    <w:rsid w:val="00D222A2"/>
    <w:rsid w:val="00D26B08"/>
    <w:rsid w:val="00D31152"/>
    <w:rsid w:val="00D3349E"/>
    <w:rsid w:val="00D412D5"/>
    <w:rsid w:val="00D6108C"/>
    <w:rsid w:val="00D647C6"/>
    <w:rsid w:val="00D662D5"/>
    <w:rsid w:val="00D744CD"/>
    <w:rsid w:val="00D745A9"/>
    <w:rsid w:val="00D77DFA"/>
    <w:rsid w:val="00D81676"/>
    <w:rsid w:val="00D82FF5"/>
    <w:rsid w:val="00D90D59"/>
    <w:rsid w:val="00D917A1"/>
    <w:rsid w:val="00D921FF"/>
    <w:rsid w:val="00D93ADA"/>
    <w:rsid w:val="00D95A9C"/>
    <w:rsid w:val="00DA0D2E"/>
    <w:rsid w:val="00DA236E"/>
    <w:rsid w:val="00DA2A22"/>
    <w:rsid w:val="00DA4005"/>
    <w:rsid w:val="00DB1A5E"/>
    <w:rsid w:val="00DB56DB"/>
    <w:rsid w:val="00DD3C48"/>
    <w:rsid w:val="00DD4440"/>
    <w:rsid w:val="00DD6739"/>
    <w:rsid w:val="00DE310E"/>
    <w:rsid w:val="00DE4521"/>
    <w:rsid w:val="00DE4B07"/>
    <w:rsid w:val="00DE4DB4"/>
    <w:rsid w:val="00DF00EB"/>
    <w:rsid w:val="00DF27BC"/>
    <w:rsid w:val="00DF3767"/>
    <w:rsid w:val="00DF4D2B"/>
    <w:rsid w:val="00DF5902"/>
    <w:rsid w:val="00DF5AE8"/>
    <w:rsid w:val="00E04051"/>
    <w:rsid w:val="00E22CA5"/>
    <w:rsid w:val="00E26E3F"/>
    <w:rsid w:val="00E347EC"/>
    <w:rsid w:val="00E40E77"/>
    <w:rsid w:val="00E44FA2"/>
    <w:rsid w:val="00E468A8"/>
    <w:rsid w:val="00E541E6"/>
    <w:rsid w:val="00E608ED"/>
    <w:rsid w:val="00E64C5D"/>
    <w:rsid w:val="00E707CC"/>
    <w:rsid w:val="00E82D84"/>
    <w:rsid w:val="00E848E9"/>
    <w:rsid w:val="00EA7510"/>
    <w:rsid w:val="00EB058C"/>
    <w:rsid w:val="00EB6D47"/>
    <w:rsid w:val="00ED14FD"/>
    <w:rsid w:val="00EE0E78"/>
    <w:rsid w:val="00EE195C"/>
    <w:rsid w:val="00EE1BA7"/>
    <w:rsid w:val="00EE3748"/>
    <w:rsid w:val="00EE3FC1"/>
    <w:rsid w:val="00EF2E1A"/>
    <w:rsid w:val="00EF4898"/>
    <w:rsid w:val="00EF557D"/>
    <w:rsid w:val="00EF5619"/>
    <w:rsid w:val="00F038E9"/>
    <w:rsid w:val="00F16E99"/>
    <w:rsid w:val="00F17664"/>
    <w:rsid w:val="00F2603D"/>
    <w:rsid w:val="00F26AF0"/>
    <w:rsid w:val="00F37C91"/>
    <w:rsid w:val="00F44139"/>
    <w:rsid w:val="00F460FD"/>
    <w:rsid w:val="00F55724"/>
    <w:rsid w:val="00F60FB2"/>
    <w:rsid w:val="00F63241"/>
    <w:rsid w:val="00F70280"/>
    <w:rsid w:val="00F76B81"/>
    <w:rsid w:val="00F77FB7"/>
    <w:rsid w:val="00F811C8"/>
    <w:rsid w:val="00F847DA"/>
    <w:rsid w:val="00F90243"/>
    <w:rsid w:val="00F93BD2"/>
    <w:rsid w:val="00F9445F"/>
    <w:rsid w:val="00F9623E"/>
    <w:rsid w:val="00F97DAB"/>
    <w:rsid w:val="00FA570C"/>
    <w:rsid w:val="00FB47C5"/>
    <w:rsid w:val="00FB54A6"/>
    <w:rsid w:val="00FB628D"/>
    <w:rsid w:val="00FC1394"/>
    <w:rsid w:val="00FC6916"/>
    <w:rsid w:val="00FC7F01"/>
    <w:rsid w:val="00FD15AE"/>
    <w:rsid w:val="00FD4B0C"/>
    <w:rsid w:val="00FD6C37"/>
    <w:rsid w:val="00FE004D"/>
    <w:rsid w:val="00FE720E"/>
    <w:rsid w:val="00FF3FA0"/>
    <w:rsid w:val="00FF5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149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C71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C7149"/>
    <w:rPr>
      <w:rFonts w:ascii="Arial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C7149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uiPriority w:val="99"/>
    <w:rsid w:val="004C7149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styleId="Hyperlink">
    <w:name w:val="Hyperlink"/>
    <w:basedOn w:val="DefaultParagraphFont"/>
    <w:uiPriority w:val="99"/>
    <w:semiHidden/>
    <w:rsid w:val="004C7149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D26B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50C4"/>
    <w:rPr>
      <w:rFonts w:eastAsia="Times New Roman" w:cs="Times New Roman"/>
      <w:sz w:val="2"/>
    </w:rPr>
  </w:style>
  <w:style w:type="paragraph" w:styleId="Header">
    <w:name w:val="header"/>
    <w:basedOn w:val="Normal"/>
    <w:link w:val="HeaderChar"/>
    <w:uiPriority w:val="99"/>
    <w:rsid w:val="00D412D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D16E1"/>
    <w:rPr>
      <w:rFonts w:eastAsia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D412D5"/>
    <w:rPr>
      <w:rFonts w:cs="Times New Roman"/>
    </w:rPr>
  </w:style>
  <w:style w:type="table" w:styleId="TableGrid">
    <w:name w:val="Table Grid"/>
    <w:basedOn w:val="TableNormal"/>
    <w:uiPriority w:val="99"/>
    <w:locked/>
    <w:rsid w:val="00D412D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Содержимое таблицы"/>
    <w:basedOn w:val="Normal"/>
    <w:uiPriority w:val="99"/>
    <w:rsid w:val="00D412D5"/>
    <w:pPr>
      <w:suppressLineNumbers/>
      <w:suppressAutoHyphens/>
    </w:pPr>
    <w:rPr>
      <w:lang w:eastAsia="ar-SA"/>
    </w:rPr>
  </w:style>
  <w:style w:type="paragraph" w:customStyle="1" w:styleId="a0">
    <w:name w:val="Нормальный (таблица)"/>
    <w:basedOn w:val="Normal"/>
    <w:next w:val="Normal"/>
    <w:uiPriority w:val="99"/>
    <w:rsid w:val="00D412D5"/>
    <w:pPr>
      <w:widowControl w:val="0"/>
      <w:autoSpaceDE w:val="0"/>
      <w:autoSpaceDN w:val="0"/>
      <w:adjustRightInd w:val="0"/>
      <w:jc w:val="both"/>
    </w:pPr>
    <w:rPr>
      <w:rFonts w:ascii="Arial" w:eastAsia="Calibri" w:hAnsi="Arial"/>
    </w:rPr>
  </w:style>
  <w:style w:type="character" w:customStyle="1" w:styleId="a1">
    <w:name w:val="Гипертекстовая ссылка"/>
    <w:basedOn w:val="DefaultParagraphFont"/>
    <w:uiPriority w:val="99"/>
    <w:rsid w:val="00D412D5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622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D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%20&#1057;&#1087;&#1072;&#1089;&#1089;&#1082;&#1080;&#1081;\&#1055;&#1047;%20&#1057;&#1087;&#1072;&#1089;&#1089;&#1082;%20&#1043;&#1054;%20&#1055;&#1056;&#1048;&#1051;&#1054;&#1046;&#1045;&#1053;&#1048;&#1045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862</TotalTime>
  <Pages>4</Pages>
  <Words>842</Words>
  <Characters>4802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harlamova_v_m</dc:creator>
  <cp:keywords/>
  <dc:description/>
  <cp:lastModifiedBy>medvedev_g_v</cp:lastModifiedBy>
  <cp:revision>395</cp:revision>
  <cp:lastPrinted>2015-02-16T02:58:00Z</cp:lastPrinted>
  <dcterms:created xsi:type="dcterms:W3CDTF">2014-09-03T23:23:00Z</dcterms:created>
  <dcterms:modified xsi:type="dcterms:W3CDTF">2015-02-16T02:59:00Z</dcterms:modified>
</cp:coreProperties>
</file>