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CF9" w:rsidRPr="00473C79" w:rsidRDefault="002D6CF9" w:rsidP="00D412D5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473C79">
        <w:rPr>
          <w:sz w:val="28"/>
          <w:szCs w:val="28"/>
        </w:rPr>
        <w:t>Приложение</w:t>
      </w:r>
      <w:bookmarkEnd w:id="0"/>
      <w:bookmarkEnd w:id="1"/>
      <w:r w:rsidRPr="00473C79">
        <w:rPr>
          <w:sz w:val="28"/>
          <w:szCs w:val="28"/>
        </w:rPr>
        <w:t xml:space="preserve"> 1</w:t>
      </w:r>
    </w:p>
    <w:p w:rsidR="002D6CF9" w:rsidRPr="00473C79" w:rsidRDefault="002D6CF9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2D6CF9" w:rsidRDefault="002D6CF9" w:rsidP="00D412D5">
      <w:pPr>
        <w:ind w:left="6372"/>
        <w:rPr>
          <w:bCs/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2D6CF9" w:rsidRDefault="002D6CF9" w:rsidP="00D412D5">
      <w:pPr>
        <w:rPr>
          <w:sz w:val="28"/>
          <w:szCs w:val="28"/>
        </w:rPr>
      </w:pPr>
    </w:p>
    <w:p w:rsidR="002D6CF9" w:rsidRPr="007D13D1" w:rsidRDefault="002D6CF9" w:rsidP="00D412D5">
      <w:pPr>
        <w:rPr>
          <w:sz w:val="28"/>
          <w:szCs w:val="28"/>
        </w:rPr>
      </w:pPr>
    </w:p>
    <w:p w:rsidR="002D6CF9" w:rsidRDefault="002D6CF9" w:rsidP="00AE76BD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2D6CF9" w:rsidRPr="00473C79" w:rsidRDefault="002D6CF9" w:rsidP="00AE76BD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предприятий, учреждений, иного имущества, передаваемых из муниципал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ной собственности Веселояровского сельского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поселения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в муниципальную собственность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Ольгинского муниципального района</w:t>
      </w:r>
    </w:p>
    <w:p w:rsidR="002D6CF9" w:rsidRPr="00473C79" w:rsidRDefault="002D6CF9" w:rsidP="00D412D5">
      <w:pPr>
        <w:rPr>
          <w:sz w:val="28"/>
          <w:szCs w:val="28"/>
        </w:rPr>
      </w:pPr>
    </w:p>
    <w:p w:rsidR="002D6CF9" w:rsidRPr="00473C79" w:rsidRDefault="002D6CF9" w:rsidP="002E1C2D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тепло-,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поселение</w:t>
      </w:r>
    </w:p>
    <w:p w:rsidR="002D6CF9" w:rsidRPr="00473C79" w:rsidRDefault="002D6CF9" w:rsidP="00D412D5">
      <w:pPr>
        <w:widowControl w:val="0"/>
        <w:ind w:firstLine="709"/>
        <w:jc w:val="center"/>
        <w:rPr>
          <w:sz w:val="28"/>
          <w:szCs w:val="28"/>
        </w:rPr>
      </w:pPr>
    </w:p>
    <w:p w:rsidR="002D6CF9" w:rsidRPr="00473C79" w:rsidRDefault="002D6CF9" w:rsidP="00D412D5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2D6CF9" w:rsidRDefault="002D6CF9" w:rsidP="00D412D5">
      <w:pPr>
        <w:rPr>
          <w:b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80"/>
        <w:gridCol w:w="900"/>
        <w:gridCol w:w="780"/>
        <w:gridCol w:w="900"/>
        <w:gridCol w:w="900"/>
        <w:gridCol w:w="1320"/>
        <w:gridCol w:w="1526"/>
      </w:tblGrid>
      <w:tr w:rsidR="002D6CF9" w:rsidRPr="00473C79" w:rsidTr="00550725">
        <w:trPr>
          <w:trHeight w:val="640"/>
        </w:trPr>
        <w:tc>
          <w:tcPr>
            <w:tcW w:w="594" w:type="dxa"/>
            <w:vMerge w:val="restart"/>
          </w:tcPr>
          <w:p w:rsidR="002D6CF9" w:rsidRPr="00473C79" w:rsidRDefault="002D6CF9" w:rsidP="00E16424">
            <w:pPr>
              <w:jc w:val="center"/>
            </w:pPr>
            <w:r w:rsidRPr="00473C79">
              <w:t>№</w:t>
            </w:r>
          </w:p>
          <w:p w:rsidR="002D6CF9" w:rsidRPr="00473C79" w:rsidRDefault="002D6CF9" w:rsidP="00E1642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2D6CF9" w:rsidRPr="00473C79" w:rsidRDefault="002D6CF9" w:rsidP="00E16424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80" w:type="dxa"/>
            <w:vMerge w:val="restart"/>
          </w:tcPr>
          <w:p w:rsidR="002D6CF9" w:rsidRPr="00473C79" w:rsidRDefault="002D6CF9" w:rsidP="00E1642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2D6CF9" w:rsidRPr="00473C79" w:rsidRDefault="002D6CF9" w:rsidP="00FA39C4">
            <w:pPr>
              <w:ind w:lef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 xml:space="preserve">/ </w:t>
            </w:r>
            <w:r w:rsidRPr="00473C79">
              <w:t>пр</w:t>
            </w:r>
            <w:r w:rsidRPr="00473C79">
              <w:t>о</w:t>
            </w:r>
            <w:r w:rsidRPr="00473C79">
              <w:t>тяжен</w:t>
            </w:r>
            <w:r>
              <w:t>-</w:t>
            </w:r>
            <w:r w:rsidRPr="00473C79">
              <w:t>ность, км</w:t>
            </w:r>
            <w:r>
              <w:t>/ кол</w:t>
            </w:r>
            <w:r>
              <w:t>и</w:t>
            </w:r>
            <w:r>
              <w:t>чество, шт./ объем, куб. м</w:t>
            </w:r>
          </w:p>
        </w:tc>
        <w:tc>
          <w:tcPr>
            <w:tcW w:w="780" w:type="dxa"/>
            <w:vMerge w:val="restart"/>
          </w:tcPr>
          <w:p w:rsidR="002D6CF9" w:rsidRPr="00473C79" w:rsidRDefault="002D6CF9" w:rsidP="00E16424">
            <w:pPr>
              <w:jc w:val="center"/>
            </w:pPr>
            <w:r w:rsidRPr="00473C79">
              <w:t>Год</w:t>
            </w:r>
          </w:p>
          <w:p w:rsidR="002D6CF9" w:rsidRPr="00473C79" w:rsidRDefault="002D6CF9" w:rsidP="00E16424">
            <w:pPr>
              <w:jc w:val="center"/>
            </w:pPr>
            <w:r w:rsidRPr="00473C79">
              <w:t>вв</w:t>
            </w:r>
            <w:r w:rsidRPr="00473C79">
              <w:t>о</w:t>
            </w:r>
            <w:r w:rsidRPr="00473C79">
              <w:t>да в 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</w:t>
            </w:r>
            <w:r w:rsidRPr="00473C79">
              <w:t>а</w:t>
            </w:r>
            <w:r w:rsidRPr="00473C79">
              <w:t>цию</w:t>
            </w:r>
          </w:p>
        </w:tc>
        <w:tc>
          <w:tcPr>
            <w:tcW w:w="1800" w:type="dxa"/>
            <w:gridSpan w:val="2"/>
          </w:tcPr>
          <w:p w:rsidR="002D6CF9" w:rsidRPr="00473C79" w:rsidRDefault="002D6CF9" w:rsidP="00E16424">
            <w:pPr>
              <w:jc w:val="center"/>
            </w:pPr>
            <w:r w:rsidRPr="00473C79">
              <w:t>Стоимость,</w:t>
            </w:r>
          </w:p>
          <w:p w:rsidR="002D6CF9" w:rsidRPr="00473C79" w:rsidRDefault="002D6CF9" w:rsidP="00E16424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E1642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26" w:type="dxa"/>
            <w:vMerge w:val="restart"/>
          </w:tcPr>
          <w:p w:rsidR="002D6CF9" w:rsidRDefault="002D6CF9" w:rsidP="00E16424">
            <w:pPr>
              <w:jc w:val="center"/>
            </w:pPr>
            <w:r w:rsidRPr="00473C79">
              <w:t>Юриди</w:t>
            </w:r>
            <w:r>
              <w:t>-</w:t>
            </w:r>
            <w:r w:rsidRPr="00473C79">
              <w:t xml:space="preserve">ческий/ </w:t>
            </w:r>
          </w:p>
          <w:p w:rsidR="002D6CF9" w:rsidRPr="00473C79" w:rsidRDefault="002D6CF9" w:rsidP="00E16424">
            <w:pPr>
              <w:jc w:val="center"/>
            </w:pPr>
            <w:r w:rsidRPr="00473C79">
              <w:t>почтовый адрес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2D6CF9" w:rsidRPr="00473C79" w:rsidTr="00550725">
        <w:trPr>
          <w:trHeight w:val="530"/>
        </w:trPr>
        <w:tc>
          <w:tcPr>
            <w:tcW w:w="594" w:type="dxa"/>
            <w:vMerge/>
            <w:vAlign w:val="center"/>
          </w:tcPr>
          <w:p w:rsidR="002D6CF9" w:rsidRPr="00473C79" w:rsidRDefault="002D6CF9" w:rsidP="00E16424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2D6CF9" w:rsidRPr="00473C79" w:rsidRDefault="002D6CF9" w:rsidP="00E16424">
            <w:pPr>
              <w:jc w:val="center"/>
            </w:pPr>
          </w:p>
        </w:tc>
        <w:tc>
          <w:tcPr>
            <w:tcW w:w="1380" w:type="dxa"/>
            <w:vMerge/>
            <w:vAlign w:val="center"/>
          </w:tcPr>
          <w:p w:rsidR="002D6CF9" w:rsidRPr="00473C79" w:rsidRDefault="002D6CF9" w:rsidP="00E1642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2D6CF9" w:rsidRPr="00473C79" w:rsidRDefault="002D6CF9" w:rsidP="00E16424">
            <w:pPr>
              <w:jc w:val="center"/>
            </w:pPr>
          </w:p>
        </w:tc>
        <w:tc>
          <w:tcPr>
            <w:tcW w:w="780" w:type="dxa"/>
            <w:vMerge/>
            <w:vAlign w:val="center"/>
          </w:tcPr>
          <w:p w:rsidR="002D6CF9" w:rsidRPr="00473C79" w:rsidRDefault="002D6CF9" w:rsidP="00E16424">
            <w:pPr>
              <w:jc w:val="center"/>
            </w:pPr>
          </w:p>
        </w:tc>
        <w:tc>
          <w:tcPr>
            <w:tcW w:w="900" w:type="dxa"/>
          </w:tcPr>
          <w:p w:rsidR="002D6CF9" w:rsidRPr="00473C79" w:rsidRDefault="002D6CF9" w:rsidP="002E1C2D">
            <w:pPr>
              <w:ind w:left="-57" w:right="-57"/>
              <w:jc w:val="center"/>
            </w:pPr>
            <w:r>
              <w:t>б</w:t>
            </w:r>
            <w:r w:rsidRPr="00473C79">
              <w:t>ала</w:t>
            </w:r>
            <w:r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2D6CF9" w:rsidRPr="00473C79" w:rsidRDefault="002D6CF9" w:rsidP="00E16424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E16424">
            <w:pPr>
              <w:jc w:val="center"/>
            </w:pPr>
          </w:p>
        </w:tc>
        <w:tc>
          <w:tcPr>
            <w:tcW w:w="1526" w:type="dxa"/>
            <w:vMerge/>
            <w:vAlign w:val="center"/>
          </w:tcPr>
          <w:p w:rsidR="002D6CF9" w:rsidRPr="00473C79" w:rsidRDefault="002D6CF9" w:rsidP="00E16424">
            <w:pPr>
              <w:jc w:val="center"/>
            </w:pPr>
          </w:p>
        </w:tc>
      </w:tr>
    </w:tbl>
    <w:p w:rsidR="002D6CF9" w:rsidRPr="00906663" w:rsidRDefault="002D6CF9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80"/>
        <w:gridCol w:w="900"/>
        <w:gridCol w:w="780"/>
        <w:gridCol w:w="900"/>
        <w:gridCol w:w="900"/>
        <w:gridCol w:w="1320"/>
        <w:gridCol w:w="1526"/>
      </w:tblGrid>
      <w:tr w:rsidR="002D6CF9" w:rsidRPr="00473C79" w:rsidTr="00583763">
        <w:trPr>
          <w:trHeight w:val="161"/>
          <w:tblHeader/>
        </w:trPr>
        <w:tc>
          <w:tcPr>
            <w:tcW w:w="594" w:type="dxa"/>
          </w:tcPr>
          <w:p w:rsidR="002D6CF9" w:rsidRPr="00473C79" w:rsidRDefault="002D6CF9" w:rsidP="00550725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2D6CF9" w:rsidRPr="00473C79" w:rsidRDefault="002D6CF9" w:rsidP="00550725">
            <w:pPr>
              <w:jc w:val="center"/>
            </w:pPr>
            <w:r>
              <w:t>2</w:t>
            </w:r>
          </w:p>
        </w:tc>
        <w:tc>
          <w:tcPr>
            <w:tcW w:w="1380" w:type="dxa"/>
          </w:tcPr>
          <w:p w:rsidR="002D6CF9" w:rsidRPr="00473C79" w:rsidRDefault="002D6CF9" w:rsidP="00550725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2D6CF9" w:rsidRPr="00473C79" w:rsidRDefault="002D6CF9" w:rsidP="00550725">
            <w:pPr>
              <w:jc w:val="center"/>
            </w:pPr>
            <w:r>
              <w:t>4</w:t>
            </w:r>
          </w:p>
        </w:tc>
        <w:tc>
          <w:tcPr>
            <w:tcW w:w="780" w:type="dxa"/>
          </w:tcPr>
          <w:p w:rsidR="002D6CF9" w:rsidRPr="00473C79" w:rsidRDefault="002D6CF9" w:rsidP="00550725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2D6CF9" w:rsidRPr="00473C79" w:rsidRDefault="002D6CF9" w:rsidP="00550725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2D6CF9" w:rsidRPr="00473C79" w:rsidRDefault="002D6CF9" w:rsidP="00550725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2D6CF9" w:rsidRPr="00473C79" w:rsidRDefault="002D6CF9" w:rsidP="00550725">
            <w:pPr>
              <w:jc w:val="center"/>
            </w:pPr>
            <w:r>
              <w:t>8</w:t>
            </w:r>
          </w:p>
        </w:tc>
        <w:tc>
          <w:tcPr>
            <w:tcW w:w="1526" w:type="dxa"/>
          </w:tcPr>
          <w:p w:rsidR="002D6CF9" w:rsidRPr="00473C79" w:rsidRDefault="002D6CF9" w:rsidP="00550725">
            <w:pPr>
              <w:jc w:val="center"/>
            </w:pPr>
            <w:r>
              <w:t>9</w:t>
            </w:r>
          </w:p>
        </w:tc>
      </w:tr>
      <w:tr w:rsidR="002D6CF9" w:rsidRPr="00473C79" w:rsidTr="00FE55DD">
        <w:trPr>
          <w:trHeight w:val="979"/>
        </w:trPr>
        <w:tc>
          <w:tcPr>
            <w:tcW w:w="594" w:type="dxa"/>
          </w:tcPr>
          <w:p w:rsidR="002D6CF9" w:rsidRPr="00473C79" w:rsidRDefault="002D6CF9" w:rsidP="00550725">
            <w:pPr>
              <w:jc w:val="center"/>
            </w:pPr>
            <w:r>
              <w:t>1.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Водон</w:t>
            </w:r>
            <w:r w:rsidRPr="00473C79">
              <w:t>а</w:t>
            </w:r>
            <w:r w:rsidRPr="00473C79">
              <w:t>сосная станция № 1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р</w:t>
            </w:r>
            <w:r>
              <w:t>ека</w:t>
            </w:r>
            <w:r w:rsidRPr="00473C79">
              <w:t xml:space="preserve"> Тум</w:t>
            </w:r>
            <w:r w:rsidRPr="00473C79">
              <w:t>а</w:t>
            </w:r>
            <w:r w:rsidRPr="00473C79">
              <w:t>новка</w:t>
            </w:r>
          </w:p>
        </w:tc>
        <w:tc>
          <w:tcPr>
            <w:tcW w:w="900" w:type="dxa"/>
          </w:tcPr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  <w:r w:rsidRPr="00473C79">
              <w:t>80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кв. м</w:t>
            </w:r>
          </w:p>
        </w:tc>
        <w:tc>
          <w:tcPr>
            <w:tcW w:w="780" w:type="dxa"/>
          </w:tcPr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1958</w:t>
            </w:r>
          </w:p>
        </w:tc>
        <w:tc>
          <w:tcPr>
            <w:tcW w:w="900" w:type="dxa"/>
          </w:tcPr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55</w:t>
            </w:r>
          </w:p>
        </w:tc>
        <w:tc>
          <w:tcPr>
            <w:tcW w:w="900" w:type="dxa"/>
          </w:tcPr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31,9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50725">
            <w:pPr>
              <w:jc w:val="center"/>
            </w:pPr>
            <w:r>
              <w:t>2.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Насос сетевой № 1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ЦНСГ 38-132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 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в.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30 кВт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новка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50725">
            <w:pPr>
              <w:jc w:val="center"/>
            </w:pPr>
            <w:r>
              <w:t>3.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Насос сетевой № 2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ЦНСГ 38-132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 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в.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30 кВт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новка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075"/>
        </w:trPr>
        <w:tc>
          <w:tcPr>
            <w:tcW w:w="594" w:type="dxa"/>
          </w:tcPr>
          <w:p w:rsidR="002D6CF9" w:rsidRPr="00473C79" w:rsidRDefault="002D6CF9" w:rsidP="00550725">
            <w:pPr>
              <w:jc w:val="center"/>
            </w:pPr>
            <w:r>
              <w:t>4.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Сети в</w:t>
            </w:r>
            <w:r w:rsidRPr="00473C79">
              <w:t>о</w:t>
            </w:r>
            <w:r w:rsidRPr="00473C79">
              <w:t>досна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5 км"/>
              </w:smartTagPr>
              <w:r w:rsidRPr="00473C79">
                <w:t>15</w:t>
              </w:r>
              <w:r>
                <w:t xml:space="preserve"> </w:t>
              </w:r>
              <w:r w:rsidRPr="00473C79">
                <w:t>км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3,027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021"/>
        </w:trPr>
        <w:tc>
          <w:tcPr>
            <w:tcW w:w="594" w:type="dxa"/>
          </w:tcPr>
          <w:p w:rsidR="002D6CF9" w:rsidRPr="00473C79" w:rsidRDefault="002D6CF9" w:rsidP="00550725">
            <w:pPr>
              <w:jc w:val="center"/>
            </w:pPr>
            <w:r>
              <w:t>5.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Сети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ции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5,6 км"/>
              </w:smartTagPr>
              <w:r w:rsidRPr="00473C79">
                <w:t>15,6</w:t>
              </w:r>
              <w:r>
                <w:t xml:space="preserve"> </w:t>
              </w:r>
              <w:r w:rsidRPr="00473C79">
                <w:t>км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4,772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6.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сел</w:t>
            </w:r>
            <w:r w:rsidRPr="00473C79">
              <w:t>ь</w:t>
            </w:r>
            <w:r w:rsidRPr="00473C79">
              <w:t>ского дома культ</w:t>
            </w:r>
            <w:r w:rsidRPr="00473C79">
              <w:t>у</w:t>
            </w:r>
            <w:r w:rsidRPr="00473C79">
              <w:t>ры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Веселый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20 кв. м"/>
              </w:smartTagPr>
              <w:r w:rsidRPr="00473C79">
                <w:t>120 кв. 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362,86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344,97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7.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</w:t>
            </w:r>
          </w:p>
          <w:p w:rsidR="002D6CF9" w:rsidRDefault="002D6CF9" w:rsidP="00C76C07">
            <w:pPr>
              <w:jc w:val="center"/>
            </w:pPr>
            <w:r w:rsidRPr="00473C79">
              <w:t xml:space="preserve">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Е 1/9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8.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</w:t>
            </w:r>
          </w:p>
          <w:p w:rsidR="002D6CF9" w:rsidRDefault="002D6CF9" w:rsidP="00C76C07">
            <w:pPr>
              <w:jc w:val="center"/>
            </w:pPr>
            <w:r w:rsidRPr="00473C79">
              <w:t xml:space="preserve">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Е 1/9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9.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Насос сетевой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К 45/55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10.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Насос сетевой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К 45/55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11.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Насос подп</w:t>
            </w:r>
            <w:r w:rsidRPr="00473C79">
              <w:t>и</w:t>
            </w:r>
            <w:r w:rsidRPr="00473C79">
              <w:t xml:space="preserve">точный </w:t>
            </w:r>
            <w:r>
              <w:t>"</w:t>
            </w:r>
            <w:r w:rsidRPr="00473C79">
              <w:t>Джа</w:t>
            </w:r>
            <w:r w:rsidRPr="00473C79">
              <w:t>м</w:t>
            </w:r>
            <w:r w:rsidRPr="00473C79">
              <w:t>бо</w:t>
            </w:r>
            <w:r>
              <w:t>"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12.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Дымосос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ДН № 8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13.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Дымосос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ДН № 8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>
              <w:t>с. Весе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cantSplit/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14.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ВЦ 4-70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№ 2,5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15.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ВЦ 4-70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№ 2,5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16.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>
              <w:t>Е</w:t>
            </w:r>
            <w:r w:rsidRPr="00473C79">
              <w:t>мкость подп</w:t>
            </w:r>
            <w:r w:rsidRPr="00473C79">
              <w:t>и</w:t>
            </w:r>
            <w:r>
              <w:t>точная</w:t>
            </w:r>
          </w:p>
          <w:p w:rsidR="002D6CF9" w:rsidRPr="00473C79" w:rsidRDefault="002D6CF9" w:rsidP="00A544DE">
            <w:pPr>
              <w:ind w:left="-57" w:right="-57"/>
              <w:jc w:val="center"/>
            </w:pP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>0,5</w:t>
            </w:r>
            <w:r>
              <w:t xml:space="preserve"> куб. м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Котельная СДК,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</w:t>
            </w:r>
            <w:r w:rsidRPr="00473C79">
              <w:t>а</w:t>
            </w:r>
            <w:r w:rsidRPr="00473C79">
              <w:t>бережная, 57</w:t>
            </w:r>
            <w:r>
              <w:t>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997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17.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ind w:right="-108"/>
              <w:jc w:val="center"/>
            </w:pPr>
            <w:r w:rsidRPr="00473C79">
              <w:t>Сети те</w:t>
            </w:r>
            <w:r w:rsidRPr="00473C79">
              <w:t>п</w:t>
            </w:r>
            <w:r w:rsidRPr="00473C79">
              <w:t>лосна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Веселый Яр</w:t>
            </w:r>
          </w:p>
        </w:tc>
        <w:tc>
          <w:tcPr>
            <w:tcW w:w="90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,1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1,1 км</w:t>
              </w:r>
            </w:smartTag>
          </w:p>
        </w:tc>
        <w:tc>
          <w:tcPr>
            <w:tcW w:w="78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90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0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1137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18.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Це</w:t>
            </w:r>
            <w:r w:rsidRPr="00473C79">
              <w:t>н</w:t>
            </w:r>
            <w:r w:rsidRPr="00473C79">
              <w:t>тральная котел</w:t>
            </w:r>
            <w:r w:rsidRPr="00473C79">
              <w:t>ь</w:t>
            </w:r>
            <w:r w:rsidRPr="00473C79">
              <w:t>ная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380 кв. м"/>
              </w:smartTagPr>
              <w:r w:rsidRPr="00473C79">
                <w:t>380 кв. 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135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106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19.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№ 1 УВКр-1,0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102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20.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№ 2 УВКр-1,0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1003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21.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№ 3 УВКр-1,0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963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22.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Котел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№ 4 УВКр-1,0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23.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Насос сетевой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К 100-65-200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24.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Насос сетевой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К 100-65-200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25.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Насос подп</w:t>
            </w:r>
            <w:r w:rsidRPr="00473C79">
              <w:t>и</w:t>
            </w:r>
            <w:r w:rsidRPr="00473C79">
              <w:t xml:space="preserve">точный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К 20/30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26.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Насос подп</w:t>
            </w:r>
            <w:r w:rsidRPr="00473C79">
              <w:t>и</w:t>
            </w:r>
            <w:r w:rsidRPr="00473C79">
              <w:t xml:space="preserve">точный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К 20/30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1063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27.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Дымосос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ДН 8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08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28.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 xml:space="preserve">Дымосос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ДН 8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29.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ВЦ-4-46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30.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ВЦ-4-46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31.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в</w:t>
            </w:r>
            <w:r w:rsidRPr="00473C79">
              <w:t>ы</w:t>
            </w:r>
            <w:r w:rsidRPr="00473C79">
              <w:t xml:space="preserve">тяжной № 1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Ц 4-70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32.</w:t>
            </w:r>
          </w:p>
        </w:tc>
        <w:tc>
          <w:tcPr>
            <w:tcW w:w="1180" w:type="dxa"/>
          </w:tcPr>
          <w:p w:rsidR="002D6CF9" w:rsidRDefault="002D6CF9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в</w:t>
            </w:r>
            <w:r w:rsidRPr="00473C79">
              <w:t>ы</w:t>
            </w:r>
            <w:r w:rsidRPr="00473C79">
              <w:t xml:space="preserve">тяжной № 2 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Ц 4-70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33.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>
              <w:t>Е</w:t>
            </w:r>
            <w:r w:rsidRPr="00473C79">
              <w:t>мкость подп</w:t>
            </w:r>
            <w:r w:rsidRPr="00473C79">
              <w:t>и</w:t>
            </w:r>
            <w:r w:rsidRPr="00473C79">
              <w:t xml:space="preserve">точная № 1 </w:t>
            </w: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 xml:space="preserve">11 </w:t>
            </w:r>
            <w:r>
              <w:t>куб. м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3A602E">
        <w:trPr>
          <w:cantSplit/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34.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>
              <w:t>Е</w:t>
            </w:r>
            <w:r w:rsidRPr="00473C79">
              <w:t>мкость подп</w:t>
            </w:r>
            <w:r w:rsidRPr="00473C79">
              <w:t>и</w:t>
            </w:r>
            <w:r w:rsidRPr="00473C79">
              <w:t xml:space="preserve">точная № 2 </w:t>
            </w: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 xml:space="preserve">11 </w:t>
            </w:r>
            <w:r>
              <w:t>куб. м</w:t>
            </w:r>
          </w:p>
        </w:tc>
        <w:tc>
          <w:tcPr>
            <w:tcW w:w="1380" w:type="dxa"/>
          </w:tcPr>
          <w:p w:rsidR="002D6CF9" w:rsidRPr="00473C79" w:rsidRDefault="002D6CF9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957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35.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jc w:val="center"/>
            </w:pPr>
            <w:r w:rsidRPr="00473C79">
              <w:t>Станок тока</w:t>
            </w:r>
            <w:r w:rsidRPr="00473C79">
              <w:t>р</w:t>
            </w:r>
            <w:r w:rsidRPr="00473C79">
              <w:t>ный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C76C07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</w:p>
          <w:p w:rsidR="002D6CF9" w:rsidRPr="00473C79" w:rsidRDefault="002D6CF9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1109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36.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ind w:right="-109"/>
              <w:jc w:val="center"/>
            </w:pPr>
            <w:r w:rsidRPr="00473C79">
              <w:t>Сети те</w:t>
            </w:r>
            <w:r w:rsidRPr="00473C79">
              <w:t>п</w:t>
            </w:r>
            <w:r w:rsidRPr="00473C79">
              <w:t>лоснаб-жения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,1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1,1 км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1975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12F5">
        <w:trPr>
          <w:trHeight w:val="105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37.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Галере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й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ный в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дозабор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кушка,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новка</w:t>
            </w:r>
          </w:p>
        </w:tc>
        <w:tc>
          <w:tcPr>
            <w:tcW w:w="90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162,5 кв. м"/>
              </w:smartTagPr>
              <w:r w:rsidRPr="00473C79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1162,5 кв. м</w:t>
              </w:r>
            </w:smartTag>
          </w:p>
        </w:tc>
        <w:tc>
          <w:tcPr>
            <w:tcW w:w="78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90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338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38.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Двух-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трубный подр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словой водоз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бор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кушка,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новка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75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1958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35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39.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Водон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сосная станция второго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подъема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101 кв. 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1988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379,8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40.</w:t>
            </w:r>
          </w:p>
        </w:tc>
        <w:tc>
          <w:tcPr>
            <w:tcW w:w="118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Насос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сетевой № 1 ЦНСГ К45/30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2E25">
              <w:rPr>
                <w:rFonts w:ascii="Times New Roman" w:hAnsi="Times New Roman" w:cs="Times New Roman"/>
                <w:b w:val="0"/>
                <w:sz w:val="24"/>
                <w:szCs w:val="24"/>
              </w:rPr>
              <w:t>с дв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15 кВт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рала Ф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го, 30-а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41.</w:t>
            </w:r>
          </w:p>
        </w:tc>
        <w:tc>
          <w:tcPr>
            <w:tcW w:w="1180" w:type="dxa"/>
          </w:tcPr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Насос сетевой № 2 ЦНСГ 38-80 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 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в. 15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кВт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рала Ф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го, 30-а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42.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Нару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ные сети электр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ния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0,4 кВ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3,75 км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FE55DD">
        <w:trPr>
          <w:trHeight w:val="1275"/>
        </w:trPr>
        <w:tc>
          <w:tcPr>
            <w:tcW w:w="594" w:type="dxa"/>
          </w:tcPr>
          <w:p w:rsidR="002D6CF9" w:rsidRPr="00473C79" w:rsidRDefault="002D6CF9" w:rsidP="00583763">
            <w:pPr>
              <w:jc w:val="center"/>
            </w:pPr>
            <w:r>
              <w:t>43.</w:t>
            </w:r>
          </w:p>
        </w:tc>
        <w:tc>
          <w:tcPr>
            <w:tcW w:w="11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Нару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ные сети электр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ния</w:t>
            </w: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0,4 кВ</w:t>
            </w:r>
          </w:p>
        </w:tc>
        <w:tc>
          <w:tcPr>
            <w:tcW w:w="13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6,5 км</w:t>
              </w:r>
            </w:smartTag>
          </w:p>
        </w:tc>
        <w:tc>
          <w:tcPr>
            <w:tcW w:w="78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2D6CF9" w:rsidRPr="00473C79" w:rsidRDefault="002D6CF9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2D6CF9" w:rsidRPr="00473C79" w:rsidRDefault="002D6CF9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2D6CF9" w:rsidRPr="00473C79" w:rsidRDefault="002D6CF9" w:rsidP="00D412D5">
      <w:pPr>
        <w:widowControl w:val="0"/>
        <w:ind w:firstLine="709"/>
        <w:jc w:val="center"/>
        <w:rPr>
          <w:sz w:val="28"/>
          <w:szCs w:val="28"/>
        </w:rPr>
      </w:pPr>
    </w:p>
    <w:p w:rsidR="002D6CF9" w:rsidRPr="00473C79" w:rsidRDefault="002D6CF9" w:rsidP="00583763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  <w:r>
        <w:rPr>
          <w:sz w:val="28"/>
          <w:szCs w:val="28"/>
        </w:rPr>
        <w:t xml:space="preserve"> </w:t>
      </w:r>
      <w:r w:rsidRPr="00473C79">
        <w:rPr>
          <w:sz w:val="28"/>
          <w:szCs w:val="28"/>
        </w:rPr>
        <w:t>пунктов поселение,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2D6CF9" w:rsidRPr="003D09F9" w:rsidRDefault="002D6CF9" w:rsidP="00D412D5">
      <w:pPr>
        <w:jc w:val="center"/>
        <w:rPr>
          <w:sz w:val="28"/>
          <w:szCs w:val="28"/>
        </w:rPr>
      </w:pPr>
    </w:p>
    <w:p w:rsidR="002D6CF9" w:rsidRPr="00473C79" w:rsidRDefault="002D6CF9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2D6CF9" w:rsidRDefault="002D6CF9" w:rsidP="00D412D5">
      <w:pPr>
        <w:rPr>
          <w:b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780"/>
        <w:gridCol w:w="900"/>
        <w:gridCol w:w="900"/>
        <w:gridCol w:w="1320"/>
        <w:gridCol w:w="1560"/>
      </w:tblGrid>
      <w:tr w:rsidR="002D6CF9" w:rsidRPr="00473C79" w:rsidTr="00906663">
        <w:trPr>
          <w:cantSplit/>
          <w:trHeight w:val="640"/>
        </w:trPr>
        <w:tc>
          <w:tcPr>
            <w:tcW w:w="594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№</w:t>
            </w:r>
          </w:p>
          <w:p w:rsidR="002D6CF9" w:rsidRPr="00473C79" w:rsidRDefault="002D6CF9" w:rsidP="00A22DD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2D6CF9" w:rsidRPr="00473C79" w:rsidRDefault="002D6CF9" w:rsidP="00A22DDA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78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Год</w:t>
            </w:r>
          </w:p>
          <w:p w:rsidR="002D6CF9" w:rsidRPr="00473C79" w:rsidRDefault="002D6CF9" w:rsidP="00A22DDA">
            <w:pPr>
              <w:jc w:val="center"/>
            </w:pPr>
            <w:r w:rsidRPr="00473C79">
              <w:t>вв</w:t>
            </w:r>
            <w:r w:rsidRPr="00473C79">
              <w:t>о</w:t>
            </w:r>
            <w:r w:rsidRPr="00473C79">
              <w:t>да в 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</w:t>
            </w:r>
            <w:r w:rsidRPr="00473C79">
              <w:t>а</w:t>
            </w:r>
            <w:r w:rsidRPr="00473C79">
              <w:t>цию</w:t>
            </w:r>
          </w:p>
        </w:tc>
        <w:tc>
          <w:tcPr>
            <w:tcW w:w="1800" w:type="dxa"/>
            <w:gridSpan w:val="2"/>
          </w:tcPr>
          <w:p w:rsidR="002D6CF9" w:rsidRPr="00473C79" w:rsidRDefault="002D6CF9" w:rsidP="00A22DDA">
            <w:pPr>
              <w:jc w:val="center"/>
            </w:pPr>
            <w:r w:rsidRPr="00473C79">
              <w:t>Стоимость,</w:t>
            </w:r>
          </w:p>
          <w:p w:rsidR="002D6CF9" w:rsidRPr="00473C79" w:rsidRDefault="002D6CF9" w:rsidP="00A22DDA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6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2D6CF9" w:rsidRPr="00473C79" w:rsidTr="00906663">
        <w:trPr>
          <w:cantSplit/>
          <w:trHeight w:val="530"/>
        </w:trPr>
        <w:tc>
          <w:tcPr>
            <w:tcW w:w="594" w:type="dxa"/>
            <w:vMerge/>
            <w:vAlign w:val="center"/>
          </w:tcPr>
          <w:p w:rsidR="002D6CF9" w:rsidRPr="00473C79" w:rsidRDefault="002D6CF9" w:rsidP="00A22DD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78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900" w:type="dxa"/>
          </w:tcPr>
          <w:p w:rsidR="002D6CF9" w:rsidRPr="00473C79" w:rsidRDefault="002D6CF9" w:rsidP="009873B8">
            <w:pPr>
              <w:ind w:left="-57" w:right="-57"/>
              <w:jc w:val="center"/>
            </w:pPr>
            <w:r w:rsidRPr="00473C79">
              <w:t>б</w:t>
            </w:r>
            <w:r>
              <w:t>а</w:t>
            </w:r>
            <w:r w:rsidRPr="00473C79">
              <w:t>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2D6CF9" w:rsidRPr="00473C79" w:rsidRDefault="002D6CF9" w:rsidP="00A22DDA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</w:tr>
    </w:tbl>
    <w:p w:rsidR="002D6CF9" w:rsidRPr="00906663" w:rsidRDefault="002D6CF9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780"/>
        <w:gridCol w:w="900"/>
        <w:gridCol w:w="900"/>
        <w:gridCol w:w="1320"/>
        <w:gridCol w:w="1560"/>
      </w:tblGrid>
      <w:tr w:rsidR="002D6CF9" w:rsidRPr="00473C79" w:rsidTr="00906663">
        <w:trPr>
          <w:cantSplit/>
          <w:trHeight w:val="153"/>
          <w:tblHeader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>
              <w:t>9</w:t>
            </w:r>
          </w:p>
        </w:tc>
      </w:tr>
      <w:tr w:rsidR="002D6CF9" w:rsidRPr="00473C79" w:rsidTr="00906663">
        <w:trPr>
          <w:cantSplit/>
          <w:trHeight w:val="915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Тра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товая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984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 ул. 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речная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970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 ул. 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водская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1961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630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Озе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604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924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Наб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режная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884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Сад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1936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1037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По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водников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998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Кор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бельная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790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3A602E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Раку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ка, 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 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Школь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ная 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1936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932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Эне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гетиков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892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рала Ф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06663">
        <w:trPr>
          <w:cantSplit/>
          <w:trHeight w:val="338"/>
        </w:trPr>
        <w:tc>
          <w:tcPr>
            <w:tcW w:w="594" w:type="dxa"/>
          </w:tcPr>
          <w:p w:rsidR="002D6CF9" w:rsidRPr="00473C79" w:rsidRDefault="002D6CF9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пер. Тра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товый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2D6CF9" w:rsidRPr="00473C79" w:rsidRDefault="002D6CF9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2D6CF9" w:rsidRDefault="002D6CF9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Default="002D6CF9" w:rsidP="00C40EEE"/>
    <w:p w:rsidR="002D6CF9" w:rsidRPr="00C40EEE" w:rsidRDefault="002D6CF9" w:rsidP="00C40EEE"/>
    <w:p w:rsidR="002D6CF9" w:rsidRPr="00473C79" w:rsidRDefault="002D6CF9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2D6CF9" w:rsidRPr="00473C79" w:rsidRDefault="002D6CF9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2D6CF9" w:rsidRPr="00473C79" w:rsidRDefault="002D6CF9" w:rsidP="00D412D5">
      <w:pPr>
        <w:rPr>
          <w:sz w:val="28"/>
          <w:szCs w:val="28"/>
        </w:rPr>
      </w:pPr>
    </w:p>
    <w:p w:rsidR="002D6CF9" w:rsidRPr="00473C79" w:rsidRDefault="002D6CF9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2D6CF9" w:rsidRPr="003D09F9" w:rsidRDefault="002D6CF9" w:rsidP="00D412D5">
      <w:pPr>
        <w:rPr>
          <w:sz w:val="28"/>
          <w:szCs w:val="28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1200"/>
        <w:gridCol w:w="1320"/>
        <w:gridCol w:w="840"/>
        <w:gridCol w:w="840"/>
        <w:gridCol w:w="840"/>
        <w:gridCol w:w="960"/>
        <w:gridCol w:w="1320"/>
        <w:gridCol w:w="1560"/>
      </w:tblGrid>
      <w:tr w:rsidR="002D6CF9" w:rsidRPr="00473C79" w:rsidTr="00F75708">
        <w:trPr>
          <w:cantSplit/>
          <w:trHeight w:val="640"/>
        </w:trPr>
        <w:tc>
          <w:tcPr>
            <w:tcW w:w="60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№</w:t>
            </w:r>
          </w:p>
          <w:p w:rsidR="002D6CF9" w:rsidRPr="00473C79" w:rsidRDefault="002D6CF9" w:rsidP="00A22DD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2D6CF9" w:rsidRPr="00473C79" w:rsidRDefault="002D6CF9" w:rsidP="00A22DDA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2D6CF9" w:rsidRPr="00473C79" w:rsidRDefault="002D6CF9" w:rsidP="00A22DDA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2D6CF9" w:rsidRPr="00473C79" w:rsidRDefault="002D6CF9" w:rsidP="00A22DDA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Год</w:t>
            </w:r>
          </w:p>
          <w:p w:rsidR="002D6CF9" w:rsidRPr="00473C79" w:rsidRDefault="002D6CF9" w:rsidP="00A22DDA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</w:t>
            </w:r>
            <w:r w:rsidRPr="00473C79">
              <w:t>а</w:t>
            </w:r>
            <w:r w:rsidRPr="00473C79">
              <w:t>цию</w:t>
            </w:r>
          </w:p>
        </w:tc>
        <w:tc>
          <w:tcPr>
            <w:tcW w:w="1800" w:type="dxa"/>
            <w:gridSpan w:val="2"/>
          </w:tcPr>
          <w:p w:rsidR="002D6CF9" w:rsidRPr="00473C79" w:rsidRDefault="002D6CF9" w:rsidP="00A22DDA">
            <w:pPr>
              <w:jc w:val="center"/>
            </w:pPr>
            <w:r w:rsidRPr="00473C79">
              <w:t>Стоимость,</w:t>
            </w:r>
          </w:p>
          <w:p w:rsidR="002D6CF9" w:rsidRPr="00473C79" w:rsidRDefault="002D6CF9" w:rsidP="00A22DDA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60" w:type="dxa"/>
            <w:vMerge w:val="restart"/>
          </w:tcPr>
          <w:p w:rsidR="002D6CF9" w:rsidRPr="00473C79" w:rsidRDefault="002D6CF9" w:rsidP="00A22DDA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почтовый адрес собственн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2D6CF9" w:rsidRPr="00473C79" w:rsidTr="00F75708">
        <w:trPr>
          <w:cantSplit/>
          <w:trHeight w:val="640"/>
        </w:trPr>
        <w:tc>
          <w:tcPr>
            <w:tcW w:w="600" w:type="dxa"/>
            <w:vMerge/>
            <w:vAlign w:val="center"/>
          </w:tcPr>
          <w:p w:rsidR="002D6CF9" w:rsidRPr="00473C79" w:rsidRDefault="002D6CF9" w:rsidP="00A22DDA">
            <w:pPr>
              <w:jc w:val="center"/>
              <w:rPr>
                <w:b/>
              </w:rPr>
            </w:pPr>
          </w:p>
        </w:tc>
        <w:tc>
          <w:tcPr>
            <w:tcW w:w="120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840" w:type="dxa"/>
          </w:tcPr>
          <w:p w:rsidR="002D6CF9" w:rsidRPr="00473C79" w:rsidRDefault="002D6CF9" w:rsidP="006560A4">
            <w:pPr>
              <w:ind w:left="-113" w:right="-113"/>
              <w:jc w:val="center"/>
            </w:pPr>
            <w:r w:rsidRPr="00473C79">
              <w:t>балан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60" w:type="dxa"/>
          </w:tcPr>
          <w:p w:rsidR="002D6CF9" w:rsidRPr="00473C79" w:rsidRDefault="002D6CF9" w:rsidP="00A22DDA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2D6CF9" w:rsidRPr="00473C79" w:rsidRDefault="002D6CF9" w:rsidP="00A22DDA">
            <w:pPr>
              <w:jc w:val="center"/>
            </w:pPr>
          </w:p>
        </w:tc>
      </w:tr>
    </w:tbl>
    <w:p w:rsidR="002D6CF9" w:rsidRPr="00A22DDA" w:rsidRDefault="002D6CF9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1200"/>
        <w:gridCol w:w="1320"/>
        <w:gridCol w:w="840"/>
        <w:gridCol w:w="840"/>
        <w:gridCol w:w="840"/>
        <w:gridCol w:w="960"/>
        <w:gridCol w:w="1320"/>
        <w:gridCol w:w="1560"/>
      </w:tblGrid>
      <w:tr w:rsidR="002D6CF9" w:rsidRPr="00473C79" w:rsidTr="00F75708">
        <w:trPr>
          <w:trHeight w:val="283"/>
          <w:tblHeader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2D6CF9" w:rsidRPr="00473C79" w:rsidRDefault="002D6CF9" w:rsidP="00A22DD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2D6CF9" w:rsidRPr="00473C79" w:rsidRDefault="002D6CF9" w:rsidP="00A22DD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2D6CF9" w:rsidRPr="00473C79" w:rsidRDefault="002D6CF9" w:rsidP="00A22DD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2D6CF9" w:rsidRPr="00473C79" w:rsidRDefault="002D6CF9" w:rsidP="00A22DDA">
            <w:pPr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2D6CF9" w:rsidRPr="00473C79" w:rsidRDefault="002D6CF9" w:rsidP="00A22DDA">
            <w:pPr>
              <w:jc w:val="center"/>
            </w:pPr>
            <w:r>
              <w:t>6</w:t>
            </w:r>
          </w:p>
        </w:tc>
        <w:tc>
          <w:tcPr>
            <w:tcW w:w="960" w:type="dxa"/>
          </w:tcPr>
          <w:p w:rsidR="002D6CF9" w:rsidRPr="00473C79" w:rsidRDefault="002D6CF9" w:rsidP="00A22DD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2D6CF9" w:rsidRPr="00473C79" w:rsidRDefault="002D6CF9" w:rsidP="00A22DDA">
            <w:pPr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2D6CF9" w:rsidRPr="00473C79" w:rsidRDefault="002D6CF9" w:rsidP="00A22DDA">
            <w:pPr>
              <w:jc w:val="center"/>
            </w:pPr>
            <w:r>
              <w:t>9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>70-квар-тирный жилой дом, квартиры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№ 5, 6, 7, 8, 9, 10, 11, 12, 13, 14, 15, 17, 18, 19, 20, 21, 22, 23, 24, 25, 26, 27, 28, 29, 30, 31, 32, 33, 34, 35, 37, 39, 40, 42, 43, 45, 46, 47, 48, 55, 57, 60, 64, 65, 67, 68, 69, 70, нежилые помещ</w:t>
            </w:r>
            <w:r w:rsidRPr="00473C79">
              <w:t>е</w:t>
            </w:r>
            <w:r w:rsidRPr="00473C79">
              <w:t>ния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№ 1, 2, 3, 4, 36, 38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24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1976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>70-квар-тирный жилой дом,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№ 25, 26, 31, 32, 34, 35, 36, 37, 38, 39, 42, 43, 44, 45, 46, 47, 48, 50, 51, 55, 56, 59, 60, 65, 66, 67, 69, 70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 ул.</w:t>
            </w:r>
            <w:r>
              <w:t> </w:t>
            </w:r>
            <w:r w:rsidRPr="00473C79">
              <w:t>Адми</w:t>
            </w:r>
            <w:r>
              <w:t>-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26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Default="002D6CF9" w:rsidP="00481D2A">
            <w:pPr>
              <w:tabs>
                <w:tab w:val="center" w:pos="342"/>
              </w:tabs>
            </w:pPr>
          </w:p>
          <w:p w:rsidR="002D6CF9" w:rsidRDefault="002D6CF9" w:rsidP="00481D2A">
            <w:pPr>
              <w:tabs>
                <w:tab w:val="center" w:pos="342"/>
              </w:tabs>
            </w:pPr>
          </w:p>
          <w:p w:rsidR="002D6CF9" w:rsidRDefault="002D6CF9" w:rsidP="00481D2A">
            <w:pPr>
              <w:tabs>
                <w:tab w:val="center" w:pos="342"/>
              </w:tabs>
            </w:pPr>
          </w:p>
          <w:p w:rsidR="002D6CF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</w:p>
          <w:p w:rsidR="002D6CF9" w:rsidRPr="00473C79" w:rsidRDefault="002D6CF9" w:rsidP="00481D2A">
            <w:pPr>
              <w:tabs>
                <w:tab w:val="center" w:pos="342"/>
              </w:tabs>
            </w:pPr>
            <w:r w:rsidRPr="00473C79">
              <w:t>1979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3.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>60-квар-тирный жилой дом,</w:t>
            </w:r>
          </w:p>
          <w:p w:rsidR="002D6CF9" w:rsidRPr="00473C79" w:rsidRDefault="002D6CF9" w:rsidP="00481D2A">
            <w:pPr>
              <w:jc w:val="center"/>
            </w:pPr>
            <w:r w:rsidRPr="00473C79">
              <w:t xml:space="preserve">квартиры № 2, 4, 6, 10, 11, 12, 13, 16, 17, 20, 22, 23, 28, 30, 32, 35, 38, 40, 42, 43, 44, 45, 47, 48, 50, 51, 54, 57, 60,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нежилое помещ</w:t>
            </w:r>
            <w:r w:rsidRPr="00473C79">
              <w:t>е</w:t>
            </w:r>
            <w:r w:rsidRPr="00473C79">
              <w:t>ние №</w:t>
            </w:r>
            <w:r>
              <w:t xml:space="preserve"> </w:t>
            </w:r>
            <w:r w:rsidRPr="00473C79">
              <w:t>46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 ул.</w:t>
            </w:r>
            <w:r>
              <w:t> </w:t>
            </w:r>
            <w:r w:rsidRPr="00473C79">
              <w:t>Адми</w:t>
            </w:r>
            <w:r>
              <w:t>-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30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1989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4.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 xml:space="preserve">55-квар-тирный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1, 2, 3, 9, 11, 14, 17, 22, 24, 27, 33, 37, 38, 39, 42, 43, 48, 49, 51, 53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31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1990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5.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 xml:space="preserve">50-квар-тирный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1, 2, 3, 6, 10, 11, 13, 22, 25, 27, 29, 30, 33, 35, 36, 40, 41, 43, 44, 47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32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1992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6.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 xml:space="preserve">12-квар-тирный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2, 4, 5, 6, 7, 8, 9, 10, 11, 12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r w:rsidRPr="00473C79">
              <w:t>ная, 18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679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1957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1632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7.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 xml:space="preserve">12-квар-тирный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4, 12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ул. Мо</w:t>
            </w:r>
            <w:r w:rsidRPr="00473C79">
              <w:t>р</w:t>
            </w:r>
            <w:r w:rsidRPr="00473C79">
              <w:t>ская, 60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578,3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1953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8.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1, 2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16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170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1967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9.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Шест</w:t>
            </w:r>
            <w:r>
              <w:t>и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2, 3, 4, 6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18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210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1963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10.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Шест</w:t>
            </w:r>
            <w:r>
              <w:t>и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21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150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11.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24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87,1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1974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12.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86,5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1974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13.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31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50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1981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14.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38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87,2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1975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15.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10-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1, 10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64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350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16.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 жилой дом,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2D6CF9" w:rsidRDefault="002D6CF9" w:rsidP="006560A4">
            <w:pPr>
              <w:ind w:left="-113" w:right="-113"/>
              <w:jc w:val="center"/>
            </w:pPr>
            <w:r w:rsidRPr="00473C79">
              <w:t>с. Вес</w:t>
            </w:r>
            <w:r>
              <w:t>е-</w:t>
            </w:r>
          </w:p>
          <w:p w:rsidR="002D6CF9" w:rsidRDefault="002D6CF9" w:rsidP="006560A4">
            <w:pPr>
              <w:ind w:left="-113" w:right="-113"/>
              <w:jc w:val="center"/>
            </w:pPr>
            <w:r w:rsidRPr="00473C79">
              <w:t xml:space="preserve">лый Яр, </w:t>
            </w:r>
          </w:p>
          <w:p w:rsidR="002D6CF9" w:rsidRPr="00473C79" w:rsidRDefault="002D6CF9" w:rsidP="006560A4">
            <w:pPr>
              <w:ind w:left="-113" w:right="-113"/>
              <w:jc w:val="center"/>
            </w:pPr>
            <w:r w:rsidRPr="00473C79">
              <w:t>ул.</w:t>
            </w:r>
            <w:r>
              <w:t> </w:t>
            </w:r>
            <w:r w:rsidRPr="00473C79">
              <w:t>Зав</w:t>
            </w:r>
            <w:r>
              <w:t>о</w:t>
            </w:r>
            <w:r w:rsidRPr="00473C79">
              <w:t>д</w:t>
            </w:r>
            <w:r>
              <w:t>-</w:t>
            </w:r>
            <w:r w:rsidRPr="00473C79">
              <w:t>ская, 3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150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1969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17.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>квар-тирный жилой дом,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2D6CF9" w:rsidRDefault="002D6CF9" w:rsidP="006560A4">
            <w:pPr>
              <w:ind w:left="-113" w:right="-113"/>
              <w:jc w:val="center"/>
            </w:pPr>
            <w:r w:rsidRPr="00473C79">
              <w:t>с. Вес</w:t>
            </w:r>
            <w:r>
              <w:t>е-</w:t>
            </w:r>
          </w:p>
          <w:p w:rsidR="002D6CF9" w:rsidRPr="00473C79" w:rsidRDefault="002D6CF9" w:rsidP="006560A4">
            <w:pPr>
              <w:ind w:left="-113" w:right="-113"/>
              <w:jc w:val="center"/>
            </w:pPr>
            <w:r w:rsidRPr="00473C79">
              <w:t>лый Яр, ул.</w:t>
            </w:r>
            <w:r>
              <w:t> </w:t>
            </w:r>
            <w:r w:rsidRPr="00473C79">
              <w:t>Зав</w:t>
            </w:r>
            <w:r>
              <w:t>о</w:t>
            </w:r>
            <w:r w:rsidRPr="00473C79">
              <w:t>д</w:t>
            </w:r>
            <w:r>
              <w:t>-</w:t>
            </w:r>
            <w:r w:rsidRPr="00473C79">
              <w:t>ская, 6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110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1971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18.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1, 4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Новая, 3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80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1968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19.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Новая, 4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117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1970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20.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>квар-тирный жилой дом,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1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99,3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21.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Тре</w:t>
            </w:r>
            <w:r>
              <w:t>х</w:t>
            </w:r>
            <w:r w:rsidRPr="00473C79">
              <w:t>квар-тирный жилой дом,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2, 3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5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110,4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1986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22.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1, 2, 3,</w:t>
            </w:r>
            <w:r>
              <w:t> </w:t>
            </w:r>
            <w:r w:rsidRPr="00473C79">
              <w:t>4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6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147,2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23.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3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7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110,2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1967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24.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2, 3, 4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9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163,5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1975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25.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 w:rsidRPr="00473C79">
              <w:t xml:space="preserve">Жилой дом 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49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46,3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1948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26.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Тре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51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115,4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27.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Тре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квартира № 3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52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114,8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9F6765">
        <w:trPr>
          <w:cantSplit/>
          <w:trHeight w:val="283"/>
        </w:trPr>
        <w:tc>
          <w:tcPr>
            <w:tcW w:w="600" w:type="dxa"/>
          </w:tcPr>
          <w:p w:rsidR="002D6CF9" w:rsidRPr="00473C79" w:rsidRDefault="002D6CF9" w:rsidP="00A22DDA">
            <w:pPr>
              <w:jc w:val="center"/>
            </w:pPr>
            <w:r>
              <w:t>28.</w:t>
            </w:r>
          </w:p>
        </w:tc>
        <w:tc>
          <w:tcPr>
            <w:tcW w:w="1200" w:type="dxa"/>
          </w:tcPr>
          <w:p w:rsidR="002D6CF9" w:rsidRPr="00473C79" w:rsidRDefault="002D6CF9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квартиры № 1, 2, 4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пер. Тра</w:t>
            </w:r>
            <w:r w:rsidRPr="00473C79">
              <w:t>к</w:t>
            </w:r>
            <w:r w:rsidRPr="00473C79">
              <w:t>товый, 3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86,8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 xml:space="preserve">1987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2D6CF9" w:rsidRPr="00473C79" w:rsidRDefault="002D6CF9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2D6CF9" w:rsidRDefault="002D6CF9" w:rsidP="00D412D5">
      <w:pPr>
        <w:jc w:val="center"/>
        <w:rPr>
          <w:sz w:val="28"/>
          <w:szCs w:val="28"/>
        </w:rPr>
      </w:pPr>
    </w:p>
    <w:p w:rsidR="002D6CF9" w:rsidRPr="00473C79" w:rsidRDefault="002D6CF9" w:rsidP="00D412D5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2D6CF9" w:rsidRPr="003D09F9" w:rsidRDefault="002D6CF9" w:rsidP="00D412D5">
      <w:pPr>
        <w:rPr>
          <w:sz w:val="28"/>
          <w:szCs w:val="28"/>
        </w:rPr>
      </w:pPr>
    </w:p>
    <w:p w:rsidR="002D6CF9" w:rsidRPr="00473C79" w:rsidRDefault="002D6CF9" w:rsidP="001768A6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2D6CF9" w:rsidRPr="003D09F9" w:rsidRDefault="002D6CF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320"/>
        <w:gridCol w:w="840"/>
        <w:gridCol w:w="840"/>
        <w:gridCol w:w="840"/>
        <w:gridCol w:w="960"/>
        <w:gridCol w:w="1320"/>
        <w:gridCol w:w="1680"/>
      </w:tblGrid>
      <w:tr w:rsidR="002D6CF9" w:rsidRPr="00473C79" w:rsidTr="00FC1EE3">
        <w:trPr>
          <w:trHeight w:val="640"/>
        </w:trPr>
        <w:tc>
          <w:tcPr>
            <w:tcW w:w="1560" w:type="dxa"/>
            <w:vMerge w:val="restart"/>
          </w:tcPr>
          <w:p w:rsidR="002D6CF9" w:rsidRPr="00473C79" w:rsidRDefault="002D6CF9" w:rsidP="00C95AAB">
            <w:pPr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</w:t>
            </w:r>
          </w:p>
          <w:p w:rsidR="002D6CF9" w:rsidRPr="00473C79" w:rsidRDefault="002D6CF9" w:rsidP="00C95AAB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C95AA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2D6CF9" w:rsidRPr="00473C79" w:rsidRDefault="002D6CF9" w:rsidP="00C95AAB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2D6CF9" w:rsidRPr="00473C79" w:rsidRDefault="002D6CF9" w:rsidP="00C95AA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2D6CF9" w:rsidRPr="00473C79" w:rsidRDefault="002D6CF9" w:rsidP="00C95AAB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2D6CF9" w:rsidRPr="00473C79" w:rsidRDefault="002D6CF9" w:rsidP="00C95AAB">
            <w:pPr>
              <w:jc w:val="center"/>
            </w:pPr>
            <w:r w:rsidRPr="00473C79">
              <w:t>Год 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</w:t>
            </w:r>
            <w:r w:rsidRPr="00473C79">
              <w:t>а</w:t>
            </w:r>
            <w:r w:rsidRPr="00473C79">
              <w:t>цию</w:t>
            </w:r>
          </w:p>
        </w:tc>
        <w:tc>
          <w:tcPr>
            <w:tcW w:w="1800" w:type="dxa"/>
            <w:gridSpan w:val="2"/>
          </w:tcPr>
          <w:p w:rsidR="002D6CF9" w:rsidRPr="00473C79" w:rsidRDefault="002D6CF9" w:rsidP="00C95AAB">
            <w:pPr>
              <w:jc w:val="center"/>
            </w:pPr>
            <w:r w:rsidRPr="00473C79">
              <w:t>Стоимость,</w:t>
            </w:r>
          </w:p>
          <w:p w:rsidR="002D6CF9" w:rsidRPr="00473C79" w:rsidRDefault="002D6CF9" w:rsidP="00C95AAB">
            <w:pPr>
              <w:jc w:val="center"/>
            </w:pPr>
            <w:r w:rsidRPr="00473C79">
              <w:t>тыс.</w:t>
            </w:r>
            <w:r>
              <w:t xml:space="preserve"> </w:t>
            </w:r>
            <w:r w:rsidRPr="00473C79">
              <w:t>рублей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C95AA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680" w:type="dxa"/>
            <w:vMerge w:val="restart"/>
          </w:tcPr>
          <w:p w:rsidR="002D6CF9" w:rsidRPr="00473C79" w:rsidRDefault="002D6CF9" w:rsidP="00C95AAB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собственника</w:t>
            </w:r>
          </w:p>
        </w:tc>
      </w:tr>
      <w:tr w:rsidR="002D6CF9" w:rsidRPr="00473C79" w:rsidTr="00FC1EE3">
        <w:trPr>
          <w:trHeight w:val="640"/>
        </w:trPr>
        <w:tc>
          <w:tcPr>
            <w:tcW w:w="1560" w:type="dxa"/>
            <w:vMerge/>
            <w:vAlign w:val="center"/>
          </w:tcPr>
          <w:p w:rsidR="002D6CF9" w:rsidRPr="00473C79" w:rsidRDefault="002D6CF9" w:rsidP="00C95AA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C95AAB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2D6CF9" w:rsidRPr="00473C79" w:rsidRDefault="002D6CF9" w:rsidP="00C95AAB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2D6CF9" w:rsidRPr="00473C79" w:rsidRDefault="002D6CF9" w:rsidP="00C95AAB">
            <w:pPr>
              <w:jc w:val="center"/>
            </w:pPr>
          </w:p>
        </w:tc>
        <w:tc>
          <w:tcPr>
            <w:tcW w:w="840" w:type="dxa"/>
          </w:tcPr>
          <w:p w:rsidR="002D6CF9" w:rsidRPr="00473C79" w:rsidRDefault="002D6CF9" w:rsidP="00C95AAB">
            <w:pPr>
              <w:jc w:val="center"/>
            </w:pPr>
            <w:r w:rsidRPr="00473C79">
              <w:t>блан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60" w:type="dxa"/>
          </w:tcPr>
          <w:p w:rsidR="002D6CF9" w:rsidRPr="00473C79" w:rsidRDefault="002D6CF9" w:rsidP="00C95AAB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C95AAB">
            <w:pPr>
              <w:jc w:val="center"/>
            </w:pPr>
          </w:p>
        </w:tc>
        <w:tc>
          <w:tcPr>
            <w:tcW w:w="1680" w:type="dxa"/>
            <w:vMerge/>
            <w:vAlign w:val="center"/>
          </w:tcPr>
          <w:p w:rsidR="002D6CF9" w:rsidRPr="00473C79" w:rsidRDefault="002D6CF9" w:rsidP="00C95AAB">
            <w:pPr>
              <w:jc w:val="center"/>
            </w:pPr>
          </w:p>
        </w:tc>
      </w:tr>
    </w:tbl>
    <w:p w:rsidR="002D6CF9" w:rsidRPr="00FC6D97" w:rsidRDefault="002D6CF9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320"/>
        <w:gridCol w:w="840"/>
        <w:gridCol w:w="840"/>
        <w:gridCol w:w="840"/>
        <w:gridCol w:w="960"/>
        <w:gridCol w:w="1320"/>
        <w:gridCol w:w="1680"/>
      </w:tblGrid>
      <w:tr w:rsidR="002D6CF9" w:rsidRPr="00473C79" w:rsidTr="00FC1EE3">
        <w:trPr>
          <w:trHeight w:val="111"/>
        </w:trPr>
        <w:tc>
          <w:tcPr>
            <w:tcW w:w="1560" w:type="dxa"/>
          </w:tcPr>
          <w:p w:rsidR="002D6CF9" w:rsidRPr="00473C79" w:rsidRDefault="002D6CF9" w:rsidP="00FC6D97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2D6CF9" w:rsidRPr="00473C79" w:rsidRDefault="002D6CF9" w:rsidP="00FC6D97">
            <w:pPr>
              <w:jc w:val="center"/>
            </w:pPr>
            <w:r>
              <w:t>2</w:t>
            </w:r>
          </w:p>
        </w:tc>
        <w:tc>
          <w:tcPr>
            <w:tcW w:w="840" w:type="dxa"/>
          </w:tcPr>
          <w:p w:rsidR="002D6CF9" w:rsidRPr="00473C79" w:rsidRDefault="002D6CF9" w:rsidP="00FC6D97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2D6CF9" w:rsidRPr="00473C79" w:rsidRDefault="002D6CF9" w:rsidP="00FC6D97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2D6CF9" w:rsidRPr="00473C79" w:rsidRDefault="002D6CF9" w:rsidP="00FC6D97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2D6CF9" w:rsidRPr="00473C79" w:rsidRDefault="002D6CF9" w:rsidP="00FC6D97">
            <w:pPr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2D6CF9" w:rsidRPr="00473C79" w:rsidRDefault="002D6CF9" w:rsidP="00FC6D97">
            <w:pPr>
              <w:jc w:val="center"/>
            </w:pPr>
            <w:r>
              <w:t>7</w:t>
            </w:r>
          </w:p>
        </w:tc>
        <w:tc>
          <w:tcPr>
            <w:tcW w:w="1680" w:type="dxa"/>
          </w:tcPr>
          <w:p w:rsidR="002D6CF9" w:rsidRPr="00473C79" w:rsidRDefault="002D6CF9" w:rsidP="00FC6D97">
            <w:pPr>
              <w:jc w:val="center"/>
            </w:pPr>
            <w:r>
              <w:t>8</w:t>
            </w:r>
          </w:p>
        </w:tc>
      </w:tr>
      <w:tr w:rsidR="002D6CF9" w:rsidRPr="00473C79" w:rsidTr="00FC1EE3">
        <w:trPr>
          <w:trHeight w:val="660"/>
        </w:trPr>
        <w:tc>
          <w:tcPr>
            <w:tcW w:w="1560" w:type="dxa"/>
          </w:tcPr>
          <w:p w:rsidR="002D6CF9" w:rsidRPr="00473C79" w:rsidRDefault="002D6CF9" w:rsidP="001768A6">
            <w:pPr>
              <w:jc w:val="center"/>
            </w:pPr>
            <w:r w:rsidRPr="00473C79">
              <w:t>Книжный фонд</w:t>
            </w:r>
          </w:p>
        </w:tc>
        <w:tc>
          <w:tcPr>
            <w:tcW w:w="1320" w:type="dxa"/>
          </w:tcPr>
          <w:p w:rsidR="002D6CF9" w:rsidRDefault="002D6CF9" w:rsidP="001768A6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57</w:t>
            </w:r>
          </w:p>
          <w:p w:rsidR="002D6CF9" w:rsidRPr="00473C79" w:rsidRDefault="002D6CF9" w:rsidP="001768A6">
            <w:pPr>
              <w:jc w:val="center"/>
            </w:pPr>
            <w:r w:rsidRPr="00473C79">
              <w:t>СДК</w:t>
            </w:r>
          </w:p>
        </w:tc>
        <w:tc>
          <w:tcPr>
            <w:tcW w:w="840" w:type="dxa"/>
          </w:tcPr>
          <w:p w:rsidR="002D6CF9" w:rsidRDefault="002D6CF9" w:rsidP="001768A6">
            <w:pPr>
              <w:jc w:val="center"/>
            </w:pPr>
          </w:p>
          <w:p w:rsidR="002D6CF9" w:rsidRPr="00473C79" w:rsidRDefault="002D6CF9" w:rsidP="001768A6">
            <w:pPr>
              <w:jc w:val="center"/>
            </w:pPr>
            <w:r w:rsidRPr="00473C79">
              <w:t>-</w:t>
            </w:r>
          </w:p>
        </w:tc>
        <w:tc>
          <w:tcPr>
            <w:tcW w:w="840" w:type="dxa"/>
          </w:tcPr>
          <w:p w:rsidR="002D6CF9" w:rsidRDefault="002D6CF9" w:rsidP="001768A6">
            <w:pPr>
              <w:jc w:val="center"/>
            </w:pPr>
          </w:p>
          <w:p w:rsidR="002D6CF9" w:rsidRPr="00473C79" w:rsidRDefault="002D6CF9" w:rsidP="001768A6">
            <w:pPr>
              <w:jc w:val="center"/>
            </w:pPr>
            <w:r w:rsidRPr="00473C79">
              <w:t>1958</w:t>
            </w:r>
          </w:p>
        </w:tc>
        <w:tc>
          <w:tcPr>
            <w:tcW w:w="840" w:type="dxa"/>
          </w:tcPr>
          <w:p w:rsidR="002D6CF9" w:rsidRDefault="002D6CF9" w:rsidP="001768A6">
            <w:pPr>
              <w:jc w:val="center"/>
            </w:pPr>
          </w:p>
          <w:p w:rsidR="002D6CF9" w:rsidRPr="00473C79" w:rsidRDefault="002D6CF9" w:rsidP="001768A6">
            <w:pPr>
              <w:jc w:val="center"/>
            </w:pPr>
            <w:r w:rsidRPr="00473C79">
              <w:t>86,27</w:t>
            </w:r>
          </w:p>
        </w:tc>
        <w:tc>
          <w:tcPr>
            <w:tcW w:w="960" w:type="dxa"/>
          </w:tcPr>
          <w:p w:rsidR="002D6CF9" w:rsidRDefault="002D6CF9" w:rsidP="001768A6">
            <w:pPr>
              <w:jc w:val="center"/>
            </w:pPr>
          </w:p>
          <w:p w:rsidR="002D6CF9" w:rsidRPr="00473C79" w:rsidRDefault="002D6CF9" w:rsidP="001768A6">
            <w:pPr>
              <w:jc w:val="center"/>
            </w:pPr>
            <w:r w:rsidRPr="00473C79">
              <w:t>86,27</w:t>
            </w:r>
          </w:p>
        </w:tc>
        <w:tc>
          <w:tcPr>
            <w:tcW w:w="1320" w:type="dxa"/>
          </w:tcPr>
          <w:p w:rsidR="002D6CF9" w:rsidRPr="00473C79" w:rsidRDefault="002D6CF9" w:rsidP="001768A6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680" w:type="dxa"/>
          </w:tcPr>
          <w:p w:rsidR="002D6CF9" w:rsidRPr="00473C79" w:rsidRDefault="002D6CF9" w:rsidP="001768A6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1768A6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Pr="00473C79" w:rsidRDefault="002D6CF9" w:rsidP="00D412D5">
      <w:pPr>
        <w:jc w:val="center"/>
        <w:rPr>
          <w:sz w:val="28"/>
          <w:szCs w:val="28"/>
        </w:rPr>
      </w:pPr>
    </w:p>
    <w:p w:rsidR="002D6CF9" w:rsidRPr="00473C79" w:rsidRDefault="002D6CF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2D6CF9" w:rsidRPr="00473C79" w:rsidRDefault="002D6CF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2D6CF9" w:rsidRDefault="002D6CF9" w:rsidP="00D412D5">
      <w:pPr>
        <w:ind w:right="185"/>
        <w:rPr>
          <w:sz w:val="28"/>
          <w:szCs w:val="28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440"/>
        <w:gridCol w:w="840"/>
        <w:gridCol w:w="900"/>
        <w:gridCol w:w="900"/>
        <w:gridCol w:w="900"/>
        <w:gridCol w:w="1320"/>
        <w:gridCol w:w="1320"/>
      </w:tblGrid>
      <w:tr w:rsidR="002D6CF9" w:rsidRPr="00473C79" w:rsidTr="00FC1EE3">
        <w:trPr>
          <w:cantSplit/>
          <w:trHeight w:val="583"/>
        </w:trPr>
        <w:tc>
          <w:tcPr>
            <w:tcW w:w="540" w:type="dxa"/>
            <w:vMerge w:val="restart"/>
          </w:tcPr>
          <w:p w:rsidR="002D6CF9" w:rsidRPr="00473C79" w:rsidRDefault="002D6CF9" w:rsidP="00F80D83">
            <w:pPr>
              <w:jc w:val="center"/>
            </w:pPr>
            <w:r w:rsidRPr="00473C79">
              <w:t>№</w:t>
            </w:r>
          </w:p>
          <w:p w:rsidR="002D6CF9" w:rsidRPr="00473C79" w:rsidRDefault="002D6CF9" w:rsidP="00F80D83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2D6CF9" w:rsidRPr="00473C79" w:rsidRDefault="002D6CF9" w:rsidP="00F80D8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2D6CF9" w:rsidRPr="00473C79" w:rsidRDefault="002D6CF9" w:rsidP="00F80D83">
            <w:pPr>
              <w:jc w:val="center"/>
            </w:pPr>
            <w:r w:rsidRPr="00473C79">
              <w:t>объекта</w:t>
            </w:r>
          </w:p>
        </w:tc>
        <w:tc>
          <w:tcPr>
            <w:tcW w:w="1440" w:type="dxa"/>
            <w:vMerge w:val="restart"/>
          </w:tcPr>
          <w:p w:rsidR="002D6CF9" w:rsidRPr="00473C79" w:rsidRDefault="002D6CF9" w:rsidP="00F80D8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2D6CF9" w:rsidRPr="00473C79" w:rsidRDefault="002D6CF9" w:rsidP="00F80D83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2D6CF9" w:rsidRPr="00473C79" w:rsidRDefault="002D6CF9" w:rsidP="00F80D8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2D6CF9" w:rsidRPr="00473C79" w:rsidRDefault="002D6CF9" w:rsidP="00F80D8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2D6CF9" w:rsidRPr="00473C79" w:rsidRDefault="002D6CF9" w:rsidP="00F80D83">
            <w:pPr>
              <w:jc w:val="center"/>
            </w:pPr>
            <w:r w:rsidRPr="00473C79">
              <w:t>Год</w:t>
            </w:r>
          </w:p>
          <w:p w:rsidR="002D6CF9" w:rsidRPr="00473C79" w:rsidRDefault="002D6CF9" w:rsidP="00F80D8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2D6CF9" w:rsidRPr="00473C79" w:rsidRDefault="002D6CF9" w:rsidP="00F80D83">
            <w:pPr>
              <w:jc w:val="center"/>
            </w:pPr>
            <w:r w:rsidRPr="00473C79">
              <w:t>Стоимость,</w:t>
            </w:r>
          </w:p>
          <w:p w:rsidR="002D6CF9" w:rsidRPr="00473C79" w:rsidRDefault="002D6CF9" w:rsidP="00F80D83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F80D8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F80D83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2D6CF9" w:rsidRPr="00473C79" w:rsidTr="00FC6D97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2D6CF9" w:rsidRPr="00473C79" w:rsidRDefault="002D6CF9" w:rsidP="00F80D83"/>
        </w:tc>
        <w:tc>
          <w:tcPr>
            <w:tcW w:w="1260" w:type="dxa"/>
            <w:vMerge/>
            <w:vAlign w:val="center"/>
          </w:tcPr>
          <w:p w:rsidR="002D6CF9" w:rsidRPr="00473C79" w:rsidRDefault="002D6CF9" w:rsidP="00F80D83">
            <w:pPr>
              <w:ind w:left="-107" w:right="-108"/>
            </w:pPr>
          </w:p>
        </w:tc>
        <w:tc>
          <w:tcPr>
            <w:tcW w:w="1440" w:type="dxa"/>
            <w:vMerge/>
            <w:vAlign w:val="center"/>
          </w:tcPr>
          <w:p w:rsidR="002D6CF9" w:rsidRPr="00473C79" w:rsidRDefault="002D6CF9" w:rsidP="00F80D83">
            <w:pPr>
              <w:ind w:right="-52"/>
            </w:pPr>
          </w:p>
        </w:tc>
        <w:tc>
          <w:tcPr>
            <w:tcW w:w="840" w:type="dxa"/>
            <w:vMerge/>
            <w:vAlign w:val="center"/>
          </w:tcPr>
          <w:p w:rsidR="002D6CF9" w:rsidRPr="00473C79" w:rsidRDefault="002D6CF9" w:rsidP="00F80D83"/>
        </w:tc>
        <w:tc>
          <w:tcPr>
            <w:tcW w:w="900" w:type="dxa"/>
            <w:vMerge/>
            <w:vAlign w:val="center"/>
          </w:tcPr>
          <w:p w:rsidR="002D6CF9" w:rsidRPr="00473C79" w:rsidRDefault="002D6CF9" w:rsidP="00F80D83">
            <w:pPr>
              <w:ind w:left="-108" w:right="-108"/>
            </w:pPr>
          </w:p>
        </w:tc>
        <w:tc>
          <w:tcPr>
            <w:tcW w:w="900" w:type="dxa"/>
          </w:tcPr>
          <w:p w:rsidR="002D6CF9" w:rsidRPr="00473C79" w:rsidRDefault="002D6CF9" w:rsidP="008944E6">
            <w:pPr>
              <w:ind w:left="-57" w:right="-57"/>
              <w:jc w:val="center"/>
            </w:pPr>
            <w:r>
              <w:t>б</w:t>
            </w:r>
            <w:r w:rsidRPr="00473C79">
              <w:t>ала</w:t>
            </w:r>
            <w:r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2D6CF9" w:rsidRPr="00473C79" w:rsidRDefault="002D6CF9" w:rsidP="00F80D83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F80D83"/>
        </w:tc>
        <w:tc>
          <w:tcPr>
            <w:tcW w:w="1320" w:type="dxa"/>
            <w:vMerge/>
            <w:vAlign w:val="center"/>
          </w:tcPr>
          <w:p w:rsidR="002D6CF9" w:rsidRPr="00473C79" w:rsidRDefault="002D6CF9" w:rsidP="00F80D83"/>
        </w:tc>
      </w:tr>
    </w:tbl>
    <w:p w:rsidR="002D6CF9" w:rsidRPr="003D09F9" w:rsidRDefault="002D6CF9" w:rsidP="00D412D5">
      <w:pPr>
        <w:ind w:right="185"/>
        <w:rPr>
          <w:sz w:val="2"/>
          <w:szCs w:val="2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440"/>
        <w:gridCol w:w="840"/>
        <w:gridCol w:w="900"/>
        <w:gridCol w:w="900"/>
        <w:gridCol w:w="900"/>
        <w:gridCol w:w="1320"/>
        <w:gridCol w:w="1320"/>
      </w:tblGrid>
      <w:tr w:rsidR="002D6CF9" w:rsidRPr="00473C79" w:rsidTr="00FC6D97">
        <w:trPr>
          <w:cantSplit/>
          <w:trHeight w:val="291"/>
          <w:tblHeader/>
        </w:trPr>
        <w:tc>
          <w:tcPr>
            <w:tcW w:w="540" w:type="dxa"/>
          </w:tcPr>
          <w:p w:rsidR="002D6CF9" w:rsidRPr="00473C79" w:rsidRDefault="002D6CF9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2D6CF9" w:rsidRPr="00473C79" w:rsidRDefault="002D6CF9" w:rsidP="00481D2A">
            <w:pPr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2D6CF9" w:rsidRPr="00473C79" w:rsidRDefault="002D6CF9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>
              <w:t>9</w:t>
            </w:r>
          </w:p>
        </w:tc>
      </w:tr>
      <w:tr w:rsidR="002D6CF9" w:rsidRPr="00473C79" w:rsidTr="00C67F31">
        <w:trPr>
          <w:cantSplit/>
          <w:trHeight w:val="291"/>
        </w:trPr>
        <w:tc>
          <w:tcPr>
            <w:tcW w:w="540" w:type="dxa"/>
          </w:tcPr>
          <w:p w:rsidR="002D6CF9" w:rsidRPr="00473C79" w:rsidRDefault="002D6CF9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2D6CF9" w:rsidRPr="00473C79" w:rsidRDefault="002D6CF9" w:rsidP="00481D2A">
            <w:pPr>
              <w:jc w:val="center"/>
            </w:pPr>
            <w:r w:rsidRPr="00473C79">
              <w:t>Памятник поги</w:t>
            </w:r>
            <w:r w:rsidRPr="00473C79">
              <w:t>б</w:t>
            </w:r>
            <w:r w:rsidRPr="00473C79">
              <w:t>шим в годы В</w:t>
            </w:r>
            <w:r w:rsidRPr="00473C79">
              <w:t>е</w:t>
            </w:r>
            <w:r w:rsidRPr="00473C79">
              <w:t>ликой Отечес</w:t>
            </w:r>
            <w:r w:rsidRPr="00473C79">
              <w:t>т</w:t>
            </w:r>
            <w:r w:rsidRPr="00473C79">
              <w:t>венной войны</w:t>
            </w:r>
          </w:p>
        </w:tc>
        <w:tc>
          <w:tcPr>
            <w:tcW w:w="144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174,67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159,45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2D6CF9" w:rsidRDefault="002D6CF9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C67F31">
        <w:trPr>
          <w:cantSplit/>
          <w:trHeight w:val="291"/>
        </w:trPr>
        <w:tc>
          <w:tcPr>
            <w:tcW w:w="540" w:type="dxa"/>
          </w:tcPr>
          <w:p w:rsidR="002D6CF9" w:rsidRPr="00473C79" w:rsidRDefault="002D6CF9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2D6CF9" w:rsidRPr="00473C79" w:rsidRDefault="002D6CF9" w:rsidP="00596468">
            <w:pPr>
              <w:ind w:left="-57"/>
              <w:jc w:val="center"/>
            </w:pPr>
            <w:r w:rsidRPr="00473C79">
              <w:t>Мемор</w:t>
            </w:r>
            <w:r w:rsidRPr="00473C79">
              <w:t>и</w:t>
            </w:r>
            <w:r w:rsidRPr="00473C79">
              <w:t>альная доска в честь Г</w:t>
            </w:r>
            <w:r w:rsidRPr="00473C79">
              <w:t>е</w:t>
            </w:r>
            <w:r w:rsidRPr="00473C79">
              <w:t>роя С</w:t>
            </w:r>
            <w:r w:rsidRPr="00473C79">
              <w:t>о</w:t>
            </w:r>
            <w:r w:rsidRPr="00473C79">
              <w:t>ветского Союза капитана 1 ранга Трипол</w:t>
            </w:r>
            <w:r w:rsidRPr="00473C79">
              <w:t>ь</w:t>
            </w:r>
            <w:r w:rsidRPr="00473C79">
              <w:t>ск</w:t>
            </w:r>
            <w:r>
              <w:t>о</w:t>
            </w:r>
            <w:r w:rsidRPr="00473C79">
              <w:t>го</w:t>
            </w:r>
            <w:r>
              <w:t> </w:t>
            </w:r>
            <w:r w:rsidRPr="00473C79">
              <w:t>А.В.</w:t>
            </w:r>
          </w:p>
        </w:tc>
        <w:tc>
          <w:tcPr>
            <w:tcW w:w="1440" w:type="dxa"/>
          </w:tcPr>
          <w:p w:rsidR="002D6CF9" w:rsidRPr="00473C79" w:rsidRDefault="002D6CF9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2009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50,92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38,62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2D6CF9" w:rsidRDefault="002D6CF9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C67F31">
        <w:trPr>
          <w:cantSplit/>
          <w:trHeight w:val="291"/>
        </w:trPr>
        <w:tc>
          <w:tcPr>
            <w:tcW w:w="540" w:type="dxa"/>
          </w:tcPr>
          <w:p w:rsidR="002D6CF9" w:rsidRPr="00473C79" w:rsidRDefault="002D6CF9" w:rsidP="00481D2A">
            <w:pPr>
              <w:jc w:val="center"/>
            </w:pPr>
            <w:r w:rsidRPr="00473C79">
              <w:t>3.</w:t>
            </w:r>
          </w:p>
        </w:tc>
        <w:tc>
          <w:tcPr>
            <w:tcW w:w="1260" w:type="dxa"/>
          </w:tcPr>
          <w:p w:rsidR="002D6CF9" w:rsidRPr="00473C79" w:rsidRDefault="002D6CF9" w:rsidP="00481D2A">
            <w:pPr>
              <w:jc w:val="center"/>
            </w:pPr>
            <w:r w:rsidRPr="00473C79">
              <w:t>Памятник поги</w:t>
            </w:r>
            <w:r w:rsidRPr="00473C79">
              <w:t>б</w:t>
            </w:r>
            <w:r w:rsidRPr="00473C79">
              <w:t>шим в годы В</w:t>
            </w:r>
            <w:r w:rsidRPr="00473C79">
              <w:t>е</w:t>
            </w:r>
            <w:r w:rsidRPr="00473C79">
              <w:t>ликой Отечес</w:t>
            </w:r>
            <w:r w:rsidRPr="00473C79">
              <w:t>т</w:t>
            </w:r>
            <w:r w:rsidRPr="00473C79">
              <w:t>венной войны</w:t>
            </w:r>
          </w:p>
        </w:tc>
        <w:tc>
          <w:tcPr>
            <w:tcW w:w="144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1990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192,29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176,89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2D6CF9" w:rsidRDefault="002D6CF9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Default="002D6CF9" w:rsidP="00D412D5">
      <w:pPr>
        <w:jc w:val="center"/>
        <w:rPr>
          <w:sz w:val="28"/>
          <w:szCs w:val="28"/>
        </w:rPr>
      </w:pPr>
    </w:p>
    <w:p w:rsidR="002D6CF9" w:rsidRPr="00473C79" w:rsidRDefault="002D6CF9" w:rsidP="00D412D5">
      <w:pPr>
        <w:jc w:val="center"/>
        <w:rPr>
          <w:sz w:val="28"/>
          <w:szCs w:val="28"/>
        </w:rPr>
      </w:pPr>
    </w:p>
    <w:p w:rsidR="002D6CF9" w:rsidRPr="00473C79" w:rsidRDefault="002D6CF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2D6CF9" w:rsidRPr="00473C79" w:rsidRDefault="002D6CF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2D6CF9" w:rsidRPr="00473C79" w:rsidRDefault="002D6CF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2D6CF9" w:rsidRPr="003D09F9" w:rsidRDefault="002D6CF9" w:rsidP="00D412D5">
      <w:pPr>
        <w:ind w:left="-142" w:right="-286" w:firstLine="850"/>
        <w:jc w:val="both"/>
        <w:rPr>
          <w:sz w:val="28"/>
          <w:szCs w:val="28"/>
        </w:rPr>
      </w:pPr>
    </w:p>
    <w:p w:rsidR="002D6CF9" w:rsidRPr="00473C79" w:rsidRDefault="002D6CF9" w:rsidP="00D412D5">
      <w:pPr>
        <w:ind w:right="-286" w:firstLine="72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2D6CF9" w:rsidRDefault="002D6CF9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840"/>
        <w:gridCol w:w="900"/>
        <w:gridCol w:w="900"/>
        <w:gridCol w:w="900"/>
        <w:gridCol w:w="1380"/>
        <w:gridCol w:w="1320"/>
      </w:tblGrid>
      <w:tr w:rsidR="002D6CF9" w:rsidRPr="00473C79" w:rsidTr="00FC1EE3">
        <w:trPr>
          <w:cantSplit/>
          <w:trHeight w:val="422"/>
        </w:trPr>
        <w:tc>
          <w:tcPr>
            <w:tcW w:w="540" w:type="dxa"/>
            <w:vMerge w:val="restart"/>
          </w:tcPr>
          <w:p w:rsidR="002D6CF9" w:rsidRPr="00473C79" w:rsidRDefault="002D6CF9" w:rsidP="00023E8F">
            <w:pPr>
              <w:jc w:val="center"/>
            </w:pPr>
            <w:r w:rsidRPr="00473C79">
              <w:t>№</w:t>
            </w:r>
          </w:p>
          <w:p w:rsidR="002D6CF9" w:rsidRPr="00473C79" w:rsidRDefault="002D6CF9" w:rsidP="00023E8F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2D6CF9" w:rsidRPr="00473C79" w:rsidRDefault="002D6CF9" w:rsidP="00023E8F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2D6CF9" w:rsidRPr="00473C79" w:rsidRDefault="002D6CF9" w:rsidP="00023E8F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023E8F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2D6CF9" w:rsidRPr="00473C79" w:rsidRDefault="002D6CF9" w:rsidP="00023E8F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2D6CF9" w:rsidRPr="00473C79" w:rsidRDefault="002D6CF9" w:rsidP="00023E8F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2D6CF9" w:rsidRPr="00473C79" w:rsidRDefault="002D6CF9" w:rsidP="00023E8F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2D6CF9" w:rsidRPr="00473C79" w:rsidRDefault="002D6CF9" w:rsidP="00023E8F">
            <w:pPr>
              <w:jc w:val="center"/>
            </w:pPr>
            <w:r w:rsidRPr="00473C79">
              <w:t>Год</w:t>
            </w:r>
          </w:p>
          <w:p w:rsidR="002D6CF9" w:rsidRPr="00473C79" w:rsidRDefault="002D6CF9" w:rsidP="00023E8F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2D6CF9" w:rsidRPr="00473C79" w:rsidRDefault="002D6CF9" w:rsidP="00023E8F">
            <w:pPr>
              <w:jc w:val="center"/>
            </w:pPr>
            <w:r w:rsidRPr="00473C79">
              <w:t>Стоимость,</w:t>
            </w:r>
          </w:p>
          <w:p w:rsidR="002D6CF9" w:rsidRPr="00473C79" w:rsidRDefault="002D6CF9" w:rsidP="00023E8F">
            <w:pPr>
              <w:jc w:val="center"/>
            </w:pPr>
            <w:r w:rsidRPr="00473C79">
              <w:t>тыс. рублей</w:t>
            </w:r>
          </w:p>
        </w:tc>
        <w:tc>
          <w:tcPr>
            <w:tcW w:w="1380" w:type="dxa"/>
            <w:vMerge w:val="restart"/>
          </w:tcPr>
          <w:p w:rsidR="002D6CF9" w:rsidRPr="00473C79" w:rsidRDefault="002D6CF9" w:rsidP="00023E8F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2D6CF9" w:rsidRPr="00473C79" w:rsidRDefault="002D6CF9" w:rsidP="00023E8F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2D6CF9" w:rsidRPr="00473C79" w:rsidTr="003D09F9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2D6CF9" w:rsidRPr="00473C79" w:rsidRDefault="002D6CF9" w:rsidP="00023E8F"/>
        </w:tc>
        <w:tc>
          <w:tcPr>
            <w:tcW w:w="1260" w:type="dxa"/>
            <w:vMerge/>
            <w:vAlign w:val="center"/>
          </w:tcPr>
          <w:p w:rsidR="002D6CF9" w:rsidRPr="00473C79" w:rsidRDefault="002D6CF9" w:rsidP="00023E8F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2D6CF9" w:rsidRPr="00473C79" w:rsidRDefault="002D6CF9" w:rsidP="00023E8F">
            <w:pPr>
              <w:ind w:right="-52"/>
            </w:pPr>
          </w:p>
        </w:tc>
        <w:tc>
          <w:tcPr>
            <w:tcW w:w="840" w:type="dxa"/>
            <w:vMerge/>
            <w:vAlign w:val="center"/>
          </w:tcPr>
          <w:p w:rsidR="002D6CF9" w:rsidRPr="00473C79" w:rsidRDefault="002D6CF9" w:rsidP="00023E8F"/>
        </w:tc>
        <w:tc>
          <w:tcPr>
            <w:tcW w:w="900" w:type="dxa"/>
            <w:vMerge/>
            <w:vAlign w:val="center"/>
          </w:tcPr>
          <w:p w:rsidR="002D6CF9" w:rsidRPr="00473C79" w:rsidRDefault="002D6CF9" w:rsidP="00023E8F">
            <w:pPr>
              <w:ind w:left="-108" w:right="-108"/>
            </w:pPr>
          </w:p>
        </w:tc>
        <w:tc>
          <w:tcPr>
            <w:tcW w:w="900" w:type="dxa"/>
          </w:tcPr>
          <w:p w:rsidR="002D6CF9" w:rsidRPr="00473C79" w:rsidRDefault="002D6CF9" w:rsidP="008E7EAF">
            <w:pPr>
              <w:ind w:left="-57" w:right="-57"/>
              <w:jc w:val="center"/>
            </w:pPr>
            <w:r w:rsidRPr="00473C79">
              <w:t>б</w:t>
            </w:r>
            <w:r>
              <w:t>а</w:t>
            </w:r>
            <w:r w:rsidRPr="00473C79">
              <w:t>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2D6CF9" w:rsidRPr="00473C79" w:rsidRDefault="002D6CF9" w:rsidP="00023E8F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80" w:type="dxa"/>
            <w:vMerge/>
            <w:vAlign w:val="center"/>
          </w:tcPr>
          <w:p w:rsidR="002D6CF9" w:rsidRPr="00473C79" w:rsidRDefault="002D6CF9" w:rsidP="00023E8F"/>
        </w:tc>
        <w:tc>
          <w:tcPr>
            <w:tcW w:w="1320" w:type="dxa"/>
            <w:vMerge/>
            <w:vAlign w:val="center"/>
          </w:tcPr>
          <w:p w:rsidR="002D6CF9" w:rsidRPr="00473C79" w:rsidRDefault="002D6CF9" w:rsidP="00023E8F"/>
        </w:tc>
      </w:tr>
    </w:tbl>
    <w:p w:rsidR="002D6CF9" w:rsidRPr="003D09F9" w:rsidRDefault="002D6CF9" w:rsidP="003D09F9">
      <w:pPr>
        <w:ind w:left="-120" w:right="-286" w:firstLine="120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840"/>
        <w:gridCol w:w="900"/>
        <w:gridCol w:w="900"/>
        <w:gridCol w:w="900"/>
        <w:gridCol w:w="1380"/>
        <w:gridCol w:w="1320"/>
      </w:tblGrid>
      <w:tr w:rsidR="002D6CF9" w:rsidRPr="00473C79" w:rsidTr="003D09F9">
        <w:trPr>
          <w:cantSplit/>
          <w:trHeight w:val="183"/>
          <w:tblHeader/>
        </w:trPr>
        <w:tc>
          <w:tcPr>
            <w:tcW w:w="540" w:type="dxa"/>
          </w:tcPr>
          <w:p w:rsidR="002D6CF9" w:rsidRPr="00473C79" w:rsidRDefault="002D6CF9" w:rsidP="003D09F9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2D6CF9" w:rsidRPr="00473C79" w:rsidRDefault="002D6CF9" w:rsidP="003D09F9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2D6CF9" w:rsidRPr="00473C79" w:rsidRDefault="002D6CF9" w:rsidP="003D09F9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2D6CF9" w:rsidRPr="00473C79" w:rsidRDefault="002D6CF9" w:rsidP="003D09F9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2D6CF9" w:rsidRPr="00473C79" w:rsidRDefault="002D6CF9" w:rsidP="003D09F9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2D6CF9" w:rsidRPr="00473C79" w:rsidRDefault="002D6CF9" w:rsidP="003D09F9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2D6CF9" w:rsidRPr="00473C79" w:rsidRDefault="002D6CF9" w:rsidP="003D09F9">
            <w:pPr>
              <w:jc w:val="center"/>
            </w:pPr>
            <w:r>
              <w:t>7</w:t>
            </w:r>
          </w:p>
        </w:tc>
        <w:tc>
          <w:tcPr>
            <w:tcW w:w="1380" w:type="dxa"/>
          </w:tcPr>
          <w:p w:rsidR="002D6CF9" w:rsidRPr="00473C79" w:rsidRDefault="002D6CF9" w:rsidP="003D09F9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2D6CF9" w:rsidRPr="00473C79" w:rsidRDefault="002D6CF9" w:rsidP="003D09F9">
            <w:pPr>
              <w:jc w:val="center"/>
            </w:pPr>
            <w:r>
              <w:t>9</w:t>
            </w:r>
          </w:p>
        </w:tc>
      </w:tr>
      <w:tr w:rsidR="002D6CF9" w:rsidRPr="00473C79" w:rsidTr="00CE5283">
        <w:trPr>
          <w:cantSplit/>
          <w:trHeight w:val="400"/>
        </w:trPr>
        <w:tc>
          <w:tcPr>
            <w:tcW w:w="540" w:type="dxa"/>
          </w:tcPr>
          <w:p w:rsidR="002D6CF9" w:rsidRPr="00473C79" w:rsidRDefault="002D6CF9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2D6CF9" w:rsidRPr="00473C79" w:rsidRDefault="002D6CF9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 xml:space="preserve">венное 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кладбище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 xml:space="preserve">бухта Средняя 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30000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8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2D6CF9" w:rsidRDefault="002D6CF9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2D6CF9" w:rsidRPr="00473C79" w:rsidTr="00CE5283">
        <w:trPr>
          <w:cantSplit/>
          <w:trHeight w:val="400"/>
        </w:trPr>
        <w:tc>
          <w:tcPr>
            <w:tcW w:w="540" w:type="dxa"/>
          </w:tcPr>
          <w:p w:rsidR="002D6CF9" w:rsidRPr="00473C79" w:rsidRDefault="002D6CF9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2D6CF9" w:rsidRPr="00473C79" w:rsidRDefault="002D6CF9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</w:t>
            </w:r>
          </w:p>
          <w:p w:rsidR="002D6CF9" w:rsidRPr="00473C79" w:rsidRDefault="002D6CF9" w:rsidP="00481D2A">
            <w:pPr>
              <w:jc w:val="center"/>
            </w:pPr>
            <w:r w:rsidRPr="00473C79">
              <w:t>кладбище</w:t>
            </w:r>
          </w:p>
        </w:tc>
        <w:tc>
          <w:tcPr>
            <w:tcW w:w="1320" w:type="dxa"/>
          </w:tcPr>
          <w:p w:rsidR="002D6CF9" w:rsidRPr="00473C79" w:rsidRDefault="002D6CF9" w:rsidP="00481D2A">
            <w:pPr>
              <w:jc w:val="center"/>
            </w:pPr>
            <w:r w:rsidRPr="00473C79">
              <w:t>с. Вес</w:t>
            </w:r>
            <w:r w:rsidRPr="00473C79"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84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30000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</w:p>
          <w:p w:rsidR="002D6CF9" w:rsidRPr="00473C79" w:rsidRDefault="002D6CF9" w:rsidP="00481D2A">
            <w:pPr>
              <w:jc w:val="center"/>
            </w:pPr>
            <w:r w:rsidRPr="00473C79">
              <w:t>-</w:t>
            </w:r>
          </w:p>
        </w:tc>
        <w:tc>
          <w:tcPr>
            <w:tcW w:w="1380" w:type="dxa"/>
          </w:tcPr>
          <w:p w:rsidR="002D6CF9" w:rsidRPr="00473C79" w:rsidRDefault="002D6CF9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2D6CF9" w:rsidRDefault="002D6CF9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2D6CF9" w:rsidRPr="00473C79" w:rsidRDefault="002D6CF9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2D6CF9" w:rsidRPr="00473C79" w:rsidRDefault="002D6CF9" w:rsidP="00D412D5">
      <w:pPr>
        <w:ind w:firstLine="708"/>
        <w:jc w:val="center"/>
        <w:rPr>
          <w:sz w:val="28"/>
          <w:szCs w:val="28"/>
        </w:rPr>
      </w:pPr>
    </w:p>
    <w:sectPr w:rsidR="002D6CF9" w:rsidRPr="00473C79" w:rsidSect="00FE55DD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CF9" w:rsidRDefault="002D6CF9">
      <w:r>
        <w:separator/>
      </w:r>
    </w:p>
  </w:endnote>
  <w:endnote w:type="continuationSeparator" w:id="0">
    <w:p w:rsidR="002D6CF9" w:rsidRDefault="002D6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CF9" w:rsidRDefault="002D6CF9">
      <w:r>
        <w:separator/>
      </w:r>
    </w:p>
  </w:footnote>
  <w:footnote w:type="continuationSeparator" w:id="0">
    <w:p w:rsidR="002D6CF9" w:rsidRDefault="002D6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F9" w:rsidRDefault="002D6CF9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6CF9" w:rsidRDefault="002D6CF9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F9" w:rsidRDefault="002D6CF9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  <w:p w:rsidR="002D6CF9" w:rsidRDefault="002D6CF9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A84"/>
    <w:rsid w:val="00010EC7"/>
    <w:rsid w:val="00011698"/>
    <w:rsid w:val="00013C2A"/>
    <w:rsid w:val="00016986"/>
    <w:rsid w:val="00022ACD"/>
    <w:rsid w:val="00023E8F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70FA2"/>
    <w:rsid w:val="00077B63"/>
    <w:rsid w:val="000836F0"/>
    <w:rsid w:val="00085141"/>
    <w:rsid w:val="0008693C"/>
    <w:rsid w:val="00087F29"/>
    <w:rsid w:val="00094694"/>
    <w:rsid w:val="000964BF"/>
    <w:rsid w:val="000969C9"/>
    <w:rsid w:val="000A5D84"/>
    <w:rsid w:val="000B1E90"/>
    <w:rsid w:val="000C32B7"/>
    <w:rsid w:val="000C3CB4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5CFA"/>
    <w:rsid w:val="00166078"/>
    <w:rsid w:val="00166592"/>
    <w:rsid w:val="00166D35"/>
    <w:rsid w:val="00167364"/>
    <w:rsid w:val="00175FCE"/>
    <w:rsid w:val="001768A6"/>
    <w:rsid w:val="00176E68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20010F"/>
    <w:rsid w:val="0020202F"/>
    <w:rsid w:val="00207DF2"/>
    <w:rsid w:val="00210DC0"/>
    <w:rsid w:val="00211898"/>
    <w:rsid w:val="0022077B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665C6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C1956"/>
    <w:rsid w:val="002C345F"/>
    <w:rsid w:val="002C3AF8"/>
    <w:rsid w:val="002C671B"/>
    <w:rsid w:val="002D38A7"/>
    <w:rsid w:val="002D4764"/>
    <w:rsid w:val="002D6CF9"/>
    <w:rsid w:val="002E1C2D"/>
    <w:rsid w:val="002E1F26"/>
    <w:rsid w:val="002E34E3"/>
    <w:rsid w:val="002E6BD8"/>
    <w:rsid w:val="002E7693"/>
    <w:rsid w:val="002F0704"/>
    <w:rsid w:val="002F1A28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1797F"/>
    <w:rsid w:val="003235F1"/>
    <w:rsid w:val="003304F4"/>
    <w:rsid w:val="00330BC6"/>
    <w:rsid w:val="00332722"/>
    <w:rsid w:val="003345D8"/>
    <w:rsid w:val="003354D6"/>
    <w:rsid w:val="00337B9B"/>
    <w:rsid w:val="003401D4"/>
    <w:rsid w:val="00343D20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02E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09F9"/>
    <w:rsid w:val="003D16E1"/>
    <w:rsid w:val="003D22E8"/>
    <w:rsid w:val="003D29F1"/>
    <w:rsid w:val="003F1727"/>
    <w:rsid w:val="003F3E56"/>
    <w:rsid w:val="003F4A05"/>
    <w:rsid w:val="003F7964"/>
    <w:rsid w:val="0040047E"/>
    <w:rsid w:val="00402F3F"/>
    <w:rsid w:val="00410B36"/>
    <w:rsid w:val="004126F8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1490"/>
    <w:rsid w:val="004E445C"/>
    <w:rsid w:val="004E5D15"/>
    <w:rsid w:val="004F04D1"/>
    <w:rsid w:val="004F6C72"/>
    <w:rsid w:val="00500377"/>
    <w:rsid w:val="0050100F"/>
    <w:rsid w:val="0051091C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0725"/>
    <w:rsid w:val="00554C36"/>
    <w:rsid w:val="00561197"/>
    <w:rsid w:val="0056510D"/>
    <w:rsid w:val="00571101"/>
    <w:rsid w:val="005734DA"/>
    <w:rsid w:val="00574C0B"/>
    <w:rsid w:val="0057673C"/>
    <w:rsid w:val="00580790"/>
    <w:rsid w:val="00583763"/>
    <w:rsid w:val="00586B2E"/>
    <w:rsid w:val="00592963"/>
    <w:rsid w:val="00596468"/>
    <w:rsid w:val="00597245"/>
    <w:rsid w:val="005A034A"/>
    <w:rsid w:val="005A1839"/>
    <w:rsid w:val="005A38CB"/>
    <w:rsid w:val="005A47B7"/>
    <w:rsid w:val="005B07F2"/>
    <w:rsid w:val="005B16C5"/>
    <w:rsid w:val="005B1D1E"/>
    <w:rsid w:val="005B2043"/>
    <w:rsid w:val="005B5477"/>
    <w:rsid w:val="005C208D"/>
    <w:rsid w:val="005C4E0B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013B7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560A4"/>
    <w:rsid w:val="006571D4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05345"/>
    <w:rsid w:val="00705E6E"/>
    <w:rsid w:val="00711204"/>
    <w:rsid w:val="0071469B"/>
    <w:rsid w:val="007147EB"/>
    <w:rsid w:val="00723C78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2F8E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3903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13D1"/>
    <w:rsid w:val="007D4C87"/>
    <w:rsid w:val="007D69CA"/>
    <w:rsid w:val="007F3B6D"/>
    <w:rsid w:val="0080211A"/>
    <w:rsid w:val="008055E6"/>
    <w:rsid w:val="00806924"/>
    <w:rsid w:val="00810A6E"/>
    <w:rsid w:val="00816557"/>
    <w:rsid w:val="008179DC"/>
    <w:rsid w:val="00821038"/>
    <w:rsid w:val="008219E0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79AF"/>
    <w:rsid w:val="00867B65"/>
    <w:rsid w:val="00870DEA"/>
    <w:rsid w:val="00872904"/>
    <w:rsid w:val="00873AE3"/>
    <w:rsid w:val="00880C59"/>
    <w:rsid w:val="008917E5"/>
    <w:rsid w:val="008944E6"/>
    <w:rsid w:val="008A0858"/>
    <w:rsid w:val="008A30DB"/>
    <w:rsid w:val="008A608B"/>
    <w:rsid w:val="008B4F2F"/>
    <w:rsid w:val="008B53EC"/>
    <w:rsid w:val="008B7712"/>
    <w:rsid w:val="008C14BA"/>
    <w:rsid w:val="008C2A6D"/>
    <w:rsid w:val="008C480C"/>
    <w:rsid w:val="008C62B0"/>
    <w:rsid w:val="008D37FE"/>
    <w:rsid w:val="008D4698"/>
    <w:rsid w:val="008E7AA1"/>
    <w:rsid w:val="008E7EAF"/>
    <w:rsid w:val="00900764"/>
    <w:rsid w:val="009015C6"/>
    <w:rsid w:val="009046A3"/>
    <w:rsid w:val="00904BBA"/>
    <w:rsid w:val="00906663"/>
    <w:rsid w:val="00916905"/>
    <w:rsid w:val="0091754B"/>
    <w:rsid w:val="0092261D"/>
    <w:rsid w:val="00923128"/>
    <w:rsid w:val="0093423E"/>
    <w:rsid w:val="00937EB6"/>
    <w:rsid w:val="009428F6"/>
    <w:rsid w:val="00944640"/>
    <w:rsid w:val="00962B0E"/>
    <w:rsid w:val="0096376D"/>
    <w:rsid w:val="0096774D"/>
    <w:rsid w:val="00967EB6"/>
    <w:rsid w:val="00972E25"/>
    <w:rsid w:val="00973157"/>
    <w:rsid w:val="009737D5"/>
    <w:rsid w:val="009762EB"/>
    <w:rsid w:val="00977AA3"/>
    <w:rsid w:val="009814BD"/>
    <w:rsid w:val="009839D6"/>
    <w:rsid w:val="009873B8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2961"/>
    <w:rsid w:val="009B404D"/>
    <w:rsid w:val="009B54F2"/>
    <w:rsid w:val="009C05B0"/>
    <w:rsid w:val="009C284E"/>
    <w:rsid w:val="009C7A97"/>
    <w:rsid w:val="009D1BED"/>
    <w:rsid w:val="009D4B4E"/>
    <w:rsid w:val="009E22BD"/>
    <w:rsid w:val="009E6E9F"/>
    <w:rsid w:val="009F12F5"/>
    <w:rsid w:val="009F6765"/>
    <w:rsid w:val="00A0725F"/>
    <w:rsid w:val="00A11460"/>
    <w:rsid w:val="00A13C7B"/>
    <w:rsid w:val="00A13D3F"/>
    <w:rsid w:val="00A148BB"/>
    <w:rsid w:val="00A14CDC"/>
    <w:rsid w:val="00A14F2A"/>
    <w:rsid w:val="00A22DDA"/>
    <w:rsid w:val="00A320AC"/>
    <w:rsid w:val="00A440A9"/>
    <w:rsid w:val="00A45A5A"/>
    <w:rsid w:val="00A45B88"/>
    <w:rsid w:val="00A462AF"/>
    <w:rsid w:val="00A544DE"/>
    <w:rsid w:val="00A56ABE"/>
    <w:rsid w:val="00A60255"/>
    <w:rsid w:val="00A7242E"/>
    <w:rsid w:val="00A75B3D"/>
    <w:rsid w:val="00A8415C"/>
    <w:rsid w:val="00A842CC"/>
    <w:rsid w:val="00A876EC"/>
    <w:rsid w:val="00A87D0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E76BD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5E26"/>
    <w:rsid w:val="00B42969"/>
    <w:rsid w:val="00B43B88"/>
    <w:rsid w:val="00B46AC6"/>
    <w:rsid w:val="00B533C1"/>
    <w:rsid w:val="00B603A5"/>
    <w:rsid w:val="00B62444"/>
    <w:rsid w:val="00B662E0"/>
    <w:rsid w:val="00B67CC2"/>
    <w:rsid w:val="00B74FB5"/>
    <w:rsid w:val="00B81107"/>
    <w:rsid w:val="00B84FD5"/>
    <w:rsid w:val="00B84FE1"/>
    <w:rsid w:val="00B921BF"/>
    <w:rsid w:val="00B9752D"/>
    <w:rsid w:val="00B976D9"/>
    <w:rsid w:val="00BA3B61"/>
    <w:rsid w:val="00BA3C60"/>
    <w:rsid w:val="00BB0A1A"/>
    <w:rsid w:val="00BB5D9D"/>
    <w:rsid w:val="00BB5E48"/>
    <w:rsid w:val="00BC0DF0"/>
    <w:rsid w:val="00BC53B7"/>
    <w:rsid w:val="00BE17C0"/>
    <w:rsid w:val="00BE22F2"/>
    <w:rsid w:val="00BE55E7"/>
    <w:rsid w:val="00BE7510"/>
    <w:rsid w:val="00BF1B2B"/>
    <w:rsid w:val="00BF595D"/>
    <w:rsid w:val="00C118CD"/>
    <w:rsid w:val="00C11E95"/>
    <w:rsid w:val="00C177B2"/>
    <w:rsid w:val="00C17FA5"/>
    <w:rsid w:val="00C2555E"/>
    <w:rsid w:val="00C2769F"/>
    <w:rsid w:val="00C3073F"/>
    <w:rsid w:val="00C3511C"/>
    <w:rsid w:val="00C36DF6"/>
    <w:rsid w:val="00C40EEE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3D09"/>
    <w:rsid w:val="00C76C07"/>
    <w:rsid w:val="00C84018"/>
    <w:rsid w:val="00C8416A"/>
    <w:rsid w:val="00C921A4"/>
    <w:rsid w:val="00C95AAB"/>
    <w:rsid w:val="00C975E8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60BD"/>
    <w:rsid w:val="00CF65A4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A697A"/>
    <w:rsid w:val="00DB1A5E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05E64"/>
    <w:rsid w:val="00E16424"/>
    <w:rsid w:val="00E22CA5"/>
    <w:rsid w:val="00E26E3F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06D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14A9"/>
    <w:rsid w:val="00F16E99"/>
    <w:rsid w:val="00F17664"/>
    <w:rsid w:val="00F2603D"/>
    <w:rsid w:val="00F26AF0"/>
    <w:rsid w:val="00F37C91"/>
    <w:rsid w:val="00F403D0"/>
    <w:rsid w:val="00F44139"/>
    <w:rsid w:val="00F460FD"/>
    <w:rsid w:val="00F55724"/>
    <w:rsid w:val="00F60FB2"/>
    <w:rsid w:val="00F63241"/>
    <w:rsid w:val="00F70280"/>
    <w:rsid w:val="00F75708"/>
    <w:rsid w:val="00F76B81"/>
    <w:rsid w:val="00F77FB7"/>
    <w:rsid w:val="00F80D83"/>
    <w:rsid w:val="00F811C8"/>
    <w:rsid w:val="00F847DA"/>
    <w:rsid w:val="00F90243"/>
    <w:rsid w:val="00F93BD2"/>
    <w:rsid w:val="00F9445F"/>
    <w:rsid w:val="00F97DAB"/>
    <w:rsid w:val="00FA0470"/>
    <w:rsid w:val="00FA39C4"/>
    <w:rsid w:val="00FA570C"/>
    <w:rsid w:val="00FB3FF5"/>
    <w:rsid w:val="00FB47C5"/>
    <w:rsid w:val="00FB628D"/>
    <w:rsid w:val="00FC14A3"/>
    <w:rsid w:val="00FC1EE3"/>
    <w:rsid w:val="00FC6916"/>
    <w:rsid w:val="00FC6D97"/>
    <w:rsid w:val="00FC7F01"/>
    <w:rsid w:val="00FD15AE"/>
    <w:rsid w:val="00FD4B0C"/>
    <w:rsid w:val="00FD6C37"/>
    <w:rsid w:val="00FE004D"/>
    <w:rsid w:val="00FE55DD"/>
    <w:rsid w:val="00FE720E"/>
    <w:rsid w:val="00FF1A96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basedOn w:val="DefaultParagraphFont"/>
    <w:uiPriority w:val="99"/>
    <w:rsid w:val="00D412D5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2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1294</TotalTime>
  <Pages>15</Pages>
  <Words>2848</Words>
  <Characters>16235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421</cp:revision>
  <cp:lastPrinted>2015-02-17T00:46:00Z</cp:lastPrinted>
  <dcterms:created xsi:type="dcterms:W3CDTF">2014-09-03T23:23:00Z</dcterms:created>
  <dcterms:modified xsi:type="dcterms:W3CDTF">2015-02-17T00:48:00Z</dcterms:modified>
</cp:coreProperties>
</file>