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ED494B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8192D" w:rsidRDefault="00614734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</w:t>
                        </w:r>
                      </w:p>
                      <w:p w:rsidR="00614734" w:rsidRDefault="00614734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Думой</w:t>
                        </w:r>
                        <w:r w:rsidR="0008192D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Кавалеровского</w:t>
                        </w:r>
                      </w:p>
                      <w:p w:rsidR="00614734" w:rsidRDefault="00614734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муниципального района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0B1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30B1F" w:rsidRDefault="006477D8" w:rsidP="00C30B1F">
            <w:pPr>
              <w:ind w:left="-108"/>
              <w:jc w:val="both"/>
            </w:pPr>
            <w:r w:rsidRPr="006477D8">
              <w:t>О законодательной инициативе Законодательного Собрания Приморского края по внесению в Государственную Думу Феде-рального Собрания Российской Федерации проекта федерального закона "</w:t>
            </w:r>
            <w:r w:rsidR="00C30B1F">
              <w:t>О внесении изменений</w:t>
            </w:r>
            <w:r>
              <w:t xml:space="preserve"> в статью 6</w:t>
            </w:r>
            <w:r w:rsidRPr="006477D8">
              <w:t xml:space="preserve"> Федерального закона </w:t>
            </w:r>
            <w:r w:rsidR="00231183">
              <w:br/>
            </w:r>
            <w:r w:rsidRPr="006477D8">
              <w:t>"</w:t>
            </w:r>
            <w:r w:rsidR="00C30B1F" w:rsidRPr="00C30B1F">
              <w:t>О жилищных субсидиях гражданам, выезжающим из районов Крайнего Севера и приравненных к ним местностей</w:t>
            </w:r>
            <w:r w:rsidR="00C30B1F">
              <w:t>"</w:t>
            </w:r>
            <w:r w:rsidR="00C30B1F" w:rsidRPr="00C30B1F">
              <w:t xml:space="preserve"> </w:t>
            </w:r>
          </w:p>
        </w:tc>
      </w:tr>
    </w:tbl>
    <w:p w:rsidR="000B3FB2" w:rsidRDefault="000B3FB2"/>
    <w:p w:rsidR="004A020B" w:rsidRDefault="004A020B" w:rsidP="004A020B">
      <w:pPr>
        <w:ind w:firstLine="709"/>
        <w:jc w:val="both"/>
      </w:pPr>
      <w:r>
        <w:t>В соответствии со статьей 104 Конституции Российской Федерации Законодательное Собрание Приморского края:</w:t>
      </w:r>
    </w:p>
    <w:p w:rsidR="004A020B" w:rsidRDefault="004A020B" w:rsidP="004A020B">
      <w:pPr>
        <w:ind w:firstLine="709"/>
      </w:pPr>
    </w:p>
    <w:p w:rsidR="004A020B" w:rsidRDefault="004A020B" w:rsidP="004A020B">
      <w:r>
        <w:t>ПОСТАНОВЛЯЕТ:</w:t>
      </w:r>
    </w:p>
    <w:p w:rsidR="004A020B" w:rsidRDefault="004A020B" w:rsidP="004A020B"/>
    <w:p w:rsidR="004A020B" w:rsidRDefault="004A020B" w:rsidP="004A020B">
      <w:pPr>
        <w:ind w:firstLine="709"/>
        <w:jc w:val="both"/>
      </w:pPr>
      <w:r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"О внесении изменений в статью 6 Федерального закона </w:t>
      </w:r>
      <w:r w:rsidR="00231183">
        <w:br/>
      </w:r>
      <w:r w:rsidR="00114001">
        <w:t>"</w:t>
      </w:r>
      <w:r w:rsidR="00114001" w:rsidRPr="00114001">
        <w:t>О жилищных субсидиях гражданам, выезжающим из районов Крайнего Севера и приравненных к ним местностей</w:t>
      </w:r>
      <w:r w:rsidR="00114001">
        <w:t>"</w:t>
      </w:r>
      <w:r w:rsidR="00114001" w:rsidRPr="00114001">
        <w:t xml:space="preserve"> </w:t>
      </w:r>
      <w:r>
        <w:t>(прилагается).</w:t>
      </w:r>
    </w:p>
    <w:p w:rsidR="004A020B" w:rsidRDefault="004A020B" w:rsidP="004A020B">
      <w:pPr>
        <w:ind w:firstLine="709"/>
        <w:jc w:val="both"/>
      </w:pPr>
    </w:p>
    <w:p w:rsidR="004A020B" w:rsidRPr="00ED494B" w:rsidRDefault="004A020B" w:rsidP="004A020B">
      <w:pPr>
        <w:ind w:firstLine="709"/>
        <w:jc w:val="both"/>
        <w:rPr>
          <w:i/>
        </w:rPr>
      </w:pPr>
      <w:r>
        <w:t xml:space="preserve">2.Назначить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Собрания Российской Федерации </w:t>
      </w:r>
      <w:r w:rsidRPr="00ED494B">
        <w:rPr>
          <w:i/>
        </w:rPr>
        <w:t>председателя Законодательного Собрания</w:t>
      </w:r>
      <w:r w:rsidR="0070577D" w:rsidRPr="00ED494B">
        <w:rPr>
          <w:i/>
        </w:rPr>
        <w:t xml:space="preserve"> Приморского края Горчакова </w:t>
      </w:r>
      <w:r w:rsidR="009D2B50" w:rsidRPr="00ED494B">
        <w:rPr>
          <w:i/>
        </w:rPr>
        <w:t>Виктора Васильевича</w:t>
      </w:r>
      <w:r w:rsidRPr="00ED494B">
        <w:rPr>
          <w:i/>
        </w:rPr>
        <w:t>.</w:t>
      </w:r>
    </w:p>
    <w:p w:rsidR="004A020B" w:rsidRDefault="004A020B" w:rsidP="004A020B">
      <w:pPr>
        <w:ind w:firstLine="709"/>
        <w:jc w:val="both"/>
      </w:pPr>
    </w:p>
    <w:p w:rsidR="004A020B" w:rsidRDefault="004A020B" w:rsidP="004A020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A020B" w:rsidRDefault="004A020B" w:rsidP="004A020B">
      <w:pPr>
        <w:ind w:firstLine="709"/>
        <w:jc w:val="both"/>
      </w:pPr>
    </w:p>
    <w:p w:rsidR="004A020B" w:rsidRDefault="004A020B" w:rsidP="004A020B">
      <w:pPr>
        <w:jc w:val="both"/>
      </w:pPr>
    </w:p>
    <w:p w:rsidR="004A020B" w:rsidRDefault="004A020B" w:rsidP="004A020B">
      <w:pPr>
        <w:jc w:val="both"/>
      </w:pPr>
    </w:p>
    <w:p w:rsidR="004A020B" w:rsidRDefault="004A020B" w:rsidP="004A020B">
      <w:pPr>
        <w:jc w:val="both"/>
      </w:pPr>
      <w:r>
        <w:t>Председатель</w:t>
      </w:r>
    </w:p>
    <w:p w:rsidR="00931FD6" w:rsidRDefault="004A020B" w:rsidP="009D2B50">
      <w:pPr>
        <w:jc w:val="both"/>
      </w:pPr>
      <w:r>
        <w:t xml:space="preserve">Законодательного Собрания                     </w:t>
      </w:r>
      <w:bookmarkStart w:id="0" w:name="_GoBack"/>
      <w:bookmarkEnd w:id="0"/>
      <w:r>
        <w:t xml:space="preserve">                               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734" w:rsidRDefault="00614734">
      <w:r>
        <w:separator/>
      </w:r>
    </w:p>
  </w:endnote>
  <w:endnote w:type="continuationSeparator" w:id="0">
    <w:p w:rsidR="00614734" w:rsidRDefault="0061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734" w:rsidRDefault="00614734">
      <w:r>
        <w:separator/>
      </w:r>
    </w:p>
  </w:footnote>
  <w:footnote w:type="continuationSeparator" w:id="0">
    <w:p w:rsidR="00614734" w:rsidRDefault="00614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4734"/>
    <w:rsid w:val="00057575"/>
    <w:rsid w:val="0008192D"/>
    <w:rsid w:val="000B3FB2"/>
    <w:rsid w:val="000D628E"/>
    <w:rsid w:val="00114001"/>
    <w:rsid w:val="00123119"/>
    <w:rsid w:val="00193575"/>
    <w:rsid w:val="00195054"/>
    <w:rsid w:val="002035F1"/>
    <w:rsid w:val="00231183"/>
    <w:rsid w:val="003325F4"/>
    <w:rsid w:val="00392E21"/>
    <w:rsid w:val="003A1715"/>
    <w:rsid w:val="004A020B"/>
    <w:rsid w:val="004B231F"/>
    <w:rsid w:val="004B69FA"/>
    <w:rsid w:val="004D1A01"/>
    <w:rsid w:val="005A14EF"/>
    <w:rsid w:val="005A6019"/>
    <w:rsid w:val="005E6130"/>
    <w:rsid w:val="00614734"/>
    <w:rsid w:val="006477D8"/>
    <w:rsid w:val="00695A4A"/>
    <w:rsid w:val="006D45ED"/>
    <w:rsid w:val="006F7DBA"/>
    <w:rsid w:val="0070577D"/>
    <w:rsid w:val="00726997"/>
    <w:rsid w:val="00730DF3"/>
    <w:rsid w:val="007318CE"/>
    <w:rsid w:val="007B48E7"/>
    <w:rsid w:val="007B5289"/>
    <w:rsid w:val="00835A0E"/>
    <w:rsid w:val="00847B01"/>
    <w:rsid w:val="008818A7"/>
    <w:rsid w:val="00924B45"/>
    <w:rsid w:val="00931FD6"/>
    <w:rsid w:val="009372FF"/>
    <w:rsid w:val="00994C73"/>
    <w:rsid w:val="009959AC"/>
    <w:rsid w:val="009C06BA"/>
    <w:rsid w:val="009D2B50"/>
    <w:rsid w:val="009E46F4"/>
    <w:rsid w:val="00A13794"/>
    <w:rsid w:val="00A26C60"/>
    <w:rsid w:val="00A34A7B"/>
    <w:rsid w:val="00A93332"/>
    <w:rsid w:val="00AC3D87"/>
    <w:rsid w:val="00B201BD"/>
    <w:rsid w:val="00BA58C7"/>
    <w:rsid w:val="00C20E8F"/>
    <w:rsid w:val="00C30B1F"/>
    <w:rsid w:val="00CA7E54"/>
    <w:rsid w:val="00CE19DF"/>
    <w:rsid w:val="00D02716"/>
    <w:rsid w:val="00DA3E25"/>
    <w:rsid w:val="00DD318B"/>
    <w:rsid w:val="00DF01B2"/>
    <w:rsid w:val="00E34035"/>
    <w:rsid w:val="00E551B7"/>
    <w:rsid w:val="00E93A7F"/>
    <w:rsid w:val="00ED494B"/>
    <w:rsid w:val="00EF502B"/>
    <w:rsid w:val="00F7390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AACA7-6505-46DB-8219-7A9C52532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29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2015-02-01T23:27:00Z</cp:lastPrinted>
  <dcterms:created xsi:type="dcterms:W3CDTF">2015-01-27T05:43:00Z</dcterms:created>
  <dcterms:modified xsi:type="dcterms:W3CDTF">2015-02-01T23:27:00Z</dcterms:modified>
</cp:coreProperties>
</file>