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27498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7" inset="0,0,0,0">
                    <w:txbxContent>
                      <w:p w:rsidR="003A7503" w:rsidRDefault="0034770A" w:rsidP="008E5AC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3A7503">
                          <w:rPr>
                            <w:sz w:val="20"/>
                          </w:rPr>
                          <w:t>подготовлен комитетом</w:t>
                        </w:r>
                      </w:p>
                      <w:p w:rsidR="003A7503" w:rsidRDefault="003A7503" w:rsidP="008E5AC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3A7503" w:rsidRDefault="003A7503" w:rsidP="008E5AC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экономической политике</w:t>
                        </w:r>
                      </w:p>
                      <w:p w:rsidR="008E5AC3" w:rsidRDefault="003A7503" w:rsidP="008E5AC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  <w:r w:rsidR="008E5AC3"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00608" w:rsidRDefault="00A73D4B" w:rsidP="00A73D4B">
      <w:pPr>
        <w:jc w:val="center"/>
        <w:rPr>
          <w:b/>
        </w:rPr>
      </w:pPr>
      <w:r>
        <w:rPr>
          <w:b/>
        </w:rPr>
        <w:t xml:space="preserve">О РАЗГРАНИЧЕНИИ ОБЪЕКТОВ МУНИЦИПАЛЬНОЙ СОБСТВЕННОСТИ МЕЖДУ СЕЛЬСКИМИ ПОСЕЛЕНИЯМИ </w:t>
      </w:r>
      <w:r w:rsidR="00E95AE9" w:rsidRPr="00E95AE9">
        <w:rPr>
          <w:b/>
        </w:rPr>
        <w:t>ПАРТИЗАНСКОГО</w:t>
      </w:r>
      <w:r w:rsidR="00E95AE9">
        <w:rPr>
          <w:b/>
        </w:rPr>
        <w:t xml:space="preserve"> МУНИЦИПАЛЬНОГО РАЙОНА </w:t>
      </w:r>
    </w:p>
    <w:p w:rsidR="00BE0544" w:rsidRDefault="00E95AE9" w:rsidP="00A73D4B">
      <w:pPr>
        <w:jc w:val="center"/>
        <w:rPr>
          <w:b/>
        </w:rPr>
      </w:pPr>
      <w:r>
        <w:rPr>
          <w:b/>
        </w:rPr>
        <w:t>И ПАРТИЗАНСКИМ МУНИЦИПАЛЬНЫМ РАЙОНОМ</w:t>
      </w:r>
    </w:p>
    <w:p w:rsidR="00800608" w:rsidRDefault="00800608" w:rsidP="00A73D4B">
      <w:pPr>
        <w:jc w:val="center"/>
        <w:rPr>
          <w:b/>
        </w:rPr>
      </w:pPr>
    </w:p>
    <w:p w:rsidR="00800608" w:rsidRDefault="00800608" w:rsidP="00800608">
      <w:pPr>
        <w:jc w:val="both"/>
      </w:pPr>
      <w:r>
        <w:tab/>
        <w:t>Принят Законодательным Собранием Приморского края</w:t>
      </w:r>
      <w:r w:rsidR="003A7503">
        <w:t xml:space="preserve"> 28 января </w:t>
      </w:r>
      <w:r w:rsidR="003A7503">
        <w:br/>
        <w:t>2015 года в первом чтении</w:t>
      </w:r>
    </w:p>
    <w:p w:rsidR="003A7503" w:rsidRDefault="003A7503" w:rsidP="00800608">
      <w:pPr>
        <w:jc w:val="both"/>
      </w:pPr>
      <w:r>
        <w:tab/>
      </w:r>
      <w:r w:rsidRPr="003A7503">
        <w:t>Принят Законодательным Собранием Приморского края</w:t>
      </w:r>
    </w:p>
    <w:p w:rsidR="00800608" w:rsidRDefault="00800608" w:rsidP="00800608">
      <w:pPr>
        <w:jc w:val="both"/>
      </w:pPr>
    </w:p>
    <w:p w:rsidR="000039DE" w:rsidRDefault="00800608" w:rsidP="000039DE">
      <w:pPr>
        <w:jc w:val="both"/>
      </w:pPr>
      <w:r>
        <w:tab/>
      </w:r>
      <w:r w:rsidR="000039DE">
        <w:t>СТАТЬЯ 1</w:t>
      </w:r>
    </w:p>
    <w:p w:rsidR="000039DE" w:rsidRDefault="000039DE" w:rsidP="000039DE">
      <w:pPr>
        <w:ind w:firstLine="709"/>
        <w:jc w:val="both"/>
      </w:pPr>
      <w:r>
        <w:t>Передать движимое и недвижимое имущество, находящееся в муниципальной собственности Владимиро-Александровского сельского поселения, в собственность Партизанского муниципального района согласно приложению 1</w:t>
      </w:r>
      <w:r w:rsidR="00C60932">
        <w:t xml:space="preserve"> </w:t>
      </w:r>
      <w:r w:rsidR="00C60932" w:rsidRPr="00C60932">
        <w:t>к настоящему Закону</w:t>
      </w:r>
      <w:r>
        <w:t>.</w:t>
      </w:r>
    </w:p>
    <w:p w:rsidR="000039DE" w:rsidRDefault="000039DE" w:rsidP="000039DE">
      <w:pPr>
        <w:jc w:val="both"/>
      </w:pPr>
      <w:r>
        <w:tab/>
      </w:r>
    </w:p>
    <w:p w:rsidR="000039DE" w:rsidRDefault="000039DE" w:rsidP="000039DE">
      <w:pPr>
        <w:ind w:firstLine="709"/>
        <w:jc w:val="both"/>
      </w:pPr>
      <w:r>
        <w:t xml:space="preserve">СТАТЬЯ 2. 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Екатериновского сельского поселения, в собственность Партизанского муниципального района согласно </w:t>
      </w:r>
      <w:r w:rsidR="004E4638">
        <w:br/>
      </w:r>
      <w:r>
        <w:t>приложению 2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3. 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Золотодолинского сельского поселения, в собственность Партизанского муниципального района согласно </w:t>
      </w:r>
      <w:r w:rsidR="006939CF">
        <w:br/>
      </w:r>
      <w:r>
        <w:t>приложению 3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4.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Новицкого сельского поселения, в собственность Партизанского муниципального района согласно </w:t>
      </w:r>
      <w:r w:rsidR="004E4638">
        <w:br/>
      </w:r>
      <w:r>
        <w:t>приложению 4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5.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Новолитовского сельского поселения, в собственность Партизанского муниципального района согласно </w:t>
      </w:r>
      <w:r w:rsidR="004E4638">
        <w:br/>
      </w:r>
      <w:r>
        <w:t>приложению 5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BD3052" w:rsidRDefault="000039DE" w:rsidP="00BD3052">
      <w:pPr>
        <w:jc w:val="both"/>
      </w:pPr>
      <w:r>
        <w:tab/>
      </w:r>
    </w:p>
    <w:p w:rsidR="00345B33" w:rsidRDefault="00345B33" w:rsidP="00BD3052">
      <w:pPr>
        <w:ind w:firstLine="709"/>
        <w:jc w:val="both"/>
      </w:pPr>
    </w:p>
    <w:p w:rsidR="000039DE" w:rsidRDefault="000039DE" w:rsidP="00BD3052">
      <w:pPr>
        <w:ind w:firstLine="709"/>
        <w:jc w:val="both"/>
      </w:pPr>
      <w:r>
        <w:lastRenderedPageBreak/>
        <w:t xml:space="preserve">СТАТЬЯ 6.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Сергеевского сельского поселения, в собственность Партизанского муниципального района согласно </w:t>
      </w:r>
      <w:r w:rsidR="004E4638">
        <w:br/>
      </w:r>
      <w:r>
        <w:t>приложению 6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5A7A63">
      <w:pPr>
        <w:ind w:firstLine="709"/>
        <w:jc w:val="both"/>
      </w:pPr>
      <w:r>
        <w:t>СТАТЬЯ 7.</w:t>
      </w:r>
    </w:p>
    <w:p w:rsidR="000039DE" w:rsidRDefault="000039DE" w:rsidP="005A7A63">
      <w:pPr>
        <w:ind w:firstLine="709"/>
        <w:jc w:val="both"/>
      </w:pPr>
      <w:r>
        <w:t>Органы местного самоуправления Владимиро-Александровского сельского поселения, Екатериновского сельского поселения, Золотодолинского сельского поселения, Новицкого сельского поселения, Новолитовского сельского поселения, Сергеевского сельского поселения обязаны передать, а орган местного самоуправления Партизанского муниципального района обязан принять движимое и недвижимое имущество согласно приложениям 1-6 к настоящему Закону.</w:t>
      </w:r>
    </w:p>
    <w:p w:rsidR="000039DE" w:rsidRDefault="000039DE" w:rsidP="000039DE">
      <w:pPr>
        <w:jc w:val="both"/>
      </w:pPr>
    </w:p>
    <w:p w:rsidR="000039DE" w:rsidRDefault="000039DE" w:rsidP="0045064C">
      <w:pPr>
        <w:ind w:firstLine="709"/>
        <w:jc w:val="both"/>
      </w:pPr>
      <w:r>
        <w:t>СТАТЬЯ 8.</w:t>
      </w:r>
    </w:p>
    <w:p w:rsidR="000039DE" w:rsidRDefault="000039DE" w:rsidP="0045064C">
      <w:pPr>
        <w:ind w:firstLine="709"/>
        <w:jc w:val="both"/>
      </w:pPr>
      <w:r>
        <w:t>Право собственности на имущество, передаваемое в соответствии с настоящим Законом, возникает с момента подписания передаточного акта о при</w:t>
      </w:r>
      <w:r w:rsidR="00BD3052">
        <w:t>н</w:t>
      </w:r>
      <w:r>
        <w:t>ятии имущества в муниципальную собственность.</w:t>
      </w:r>
    </w:p>
    <w:p w:rsidR="000039DE" w:rsidRDefault="000039DE" w:rsidP="000039DE">
      <w:pPr>
        <w:jc w:val="both"/>
      </w:pPr>
    </w:p>
    <w:p w:rsidR="000039DE" w:rsidRDefault="000039DE" w:rsidP="0045064C">
      <w:pPr>
        <w:ind w:firstLine="709"/>
        <w:jc w:val="both"/>
      </w:pPr>
      <w:r>
        <w:t>СТАТЬЯ 9.</w:t>
      </w:r>
    </w:p>
    <w:p w:rsidR="000039DE" w:rsidRDefault="000039DE" w:rsidP="0045064C">
      <w:pPr>
        <w:ind w:firstLine="709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</w:p>
    <w:p w:rsidR="00681D77" w:rsidRDefault="00681D77" w:rsidP="000039DE">
      <w:pPr>
        <w:jc w:val="both"/>
      </w:pPr>
    </w:p>
    <w:p w:rsidR="0045064C" w:rsidRDefault="000039DE" w:rsidP="000039DE">
      <w:pPr>
        <w:jc w:val="both"/>
      </w:pPr>
      <w:r>
        <w:t xml:space="preserve">Губернатор края         </w:t>
      </w:r>
      <w:r w:rsidR="0045064C">
        <w:t xml:space="preserve">                </w:t>
      </w:r>
      <w:bookmarkStart w:id="0" w:name="_GoBack"/>
      <w:bookmarkEnd w:id="0"/>
      <w:r w:rsidR="0045064C">
        <w:t xml:space="preserve">          </w:t>
      </w:r>
      <w:r>
        <w:t xml:space="preserve">                                   В.В. Миклушевский</w:t>
      </w:r>
    </w:p>
    <w:sectPr w:rsidR="0045064C" w:rsidSect="00D201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498" w:rsidRDefault="00527498">
      <w:r>
        <w:separator/>
      </w:r>
    </w:p>
  </w:endnote>
  <w:endnote w:type="continuationSeparator" w:id="0">
    <w:p w:rsidR="00527498" w:rsidRDefault="00527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498" w:rsidRDefault="00527498">
      <w:r>
        <w:separator/>
      </w:r>
    </w:p>
  </w:footnote>
  <w:footnote w:type="continuationSeparator" w:id="0">
    <w:p w:rsidR="00527498" w:rsidRDefault="005274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12F" w:rsidRDefault="00D2012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45B33">
      <w:rPr>
        <w:noProof/>
      </w:rPr>
      <w:t>2</w:t>
    </w:r>
    <w:r>
      <w:fldChar w:fldCharType="end"/>
    </w:r>
  </w:p>
  <w:p w:rsidR="00D2012F" w:rsidRDefault="00D201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5AC3"/>
    <w:rsid w:val="00001AF1"/>
    <w:rsid w:val="000039DE"/>
    <w:rsid w:val="00012870"/>
    <w:rsid w:val="0003118C"/>
    <w:rsid w:val="0003291F"/>
    <w:rsid w:val="00064572"/>
    <w:rsid w:val="000D7212"/>
    <w:rsid w:val="000E54C4"/>
    <w:rsid w:val="00107805"/>
    <w:rsid w:val="00111195"/>
    <w:rsid w:val="00345B33"/>
    <w:rsid w:val="0034770A"/>
    <w:rsid w:val="003A7503"/>
    <w:rsid w:val="003B26E7"/>
    <w:rsid w:val="0045064C"/>
    <w:rsid w:val="0047435B"/>
    <w:rsid w:val="004E4638"/>
    <w:rsid w:val="00527498"/>
    <w:rsid w:val="005676F8"/>
    <w:rsid w:val="005A2827"/>
    <w:rsid w:val="005A7A63"/>
    <w:rsid w:val="00621B63"/>
    <w:rsid w:val="00667C48"/>
    <w:rsid w:val="0067676A"/>
    <w:rsid w:val="00681D77"/>
    <w:rsid w:val="0069202F"/>
    <w:rsid w:val="006939CF"/>
    <w:rsid w:val="006D7F43"/>
    <w:rsid w:val="006E1C09"/>
    <w:rsid w:val="00776A4E"/>
    <w:rsid w:val="007A4941"/>
    <w:rsid w:val="00800608"/>
    <w:rsid w:val="008D4061"/>
    <w:rsid w:val="008E5AC3"/>
    <w:rsid w:val="009111E1"/>
    <w:rsid w:val="0091366C"/>
    <w:rsid w:val="00A73D4B"/>
    <w:rsid w:val="00A7716D"/>
    <w:rsid w:val="00AB70F9"/>
    <w:rsid w:val="00AC31EC"/>
    <w:rsid w:val="00AD5039"/>
    <w:rsid w:val="00B032CD"/>
    <w:rsid w:val="00B1466D"/>
    <w:rsid w:val="00BD3052"/>
    <w:rsid w:val="00BE0544"/>
    <w:rsid w:val="00C60932"/>
    <w:rsid w:val="00C630F2"/>
    <w:rsid w:val="00C9702B"/>
    <w:rsid w:val="00D14735"/>
    <w:rsid w:val="00D2012F"/>
    <w:rsid w:val="00D215C3"/>
    <w:rsid w:val="00D51619"/>
    <w:rsid w:val="00E34273"/>
    <w:rsid w:val="00E52202"/>
    <w:rsid w:val="00E87DB5"/>
    <w:rsid w:val="00E939E7"/>
    <w:rsid w:val="00E95AE9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201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9E5DE-F61C-4B46-A7EB-5CA06D710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2015-01-20T03:14:00Z</cp:lastPrinted>
  <dcterms:created xsi:type="dcterms:W3CDTF">2015-01-28T01:37:00Z</dcterms:created>
  <dcterms:modified xsi:type="dcterms:W3CDTF">2015-02-01T23:23:00Z</dcterms:modified>
</cp:coreProperties>
</file>