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585273">
              <w:rPr>
                <w:sz w:val="20"/>
              </w:rPr>
              <w:t>подготовлен</w:t>
            </w:r>
            <w:bookmarkStart w:id="0" w:name="_GoBack"/>
            <w:bookmarkEnd w:id="0"/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468B" w:rsidRDefault="00AC468B" w:rsidP="00AC468B">
      <w:pPr>
        <w:jc w:val="center"/>
        <w:rPr>
          <w:b/>
        </w:rPr>
      </w:pPr>
      <w:r>
        <w:rPr>
          <w:b/>
        </w:rPr>
        <w:t xml:space="preserve">О ВНЕСЕНИИ ИЗМЕНЕНИЯ В СТАТЬЮ 4 ЗАКОНА  ПРИМОРСКОГО КРАЯ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</w:p>
    <w:p w:rsidR="00AC468B" w:rsidRDefault="00AC468B" w:rsidP="00AC468B">
      <w:pPr>
        <w:jc w:val="both"/>
        <w:rPr>
          <w:b/>
        </w:rPr>
      </w:pPr>
    </w:p>
    <w:p w:rsidR="00AC468B" w:rsidRDefault="00AC468B" w:rsidP="00AF5B2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января </w:t>
      </w:r>
      <w:r w:rsidR="005D370E">
        <w:t xml:space="preserve">    </w:t>
      </w:r>
      <w:r>
        <w:t>2015 года в первом чтении</w:t>
      </w:r>
    </w:p>
    <w:p w:rsidR="00AC468B" w:rsidRDefault="00AC468B" w:rsidP="00AF5B2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C468B" w:rsidRDefault="00AC468B" w:rsidP="00AF5B24">
      <w:pPr>
        <w:ind w:firstLine="709"/>
        <w:jc w:val="both"/>
      </w:pPr>
    </w:p>
    <w:p w:rsidR="00AC468B" w:rsidRDefault="00AC468B" w:rsidP="00AF5B24">
      <w:pPr>
        <w:ind w:firstLine="709"/>
        <w:jc w:val="both"/>
      </w:pPr>
      <w:r>
        <w:t xml:space="preserve">  СТАТЬЯ 1.</w:t>
      </w:r>
    </w:p>
    <w:p w:rsidR="00AC468B" w:rsidRDefault="00AC468B" w:rsidP="00AF5B24">
      <w:pPr>
        <w:ind w:firstLine="709"/>
        <w:jc w:val="both"/>
      </w:pPr>
      <w:r>
        <w:t xml:space="preserve">  </w:t>
      </w:r>
      <w:proofErr w:type="gramStart"/>
      <w:r>
        <w:t xml:space="preserve">Внести в статью 4 Закона Приморского края от 29 сентября 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стр. 23) следующее изменение:</w:t>
      </w:r>
      <w:proofErr w:type="gramEnd"/>
    </w:p>
    <w:p w:rsidR="00AC468B" w:rsidRDefault="00AC468B" w:rsidP="00AF5B24">
      <w:pPr>
        <w:ind w:firstLine="709"/>
        <w:jc w:val="both"/>
      </w:pPr>
      <w:r>
        <w:t xml:space="preserve">  в пункте 4 части 2 слова "финансовых средств" заменить словами "материальных и финансовых средств".</w:t>
      </w:r>
    </w:p>
    <w:p w:rsidR="00AC468B" w:rsidRDefault="00AC468B" w:rsidP="00AF5B24">
      <w:pPr>
        <w:ind w:firstLine="709"/>
        <w:jc w:val="both"/>
      </w:pPr>
    </w:p>
    <w:p w:rsidR="00AC468B" w:rsidRDefault="00AC468B" w:rsidP="00AF5B24">
      <w:pPr>
        <w:ind w:firstLine="709"/>
        <w:jc w:val="both"/>
      </w:pPr>
      <w:r>
        <w:t xml:space="preserve">  СТАТЬЯ 2. </w:t>
      </w:r>
    </w:p>
    <w:p w:rsidR="00AC468B" w:rsidRDefault="00AC468B" w:rsidP="00AF5B24">
      <w:pPr>
        <w:ind w:firstLine="709"/>
        <w:jc w:val="both"/>
      </w:pPr>
      <w:r>
        <w:t xml:space="preserve">  Настоящий Закон вступает в силу со дня его официального опубликования.</w:t>
      </w:r>
    </w:p>
    <w:p w:rsidR="001C4AC3" w:rsidRDefault="001C4AC3" w:rsidP="00AF5B24">
      <w:pPr>
        <w:ind w:firstLine="709"/>
        <w:jc w:val="both"/>
      </w:pPr>
    </w:p>
    <w:p w:rsidR="001C4AC3" w:rsidRDefault="001C4AC3" w:rsidP="00AF5B24">
      <w:pPr>
        <w:ind w:firstLine="709"/>
        <w:jc w:val="both"/>
      </w:pPr>
    </w:p>
    <w:p w:rsidR="001C4AC3" w:rsidRDefault="001C4AC3" w:rsidP="00AF5B24">
      <w:pPr>
        <w:ind w:firstLine="709"/>
        <w:jc w:val="both"/>
      </w:pPr>
    </w:p>
    <w:p w:rsidR="00AC468B" w:rsidRDefault="00AC468B" w:rsidP="001C4AC3">
      <w:pPr>
        <w:jc w:val="both"/>
      </w:pPr>
      <w:r>
        <w:t xml:space="preserve">Губернатор края               </w:t>
      </w:r>
      <w:r w:rsidR="00965391">
        <w:t xml:space="preserve">                 </w:t>
      </w:r>
      <w:r>
        <w:t xml:space="preserve">                          </w:t>
      </w:r>
      <w:r w:rsidR="001C4AC3">
        <w:t xml:space="preserve">      </w:t>
      </w:r>
      <w:r w:rsidR="00EF67EC">
        <w:t xml:space="preserve">      </w:t>
      </w:r>
      <w:r>
        <w:t xml:space="preserve">В.В. </w:t>
      </w:r>
      <w:proofErr w:type="spellStart"/>
      <w:r>
        <w:t>Миклушевский</w:t>
      </w:r>
      <w:proofErr w:type="spellEnd"/>
    </w:p>
    <w:p w:rsidR="00AC468B" w:rsidRDefault="00AC468B" w:rsidP="00AF5B24">
      <w:pPr>
        <w:ind w:firstLine="709"/>
        <w:jc w:val="both"/>
      </w:pPr>
    </w:p>
    <w:p w:rsidR="00AC468B" w:rsidRDefault="00AC468B" w:rsidP="00AF5B24">
      <w:pPr>
        <w:ind w:firstLine="709"/>
      </w:pPr>
    </w:p>
    <w:p w:rsidR="00AC468B" w:rsidRDefault="00AC468B" w:rsidP="00AF5B24">
      <w:pPr>
        <w:ind w:firstLine="709"/>
      </w:pPr>
    </w:p>
    <w:p w:rsidR="00A24328" w:rsidRDefault="00A24328" w:rsidP="00AF5B24">
      <w:pPr>
        <w:ind w:firstLine="709"/>
        <w:jc w:val="center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53B" w:rsidRDefault="00FA753B">
      <w:r>
        <w:separator/>
      </w:r>
    </w:p>
  </w:endnote>
  <w:endnote w:type="continuationSeparator" w:id="0">
    <w:p w:rsidR="00FA753B" w:rsidRDefault="00FA75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53B" w:rsidRDefault="00FA753B">
      <w:r>
        <w:separator/>
      </w:r>
    </w:p>
  </w:footnote>
  <w:footnote w:type="continuationSeparator" w:id="0">
    <w:p w:rsidR="00FA753B" w:rsidRDefault="00FA75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843FB"/>
    <w:rsid w:val="001A45F3"/>
    <w:rsid w:val="001C4AC3"/>
    <w:rsid w:val="002157FE"/>
    <w:rsid w:val="00226A12"/>
    <w:rsid w:val="002362C7"/>
    <w:rsid w:val="002F7658"/>
    <w:rsid w:val="00314B4E"/>
    <w:rsid w:val="00380EE1"/>
    <w:rsid w:val="00395F05"/>
    <w:rsid w:val="003B26E7"/>
    <w:rsid w:val="003C3CCC"/>
    <w:rsid w:val="00411287"/>
    <w:rsid w:val="00413861"/>
    <w:rsid w:val="004279DB"/>
    <w:rsid w:val="00440B5F"/>
    <w:rsid w:val="00465640"/>
    <w:rsid w:val="0047435B"/>
    <w:rsid w:val="004936BE"/>
    <w:rsid w:val="004B0D21"/>
    <w:rsid w:val="004C56AC"/>
    <w:rsid w:val="004D2D0D"/>
    <w:rsid w:val="00585273"/>
    <w:rsid w:val="005A2827"/>
    <w:rsid w:val="005A2F1B"/>
    <w:rsid w:val="005D370E"/>
    <w:rsid w:val="005E0A8E"/>
    <w:rsid w:val="006240FD"/>
    <w:rsid w:val="00676061"/>
    <w:rsid w:val="00681250"/>
    <w:rsid w:val="0073153A"/>
    <w:rsid w:val="00734BA2"/>
    <w:rsid w:val="007A3C49"/>
    <w:rsid w:val="0089679B"/>
    <w:rsid w:val="008C62AB"/>
    <w:rsid w:val="008C68D2"/>
    <w:rsid w:val="008E2B20"/>
    <w:rsid w:val="009251A6"/>
    <w:rsid w:val="00965391"/>
    <w:rsid w:val="009A0611"/>
    <w:rsid w:val="009A5130"/>
    <w:rsid w:val="00A24328"/>
    <w:rsid w:val="00A55B08"/>
    <w:rsid w:val="00AB70F9"/>
    <w:rsid w:val="00AC31EC"/>
    <w:rsid w:val="00AC468B"/>
    <w:rsid w:val="00AF5B24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D00288"/>
    <w:rsid w:val="00D82375"/>
    <w:rsid w:val="00DD0938"/>
    <w:rsid w:val="00DE7084"/>
    <w:rsid w:val="00E34273"/>
    <w:rsid w:val="00E47787"/>
    <w:rsid w:val="00E60B2A"/>
    <w:rsid w:val="00E8387F"/>
    <w:rsid w:val="00EA577C"/>
    <w:rsid w:val="00EF67EC"/>
    <w:rsid w:val="00F15B09"/>
    <w:rsid w:val="00F22ADE"/>
    <w:rsid w:val="00F23036"/>
    <w:rsid w:val="00F4167A"/>
    <w:rsid w:val="00F769D8"/>
    <w:rsid w:val="00FA1F01"/>
    <w:rsid w:val="00FA753B"/>
    <w:rsid w:val="00FB07E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pishun_s_n</cp:lastModifiedBy>
  <cp:revision>9</cp:revision>
  <cp:lastPrinted>2015-02-09T00:46:00Z</cp:lastPrinted>
  <dcterms:created xsi:type="dcterms:W3CDTF">2015-01-28T22:58:00Z</dcterms:created>
  <dcterms:modified xsi:type="dcterms:W3CDTF">2015-02-09T00:47:00Z</dcterms:modified>
</cp:coreProperties>
</file>