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601F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601F6" w:rsidRDefault="005601F6" w:rsidP="00F14CBB">
            <w:pPr>
              <w:ind w:left="-108"/>
              <w:jc w:val="both"/>
            </w:pPr>
            <w:r w:rsidRPr="005601F6">
              <w:t xml:space="preserve">Об обращении Законодательного Собрания Приморского края                       к Председателю Государственной Думы Федерального Собрания Российской Федерации Нарышкину С.Е. по вопросу внесения изменений в федеральное законодательство в области регулирования земельных </w:t>
            </w:r>
            <w:proofErr w:type="spellStart"/>
            <w:r w:rsidRPr="005601F6">
              <w:t>отноше</w:t>
            </w:r>
            <w:r>
              <w:t>-</w:t>
            </w:r>
            <w:r w:rsidRPr="005601F6">
              <w:t>ний</w:t>
            </w:r>
            <w:proofErr w:type="spellEnd"/>
          </w:p>
        </w:tc>
      </w:tr>
    </w:tbl>
    <w:p w:rsidR="000B3FB2" w:rsidRDefault="000B3FB2"/>
    <w:p w:rsidR="00C760F0" w:rsidRDefault="00C760F0" w:rsidP="00C760F0">
      <w:pPr>
        <w:ind w:firstLine="709"/>
      </w:pPr>
      <w:r>
        <w:t>Законодательное Собрание Приморского края</w:t>
      </w:r>
    </w:p>
    <w:p w:rsidR="00C760F0" w:rsidRDefault="00C760F0" w:rsidP="00C760F0"/>
    <w:p w:rsidR="00C760F0" w:rsidRDefault="00C760F0" w:rsidP="00C760F0">
      <w:r>
        <w:t>ПОСТАНОВЛЯЕТ:</w:t>
      </w:r>
    </w:p>
    <w:p w:rsidR="00C760F0" w:rsidRDefault="00C760F0" w:rsidP="00C760F0"/>
    <w:p w:rsidR="00C760F0" w:rsidRDefault="00C760F0" w:rsidP="008717FA">
      <w:pPr>
        <w:ind w:firstLine="709"/>
        <w:jc w:val="both"/>
      </w:pPr>
      <w:r>
        <w:t>1.Принять обращение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федеральное законодательство в области регулирования земельных отношений (прилагается).</w:t>
      </w:r>
    </w:p>
    <w:p w:rsidR="00C760F0" w:rsidRDefault="00C760F0" w:rsidP="00C760F0">
      <w:pPr>
        <w:ind w:firstLine="709"/>
      </w:pPr>
    </w:p>
    <w:p w:rsidR="00C760F0" w:rsidRDefault="00C760F0" w:rsidP="008717FA">
      <w:pPr>
        <w:ind w:firstLine="709"/>
        <w:jc w:val="both"/>
      </w:pPr>
      <w:r>
        <w:t>2.Направить настоящее постановление Председателю Государственной Думы Федерального Собрания Российской Федерации.</w:t>
      </w:r>
    </w:p>
    <w:p w:rsidR="00C760F0" w:rsidRDefault="00C760F0" w:rsidP="00C760F0">
      <w:pPr>
        <w:ind w:firstLine="709"/>
      </w:pPr>
    </w:p>
    <w:p w:rsidR="00C760F0" w:rsidRDefault="00C760F0" w:rsidP="00C760F0">
      <w:pPr>
        <w:ind w:firstLine="709"/>
      </w:pPr>
      <w:r>
        <w:t>3.Настоящее постановление вступает в силу со дня его принятия.</w:t>
      </w:r>
    </w:p>
    <w:p w:rsidR="00C760F0" w:rsidRDefault="00C760F0" w:rsidP="00C760F0"/>
    <w:p w:rsidR="00C760F0" w:rsidRDefault="00C760F0" w:rsidP="00C760F0"/>
    <w:p w:rsidR="00C760F0" w:rsidRDefault="00C760F0" w:rsidP="00C760F0"/>
    <w:p w:rsidR="00C760F0" w:rsidRDefault="00C760F0" w:rsidP="00C760F0">
      <w:r>
        <w:t>Председатель</w:t>
      </w:r>
    </w:p>
    <w:p w:rsidR="00C760F0" w:rsidRDefault="00C760F0" w:rsidP="00C760F0">
      <w:r>
        <w:t>Законодательного Собрания                                                            В.В. Горчаков</w:t>
      </w:r>
    </w:p>
    <w:p w:rsidR="00C760F0" w:rsidRDefault="00C760F0" w:rsidP="00C760F0"/>
    <w:p w:rsidR="00C760F0" w:rsidRDefault="00C760F0" w:rsidP="00C760F0"/>
    <w:p w:rsidR="00931FD6" w:rsidRDefault="00C760F0" w:rsidP="00C760F0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546" w:rsidRDefault="00487546">
      <w:r>
        <w:separator/>
      </w:r>
    </w:p>
  </w:endnote>
  <w:endnote w:type="continuationSeparator" w:id="0">
    <w:p w:rsidR="00487546" w:rsidRDefault="00487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546" w:rsidRDefault="00487546">
      <w:r>
        <w:separator/>
      </w:r>
    </w:p>
  </w:footnote>
  <w:footnote w:type="continuationSeparator" w:id="0">
    <w:p w:rsidR="00487546" w:rsidRDefault="004875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546"/>
    <w:rsid w:val="00057575"/>
    <w:rsid w:val="00073C7D"/>
    <w:rsid w:val="0007488C"/>
    <w:rsid w:val="000B3FB2"/>
    <w:rsid w:val="000D628E"/>
    <w:rsid w:val="000E2792"/>
    <w:rsid w:val="000E5228"/>
    <w:rsid w:val="00123119"/>
    <w:rsid w:val="00155F7F"/>
    <w:rsid w:val="003325F4"/>
    <w:rsid w:val="00392E21"/>
    <w:rsid w:val="00487546"/>
    <w:rsid w:val="004B69FA"/>
    <w:rsid w:val="004D1A01"/>
    <w:rsid w:val="005601F6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17FA"/>
    <w:rsid w:val="008818A7"/>
    <w:rsid w:val="00922AED"/>
    <w:rsid w:val="00924B45"/>
    <w:rsid w:val="00931FD6"/>
    <w:rsid w:val="009372FF"/>
    <w:rsid w:val="0094344A"/>
    <w:rsid w:val="00955889"/>
    <w:rsid w:val="009959AC"/>
    <w:rsid w:val="009C06BA"/>
    <w:rsid w:val="00A13794"/>
    <w:rsid w:val="00A26C60"/>
    <w:rsid w:val="00A93332"/>
    <w:rsid w:val="00AE5EE6"/>
    <w:rsid w:val="00BA58C7"/>
    <w:rsid w:val="00C20E8F"/>
    <w:rsid w:val="00C2638A"/>
    <w:rsid w:val="00C760F0"/>
    <w:rsid w:val="00CA7E54"/>
    <w:rsid w:val="00CE19DF"/>
    <w:rsid w:val="00D02716"/>
    <w:rsid w:val="00DF01B2"/>
    <w:rsid w:val="00DF4B7D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87;&#1088;&#1086;&#1076;&#1086;&#1074;&#1086;&#1083;&#1100;&#1089;&#1090;&#1074;&#1077;&#1085;&#1085;&#1086;&#1081;%20&#1087;&#1086;&#1083;&#1080;&#1090;&#1080;&#1082;&#1077;%20&#1087;&#1088;&#1080;&#1088;&#1086;&#1076;&#1086;&#1087;&#1086;&#1083;&#1100;&#1079;&#1086;&#1074;&#1072;&#1085;&#1080;&#1102;\&#1041;&#1040;&#1058;&#1054;&#1042;&#1040;\&#1076;&#1083;&#1103;%20&#1057;&#1040;&#1047;&#1044;\2015\12%20&#1092;&#1077;&#1074;&#1088;&#1072;&#1083;&#1103;\10%20&#1074;&#1086;&#1087;&#1088;&#1086;&#108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</cp:revision>
  <cp:lastPrinted>2015-02-11T06:56:00Z</cp:lastPrinted>
  <dcterms:created xsi:type="dcterms:W3CDTF">2015-02-12T00:09:00Z</dcterms:created>
  <dcterms:modified xsi:type="dcterms:W3CDTF">2015-02-12T00:09:00Z</dcterms:modified>
</cp:coreProperties>
</file>