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C5183" w:rsidTr="007D6C8F">
        <w:tc>
          <w:tcPr>
            <w:tcW w:w="9570" w:type="dxa"/>
          </w:tcPr>
          <w:p w:rsidR="00AC5183" w:rsidRDefault="00AC5183" w:rsidP="007D6C8F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484633589" r:id="rId8"/>
              </w:object>
            </w:r>
          </w:p>
        </w:tc>
      </w:tr>
      <w:tr w:rsidR="00AC5183" w:rsidTr="007D6C8F">
        <w:tc>
          <w:tcPr>
            <w:tcW w:w="9570" w:type="dxa"/>
          </w:tcPr>
          <w:p w:rsidR="00AC5183" w:rsidRDefault="00AC5183" w:rsidP="007D6C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11287" w:rsidRDefault="00395F05" w:rsidP="00411287">
      <w:pPr>
        <w:jc w:val="center"/>
        <w:rPr>
          <w:b/>
        </w:rPr>
      </w:pPr>
      <w:r>
        <w:rPr>
          <w:b/>
        </w:rPr>
        <w:t>О ВНЕСЕНИИ ИЗМЕНЕНИ</w:t>
      </w:r>
      <w:r w:rsidR="0073153A">
        <w:rPr>
          <w:b/>
        </w:rPr>
        <w:t>Й</w:t>
      </w:r>
      <w:r>
        <w:rPr>
          <w:b/>
        </w:rPr>
        <w:t xml:space="preserve"> В</w:t>
      </w:r>
      <w:r w:rsidR="00CB24E8">
        <w:rPr>
          <w:b/>
        </w:rPr>
        <w:t xml:space="preserve"> ЗАКОН</w:t>
      </w:r>
    </w:p>
    <w:p w:rsidR="00411287" w:rsidRPr="00411287" w:rsidRDefault="00395F05" w:rsidP="00411287">
      <w:pPr>
        <w:jc w:val="center"/>
        <w:rPr>
          <w:b/>
        </w:rPr>
      </w:pPr>
      <w:r>
        <w:rPr>
          <w:b/>
        </w:rPr>
        <w:t>ПРИМОРСКОГО КРАЯ "</w:t>
      </w:r>
      <w:r w:rsidRPr="00795676">
        <w:rPr>
          <w:b/>
          <w:szCs w:val="28"/>
        </w:rPr>
        <w:t>О</w:t>
      </w:r>
      <w:r w:rsidR="00CD3BCC">
        <w:rPr>
          <w:b/>
          <w:szCs w:val="28"/>
        </w:rPr>
        <w:t xml:space="preserve">Б </w:t>
      </w:r>
      <w:proofErr w:type="gramStart"/>
      <w:r w:rsidR="00A24328">
        <w:rPr>
          <w:b/>
          <w:szCs w:val="28"/>
        </w:rPr>
        <w:t>ЭКОЛОГИЧЕСКОМ</w:t>
      </w:r>
      <w:proofErr w:type="gramEnd"/>
    </w:p>
    <w:p w:rsidR="00395F05" w:rsidRPr="00A24328" w:rsidRDefault="00A24328" w:rsidP="00411287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ОБРАЗОВАНИИ</w:t>
      </w:r>
      <w:proofErr w:type="gramEnd"/>
      <w:r w:rsidR="00411287">
        <w:rPr>
          <w:b/>
          <w:szCs w:val="28"/>
        </w:rPr>
        <w:t xml:space="preserve"> </w:t>
      </w:r>
      <w:r w:rsidR="00CD3BCC">
        <w:rPr>
          <w:b/>
          <w:szCs w:val="28"/>
        </w:rPr>
        <w:t>В ПРИМОРСКОМ КРАЕ"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395F05" w:rsidRDefault="00E8387F" w:rsidP="00E8387F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 w:rsidR="00014774">
        <w:rPr>
          <w:szCs w:val="28"/>
        </w:rPr>
        <w:t xml:space="preserve"> 28 января</w:t>
      </w:r>
      <w:r w:rsidR="00014774">
        <w:rPr>
          <w:szCs w:val="28"/>
        </w:rPr>
        <w:br/>
        <w:t>2015 года</w:t>
      </w:r>
    </w:p>
    <w:p w:rsidR="00E8387F" w:rsidRPr="00941F19" w:rsidRDefault="00E8387F" w:rsidP="00E8387F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46564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</w:t>
      </w:r>
      <w:r w:rsidR="00A55B08"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Закон Приморского края от </w:t>
      </w:r>
      <w:r w:rsidR="00A24328">
        <w:rPr>
          <w:bCs/>
          <w:szCs w:val="28"/>
        </w:rPr>
        <w:t xml:space="preserve">15 ноября </w:t>
      </w:r>
      <w:r w:rsidRPr="002E4372">
        <w:rPr>
          <w:bCs/>
          <w:szCs w:val="28"/>
        </w:rPr>
        <w:t>20</w:t>
      </w:r>
      <w:r w:rsidR="00A24328">
        <w:rPr>
          <w:bCs/>
          <w:szCs w:val="28"/>
        </w:rPr>
        <w:t>0</w:t>
      </w:r>
      <w:r w:rsidR="00C65FCC">
        <w:rPr>
          <w:bCs/>
          <w:szCs w:val="28"/>
        </w:rPr>
        <w:t>1</w:t>
      </w:r>
      <w:r w:rsidRPr="002E4372">
        <w:rPr>
          <w:bCs/>
          <w:szCs w:val="28"/>
        </w:rPr>
        <w:t xml:space="preserve"> года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</w:t>
      </w:r>
      <w:r w:rsidR="00A24328">
        <w:rPr>
          <w:bCs/>
          <w:szCs w:val="28"/>
        </w:rPr>
        <w:t>164</w:t>
      </w:r>
      <w:r w:rsidRPr="002E4372">
        <w:rPr>
          <w:bCs/>
          <w:szCs w:val="28"/>
        </w:rPr>
        <w:t xml:space="preserve">-КЗ </w:t>
      </w:r>
      <w:r>
        <w:t>"</w:t>
      </w:r>
      <w:r w:rsidRPr="002E4372">
        <w:rPr>
          <w:bCs/>
          <w:szCs w:val="28"/>
        </w:rPr>
        <w:t>О</w:t>
      </w:r>
      <w:r w:rsidR="00C65FCC">
        <w:rPr>
          <w:bCs/>
          <w:szCs w:val="28"/>
        </w:rPr>
        <w:t xml:space="preserve">б </w:t>
      </w:r>
      <w:r w:rsidR="00A24328">
        <w:rPr>
          <w:bCs/>
          <w:szCs w:val="28"/>
        </w:rPr>
        <w:t>экологическом образовании</w:t>
      </w:r>
      <w:r w:rsidR="00C65FCC">
        <w:rPr>
          <w:bCs/>
          <w:szCs w:val="28"/>
        </w:rPr>
        <w:t xml:space="preserve"> в</w:t>
      </w:r>
      <w:r w:rsidR="00681250">
        <w:rPr>
          <w:bCs/>
          <w:szCs w:val="28"/>
        </w:rPr>
        <w:t xml:space="preserve"> </w:t>
      </w:r>
      <w:r w:rsidR="00C65FCC">
        <w:rPr>
          <w:bCs/>
          <w:szCs w:val="28"/>
        </w:rPr>
        <w:t>П</w:t>
      </w:r>
      <w:r w:rsidRPr="002E4372">
        <w:rPr>
          <w:bCs/>
          <w:szCs w:val="28"/>
        </w:rPr>
        <w:t>риморско</w:t>
      </w:r>
      <w:r w:rsidR="00C65FCC">
        <w:rPr>
          <w:bCs/>
          <w:szCs w:val="28"/>
        </w:rPr>
        <w:t>м</w:t>
      </w:r>
      <w:r w:rsidRPr="002E4372">
        <w:rPr>
          <w:bCs/>
          <w:szCs w:val="28"/>
        </w:rPr>
        <w:t xml:space="preserve"> кра</w:t>
      </w:r>
      <w:r w:rsidR="00C65FCC">
        <w:rPr>
          <w:bCs/>
          <w:szCs w:val="28"/>
        </w:rPr>
        <w:t>е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</w:t>
      </w:r>
      <w:r w:rsidR="00A24328">
        <w:rPr>
          <w:bCs/>
          <w:szCs w:val="28"/>
        </w:rPr>
        <w:t>01</w:t>
      </w:r>
      <w:r w:rsidRPr="002E4372">
        <w:rPr>
          <w:bCs/>
          <w:szCs w:val="28"/>
        </w:rPr>
        <w:t xml:space="preserve">, </w:t>
      </w:r>
      <w:r w:rsidR="00A24328">
        <w:rPr>
          <w:bCs/>
          <w:szCs w:val="28"/>
        </w:rPr>
        <w:t>№ 98, стр. 38; 2008,</w:t>
      </w:r>
      <w:r w:rsidR="00A24328">
        <w:rPr>
          <w:bCs/>
          <w:szCs w:val="28"/>
        </w:rPr>
        <w:br/>
        <w:t xml:space="preserve">№ 71, стр. 49; 2009, № 118, стр. 36; 2012, № 8, стр. 66; 2013, № 55, стр. 58, </w:t>
      </w:r>
      <w:r w:rsidR="00A24328">
        <w:rPr>
          <w:bCs/>
          <w:szCs w:val="28"/>
        </w:rPr>
        <w:br/>
        <w:t xml:space="preserve">№ 62, стр. 42) </w:t>
      </w:r>
      <w:r>
        <w:rPr>
          <w:bCs/>
          <w:szCs w:val="28"/>
        </w:rPr>
        <w:t>следующ</w:t>
      </w:r>
      <w:r w:rsidR="00681250">
        <w:rPr>
          <w:bCs/>
          <w:szCs w:val="28"/>
        </w:rPr>
        <w:t>ие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681250">
        <w:rPr>
          <w:bCs/>
          <w:szCs w:val="28"/>
        </w:rPr>
        <w:t>я</w:t>
      </w:r>
      <w:r w:rsidR="00465640">
        <w:rPr>
          <w:bCs/>
          <w:szCs w:val="28"/>
        </w:rPr>
        <w:t>:</w:t>
      </w:r>
    </w:p>
    <w:p w:rsidR="00395F05" w:rsidRDefault="00A24328" w:rsidP="00395F05">
      <w:pPr>
        <w:pStyle w:val="a5"/>
        <w:spacing w:after="0"/>
        <w:ind w:firstLine="720"/>
        <w:jc w:val="both"/>
      </w:pPr>
      <w:r>
        <w:t>по тексту Закона слова "общественные и иные некоммерческие объединения" в соответствующ</w:t>
      </w:r>
      <w:r w:rsidR="00585273">
        <w:t>ем</w:t>
      </w:r>
      <w:r>
        <w:t xml:space="preserve"> </w:t>
      </w:r>
      <w:r w:rsidR="009251A6">
        <w:t>падеже заменить словами "общественные</w:t>
      </w:r>
      <w:r w:rsidR="00411287">
        <w:t xml:space="preserve"> объединения</w:t>
      </w:r>
      <w:r w:rsidR="009251A6">
        <w:t xml:space="preserve"> и некоммерческие </w:t>
      </w:r>
      <w:r w:rsidR="00411287">
        <w:t>организации</w:t>
      </w:r>
      <w:r w:rsidR="009251A6">
        <w:t>" в соответствующ</w:t>
      </w:r>
      <w:r w:rsidR="00585273">
        <w:t xml:space="preserve">ем </w:t>
      </w:r>
      <w:r w:rsidR="009251A6">
        <w:t xml:space="preserve">падеже. </w:t>
      </w:r>
    </w:p>
    <w:p w:rsidR="00411287" w:rsidRDefault="00411287" w:rsidP="00411287">
      <w:pPr>
        <w:ind w:firstLine="709"/>
        <w:jc w:val="both"/>
        <w:rPr>
          <w:szCs w:val="28"/>
        </w:rPr>
      </w:pPr>
    </w:p>
    <w:p w:rsidR="00411287" w:rsidRDefault="00411287" w:rsidP="00411287">
      <w:pPr>
        <w:ind w:firstLine="709"/>
        <w:jc w:val="both"/>
        <w:rPr>
          <w:szCs w:val="28"/>
        </w:rPr>
      </w:pPr>
      <w:r w:rsidRPr="00462298">
        <w:rPr>
          <w:szCs w:val="28"/>
        </w:rPr>
        <w:t xml:space="preserve">СТАТЬЯ </w:t>
      </w:r>
      <w:r>
        <w:rPr>
          <w:szCs w:val="28"/>
        </w:rPr>
        <w:t>2</w:t>
      </w:r>
      <w:r w:rsidRPr="00462298">
        <w:rPr>
          <w:szCs w:val="28"/>
        </w:rPr>
        <w:t>.</w:t>
      </w:r>
      <w:r>
        <w:rPr>
          <w:szCs w:val="28"/>
        </w:rPr>
        <w:t xml:space="preserve"> </w:t>
      </w:r>
    </w:p>
    <w:p w:rsidR="00411287" w:rsidRPr="00082C15" w:rsidRDefault="00411287" w:rsidP="00411287">
      <w:pPr>
        <w:ind w:firstLine="709"/>
        <w:jc w:val="both"/>
        <w:rPr>
          <w:szCs w:val="28"/>
        </w:rPr>
      </w:pPr>
      <w:r>
        <w:rPr>
          <w:color w:val="000000"/>
          <w:szCs w:val="28"/>
        </w:rPr>
        <w:t>Настоящий Закон вступает в силу со дня его официального опубликования.</w:t>
      </w:r>
    </w:p>
    <w:p w:rsidR="00411287" w:rsidRPr="00941F19" w:rsidRDefault="00411287" w:rsidP="00411287">
      <w:pPr>
        <w:pStyle w:val="a5"/>
        <w:spacing w:after="0"/>
        <w:ind w:firstLine="720"/>
        <w:jc w:val="both"/>
        <w:rPr>
          <w:szCs w:val="28"/>
        </w:rPr>
      </w:pPr>
    </w:p>
    <w:p w:rsidR="00411287" w:rsidRPr="00941F19" w:rsidRDefault="00411287" w:rsidP="00411287">
      <w:pPr>
        <w:shd w:val="clear" w:color="auto" w:fill="FFFFFF"/>
        <w:ind w:firstLine="720"/>
        <w:jc w:val="both"/>
        <w:rPr>
          <w:szCs w:val="28"/>
        </w:rPr>
      </w:pPr>
    </w:p>
    <w:p w:rsidR="00411287" w:rsidRPr="00941F19" w:rsidRDefault="00411287" w:rsidP="00411287">
      <w:pPr>
        <w:shd w:val="clear" w:color="auto" w:fill="FFFFFF"/>
        <w:ind w:firstLine="720"/>
        <w:jc w:val="both"/>
        <w:rPr>
          <w:szCs w:val="28"/>
        </w:rPr>
      </w:pPr>
    </w:p>
    <w:p w:rsidR="00411287" w:rsidRDefault="00411287" w:rsidP="00411287">
      <w:pPr>
        <w:jc w:val="both"/>
      </w:pPr>
      <w:r>
        <w:t xml:space="preserve">Губернатор края                                                                      </w:t>
      </w:r>
      <w:r w:rsidRPr="00A30E7B">
        <w:t xml:space="preserve">В.В. </w:t>
      </w:r>
      <w:r>
        <w:t>М</w:t>
      </w:r>
      <w:r w:rsidRPr="00A30E7B">
        <w:t>иклушевский</w:t>
      </w:r>
    </w:p>
    <w:p w:rsidR="00663F4C" w:rsidRDefault="00663F4C" w:rsidP="00411287">
      <w:pPr>
        <w:jc w:val="both"/>
      </w:pPr>
    </w:p>
    <w:p w:rsidR="00663F4C" w:rsidRPr="00663F4C" w:rsidRDefault="00663F4C" w:rsidP="00663F4C">
      <w:pPr>
        <w:jc w:val="both"/>
      </w:pPr>
      <w:r w:rsidRPr="00663F4C">
        <w:t>г. Владивосток</w:t>
      </w:r>
    </w:p>
    <w:p w:rsidR="00663F4C" w:rsidRPr="00663F4C" w:rsidRDefault="00663F4C" w:rsidP="00663F4C">
      <w:pPr>
        <w:jc w:val="both"/>
      </w:pPr>
      <w:r w:rsidRPr="00663F4C">
        <w:t>4 февраля 2015 года</w:t>
      </w:r>
    </w:p>
    <w:p w:rsidR="00663F4C" w:rsidRPr="00663F4C" w:rsidRDefault="00663F4C" w:rsidP="00663F4C">
      <w:pPr>
        <w:jc w:val="both"/>
      </w:pPr>
      <w:r w:rsidRPr="00663F4C">
        <w:t>№ 550-КЗ</w:t>
      </w:r>
    </w:p>
    <w:p w:rsidR="00663F4C" w:rsidRDefault="00663F4C" w:rsidP="00411287">
      <w:pPr>
        <w:jc w:val="both"/>
      </w:pPr>
      <w:bookmarkStart w:id="0" w:name="_GoBack"/>
      <w:bookmarkEnd w:id="0"/>
    </w:p>
    <w:p w:rsidR="00663F4C" w:rsidRPr="00A30E7B" w:rsidRDefault="00663F4C" w:rsidP="00411287">
      <w:pPr>
        <w:jc w:val="both"/>
      </w:pPr>
    </w:p>
    <w:p w:rsidR="00411287" w:rsidRPr="00941F19" w:rsidRDefault="00411287" w:rsidP="00411287">
      <w:pPr>
        <w:shd w:val="clear" w:color="auto" w:fill="FFFFFF"/>
        <w:jc w:val="both"/>
        <w:rPr>
          <w:szCs w:val="28"/>
        </w:rPr>
      </w:pPr>
    </w:p>
    <w:p w:rsidR="00A24328" w:rsidRDefault="00A24328" w:rsidP="00395F05">
      <w:pPr>
        <w:pStyle w:val="a5"/>
        <w:spacing w:after="0"/>
        <w:ind w:firstLine="720"/>
        <w:jc w:val="both"/>
      </w:pPr>
    </w:p>
    <w:sectPr w:rsidR="00A24328" w:rsidSect="00AC518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B20" w:rsidRDefault="006C5B20">
      <w:r>
        <w:separator/>
      </w:r>
    </w:p>
  </w:endnote>
  <w:endnote w:type="continuationSeparator" w:id="0">
    <w:p w:rsidR="006C5B20" w:rsidRDefault="006C5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B20" w:rsidRDefault="006C5B20">
      <w:r>
        <w:separator/>
      </w:r>
    </w:p>
  </w:footnote>
  <w:footnote w:type="continuationSeparator" w:id="0">
    <w:p w:rsidR="006C5B20" w:rsidRDefault="006C5B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4774"/>
    <w:rsid w:val="00017370"/>
    <w:rsid w:val="00024F65"/>
    <w:rsid w:val="0003291F"/>
    <w:rsid w:val="00034C19"/>
    <w:rsid w:val="000931F6"/>
    <w:rsid w:val="000B1C1E"/>
    <w:rsid w:val="000B730F"/>
    <w:rsid w:val="001843FB"/>
    <w:rsid w:val="001A45F3"/>
    <w:rsid w:val="002157FE"/>
    <w:rsid w:val="00226A12"/>
    <w:rsid w:val="002362C7"/>
    <w:rsid w:val="002F7658"/>
    <w:rsid w:val="00380EE1"/>
    <w:rsid w:val="00395F05"/>
    <w:rsid w:val="003B26E7"/>
    <w:rsid w:val="003C3CCC"/>
    <w:rsid w:val="00411287"/>
    <w:rsid w:val="00413861"/>
    <w:rsid w:val="00440B5F"/>
    <w:rsid w:val="00465640"/>
    <w:rsid w:val="0047435B"/>
    <w:rsid w:val="00485710"/>
    <w:rsid w:val="004936BE"/>
    <w:rsid w:val="004B0D21"/>
    <w:rsid w:val="004C56AC"/>
    <w:rsid w:val="004D2D0D"/>
    <w:rsid w:val="00585273"/>
    <w:rsid w:val="005A2827"/>
    <w:rsid w:val="005E0A8E"/>
    <w:rsid w:val="006240FD"/>
    <w:rsid w:val="00663F4C"/>
    <w:rsid w:val="00676061"/>
    <w:rsid w:val="00681250"/>
    <w:rsid w:val="006C5B20"/>
    <w:rsid w:val="0073153A"/>
    <w:rsid w:val="00734BA2"/>
    <w:rsid w:val="007A3C49"/>
    <w:rsid w:val="008C62AB"/>
    <w:rsid w:val="008C68D2"/>
    <w:rsid w:val="008E2B20"/>
    <w:rsid w:val="009251A6"/>
    <w:rsid w:val="009A0611"/>
    <w:rsid w:val="009A5130"/>
    <w:rsid w:val="00A24328"/>
    <w:rsid w:val="00A55B08"/>
    <w:rsid w:val="00AB70F9"/>
    <w:rsid w:val="00AC31EC"/>
    <w:rsid w:val="00AC5183"/>
    <w:rsid w:val="00B14397"/>
    <w:rsid w:val="00B52260"/>
    <w:rsid w:val="00BE0544"/>
    <w:rsid w:val="00C65FCC"/>
    <w:rsid w:val="00C7293D"/>
    <w:rsid w:val="00C87CAB"/>
    <w:rsid w:val="00CA43CB"/>
    <w:rsid w:val="00CB24E8"/>
    <w:rsid w:val="00CD3BCC"/>
    <w:rsid w:val="00CE4F50"/>
    <w:rsid w:val="00DE7084"/>
    <w:rsid w:val="00E34273"/>
    <w:rsid w:val="00E47787"/>
    <w:rsid w:val="00E60B2A"/>
    <w:rsid w:val="00E8387F"/>
    <w:rsid w:val="00EA577C"/>
    <w:rsid w:val="00F15B09"/>
    <w:rsid w:val="00F22ADE"/>
    <w:rsid w:val="00F23036"/>
    <w:rsid w:val="00F4167A"/>
    <w:rsid w:val="00F769D8"/>
    <w:rsid w:val="00FB07E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Егупова</cp:lastModifiedBy>
  <cp:revision>2</cp:revision>
  <cp:lastPrinted>2014-03-06T00:28:00Z</cp:lastPrinted>
  <dcterms:created xsi:type="dcterms:W3CDTF">2015-02-04T23:27:00Z</dcterms:created>
  <dcterms:modified xsi:type="dcterms:W3CDTF">2015-02-04T23:27:00Z</dcterms:modified>
</cp:coreProperties>
</file>