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F190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9192" r:id="rId8"/>
              </w:object>
            </w:r>
          </w:p>
        </w:tc>
      </w:tr>
      <w:tr w:rsidR="007B5289" w:rsidTr="000F190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F190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5F1BF9">
              <w:rPr>
                <w:szCs w:val="28"/>
              </w:rPr>
              <w:t>3</w:t>
            </w:r>
            <w:r w:rsidR="00A43C1A">
              <w:rPr>
                <w:szCs w:val="28"/>
              </w:rPr>
              <w:t>1</w:t>
            </w:r>
          </w:p>
        </w:tc>
      </w:tr>
      <w:tr w:rsidR="000B3FB2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03F8C" w:rsidRDefault="00A43C1A" w:rsidP="00A43C1A">
            <w:pPr>
              <w:ind w:left="-108"/>
              <w:jc w:val="both"/>
              <w:rPr>
                <w:szCs w:val="28"/>
              </w:rPr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Хасанского муниципальн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го района и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м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ниципальным районом"</w:t>
            </w:r>
          </w:p>
          <w:p w:rsidR="00A43C1A" w:rsidRPr="00145341" w:rsidRDefault="00A43C1A" w:rsidP="00A43C1A">
            <w:pPr>
              <w:ind w:left="-108"/>
              <w:jc w:val="both"/>
            </w:pPr>
          </w:p>
        </w:tc>
      </w:tr>
    </w:tbl>
    <w:p w:rsidR="00C8188E" w:rsidRDefault="00C8188E" w:rsidP="00C8188E">
      <w:pPr>
        <w:ind w:firstLine="720"/>
      </w:pPr>
      <w:r>
        <w:t xml:space="preserve">Законодательное Собрание Приморского края </w:t>
      </w:r>
    </w:p>
    <w:p w:rsidR="00C8188E" w:rsidRDefault="00C8188E" w:rsidP="00C8188E"/>
    <w:p w:rsidR="00C8188E" w:rsidRDefault="00C8188E" w:rsidP="00C8188E">
      <w:r>
        <w:t>ПОСТАНОВЛЯЕТ:</w:t>
      </w:r>
    </w:p>
    <w:p w:rsidR="00C8188E" w:rsidRDefault="00C8188E" w:rsidP="00C8188E">
      <w:pPr>
        <w:ind w:firstLine="709"/>
      </w:pPr>
    </w:p>
    <w:p w:rsidR="00C8188E" w:rsidRPr="003E64B3" w:rsidRDefault="00C8188E" w:rsidP="00C8188E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105CC">
        <w:t xml:space="preserve">"О разграничении объектов муниципальной собственности между сельскими поселениями </w:t>
      </w:r>
      <w:r>
        <w:t xml:space="preserve">Хасанского </w:t>
      </w:r>
      <w:r w:rsidRPr="007105CC">
        <w:t xml:space="preserve">муниципального района и </w:t>
      </w:r>
      <w:proofErr w:type="spellStart"/>
      <w:r>
        <w:t>Хасанским</w:t>
      </w:r>
      <w:proofErr w:type="spellEnd"/>
      <w:r>
        <w:t xml:space="preserve"> </w:t>
      </w:r>
      <w:r w:rsidRPr="007105CC">
        <w:t>муниципальным районом"</w:t>
      </w:r>
      <w:r>
        <w:t xml:space="preserve"> в первом чтении.</w:t>
      </w:r>
    </w:p>
    <w:p w:rsidR="00C8188E" w:rsidRDefault="00C8188E" w:rsidP="00C8188E">
      <w:pPr>
        <w:ind w:firstLine="709"/>
        <w:jc w:val="both"/>
      </w:pPr>
    </w:p>
    <w:p w:rsidR="00C8188E" w:rsidRDefault="00C8188E" w:rsidP="00C8188E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</w:t>
      </w:r>
      <w:r>
        <w:t>б</w:t>
      </w:r>
      <w:r>
        <w:t>ственности до 12 февраля 2015</w:t>
      </w:r>
      <w:r w:rsidRPr="007105CC">
        <w:t xml:space="preserve"> года.</w:t>
      </w:r>
    </w:p>
    <w:p w:rsidR="00C8188E" w:rsidRDefault="00C8188E" w:rsidP="00C8188E">
      <w:pPr>
        <w:ind w:firstLine="709"/>
        <w:jc w:val="both"/>
      </w:pPr>
    </w:p>
    <w:p w:rsidR="00C8188E" w:rsidRDefault="00C8188E" w:rsidP="00C8188E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C8188E" w:rsidRDefault="00C8188E" w:rsidP="00C8188E">
      <w:pPr>
        <w:ind w:firstLine="709"/>
        <w:jc w:val="both"/>
      </w:pPr>
    </w:p>
    <w:p w:rsidR="00C8188E" w:rsidRDefault="00C8188E" w:rsidP="00C8188E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45341" w:rsidRDefault="00145341" w:rsidP="00CB1CFE">
      <w:pPr>
        <w:jc w:val="both"/>
      </w:pPr>
      <w:bookmarkStart w:id="0" w:name="_GoBack"/>
      <w:bookmarkEnd w:id="0"/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B1B97"/>
    <w:rsid w:val="001F6EA8"/>
    <w:rsid w:val="003325F4"/>
    <w:rsid w:val="00362CAF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5F1BF9"/>
    <w:rsid w:val="006753AF"/>
    <w:rsid w:val="00695A4A"/>
    <w:rsid w:val="006D45ED"/>
    <w:rsid w:val="006E650F"/>
    <w:rsid w:val="00720163"/>
    <w:rsid w:val="00726997"/>
    <w:rsid w:val="0076620D"/>
    <w:rsid w:val="007B48E7"/>
    <w:rsid w:val="007B5289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43C1A"/>
    <w:rsid w:val="00A93332"/>
    <w:rsid w:val="00AE1621"/>
    <w:rsid w:val="00AE5EE6"/>
    <w:rsid w:val="00B376DA"/>
    <w:rsid w:val="00BA58C7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93A7F"/>
    <w:rsid w:val="00EF32F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2015-01-28T04:03:00Z</cp:lastPrinted>
  <dcterms:created xsi:type="dcterms:W3CDTF">2015-01-28T04:05:00Z</dcterms:created>
  <dcterms:modified xsi:type="dcterms:W3CDTF">2015-01-28T04:05:00Z</dcterms:modified>
</cp:coreProperties>
</file>