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F190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9015" r:id="rId8"/>
              </w:object>
            </w:r>
          </w:p>
        </w:tc>
      </w:tr>
      <w:tr w:rsidR="007B5289" w:rsidTr="000F190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F190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5F1BF9">
              <w:rPr>
                <w:szCs w:val="28"/>
              </w:rPr>
              <w:t>30</w:t>
            </w:r>
          </w:p>
        </w:tc>
      </w:tr>
      <w:tr w:rsidR="000B3FB2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F6621" w:rsidRDefault="0076620D" w:rsidP="00903F8C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Красноармейского </w:t>
            </w:r>
            <w:proofErr w:type="spellStart"/>
            <w:proofErr w:type="gramStart"/>
            <w:r>
              <w:rPr>
                <w:szCs w:val="28"/>
              </w:rPr>
              <w:t>муниципальн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-го</w:t>
            </w:r>
            <w:proofErr w:type="spellEnd"/>
            <w:proofErr w:type="gramEnd"/>
            <w:r>
              <w:rPr>
                <w:szCs w:val="28"/>
              </w:rPr>
              <w:t xml:space="preserve"> района и Красноармейским м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ниципальным районом"</w:t>
            </w:r>
          </w:p>
          <w:p w:rsidR="00903F8C" w:rsidRPr="00145341" w:rsidRDefault="00903F8C" w:rsidP="00903F8C">
            <w:pPr>
              <w:ind w:left="-108"/>
              <w:jc w:val="both"/>
            </w:pPr>
          </w:p>
        </w:tc>
      </w:tr>
    </w:tbl>
    <w:p w:rsidR="005F1BF9" w:rsidRDefault="005F1BF9" w:rsidP="005F1BF9">
      <w:pPr>
        <w:ind w:firstLine="720"/>
      </w:pPr>
      <w:r>
        <w:t xml:space="preserve">Законодательное Собрание Приморского края </w:t>
      </w:r>
    </w:p>
    <w:p w:rsidR="005F1BF9" w:rsidRDefault="005F1BF9" w:rsidP="005F1BF9"/>
    <w:p w:rsidR="005F1BF9" w:rsidRDefault="005F1BF9" w:rsidP="005F1BF9">
      <w:r>
        <w:t>ПОСТАНОВЛЯЕТ:</w:t>
      </w:r>
    </w:p>
    <w:p w:rsidR="005F1BF9" w:rsidRDefault="005F1BF9" w:rsidP="005F1BF9">
      <w:pPr>
        <w:ind w:firstLine="709"/>
      </w:pPr>
    </w:p>
    <w:p w:rsidR="005F1BF9" w:rsidRPr="003E64B3" w:rsidRDefault="005F1BF9" w:rsidP="005F1BF9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Красноармейского </w:t>
      </w:r>
      <w:r w:rsidRPr="007105CC">
        <w:t xml:space="preserve">муниципального района и </w:t>
      </w:r>
      <w:r>
        <w:t xml:space="preserve">Красноармейским </w:t>
      </w:r>
      <w:r w:rsidRPr="007105CC">
        <w:t>муниципальным районом"</w:t>
      </w:r>
      <w:r>
        <w:t xml:space="preserve"> в первом чтении.</w:t>
      </w:r>
    </w:p>
    <w:p w:rsidR="005F1BF9" w:rsidRDefault="005F1BF9" w:rsidP="005F1BF9">
      <w:pPr>
        <w:ind w:firstLine="709"/>
        <w:jc w:val="both"/>
      </w:pPr>
    </w:p>
    <w:p w:rsidR="005F1BF9" w:rsidRDefault="005F1BF9" w:rsidP="005F1BF9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</w:t>
      </w:r>
      <w:r>
        <w:t>б</w:t>
      </w:r>
      <w:r>
        <w:t>ственности до 12 февраля 2015</w:t>
      </w:r>
      <w:r w:rsidRPr="007105CC">
        <w:t xml:space="preserve"> года.</w:t>
      </w:r>
    </w:p>
    <w:p w:rsidR="005F1BF9" w:rsidRDefault="005F1BF9" w:rsidP="005F1BF9">
      <w:pPr>
        <w:ind w:firstLine="709"/>
        <w:jc w:val="both"/>
      </w:pPr>
    </w:p>
    <w:p w:rsidR="005F1BF9" w:rsidRDefault="005F1BF9" w:rsidP="005F1BF9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5F1BF9" w:rsidRDefault="005F1BF9" w:rsidP="005F1BF9">
      <w:pPr>
        <w:ind w:firstLine="709"/>
        <w:jc w:val="both"/>
      </w:pPr>
    </w:p>
    <w:p w:rsidR="008522E9" w:rsidRPr="008522E9" w:rsidRDefault="005F1BF9" w:rsidP="005F1BF9">
      <w:pPr>
        <w:ind w:firstLine="709"/>
        <w:jc w:val="both"/>
      </w:pPr>
      <w:bookmarkStart w:id="0" w:name="_GoBack"/>
      <w:bookmarkEnd w:id="0"/>
      <w:r>
        <w:t>4.Настоящее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B1B97"/>
    <w:rsid w:val="001F6EA8"/>
    <w:rsid w:val="003325F4"/>
    <w:rsid w:val="00362CAF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5F1BF9"/>
    <w:rsid w:val="006753AF"/>
    <w:rsid w:val="00695A4A"/>
    <w:rsid w:val="006D45ED"/>
    <w:rsid w:val="006E650F"/>
    <w:rsid w:val="00720163"/>
    <w:rsid w:val="00726997"/>
    <w:rsid w:val="0076620D"/>
    <w:rsid w:val="007B48E7"/>
    <w:rsid w:val="007B5289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2015-01-28T03:38:00Z</cp:lastPrinted>
  <dcterms:created xsi:type="dcterms:W3CDTF">2015-01-28T03:37:00Z</dcterms:created>
  <dcterms:modified xsi:type="dcterms:W3CDTF">2015-01-28T04:02:00Z</dcterms:modified>
</cp:coreProperties>
</file>