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0F1909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483958117" r:id="rId8"/>
              </w:object>
            </w:r>
          </w:p>
        </w:tc>
      </w:tr>
      <w:tr w:rsidR="007B5289" w:rsidTr="000F190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0F1909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4A7570">
              <w:rPr>
                <w:szCs w:val="28"/>
              </w:rPr>
              <w:t>7</w:t>
            </w:r>
            <w:r w:rsidR="00D35059">
              <w:rPr>
                <w:szCs w:val="28"/>
              </w:rPr>
              <w:t>2</w:t>
            </w:r>
            <w:r w:rsidR="000F1909">
              <w:rPr>
                <w:szCs w:val="28"/>
              </w:rPr>
              <w:t>3</w:t>
            </w:r>
          </w:p>
        </w:tc>
      </w:tr>
      <w:tr w:rsidR="000B3FB2" w:rsidTr="000F190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5341" w:rsidTr="000F190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4F6621" w:rsidRDefault="00CB1CFE" w:rsidP="00903F8C">
            <w:pPr>
              <w:ind w:left="-108"/>
              <w:jc w:val="both"/>
            </w:pPr>
            <w:r>
              <w:t>О проекте закона Приморского края "</w:t>
            </w:r>
            <w:r>
              <w:rPr>
                <w:szCs w:val="28"/>
              </w:rPr>
              <w:t>О внесении изменения в статью 4 Закона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      </w:r>
            <w:r>
              <w:t>"</w:t>
            </w:r>
          </w:p>
          <w:p w:rsidR="00903F8C" w:rsidRPr="00145341" w:rsidRDefault="00903F8C" w:rsidP="00903F8C">
            <w:pPr>
              <w:ind w:left="-108"/>
              <w:jc w:val="both"/>
            </w:pPr>
          </w:p>
        </w:tc>
      </w:tr>
    </w:tbl>
    <w:p w:rsidR="000F1909" w:rsidRDefault="000F1909" w:rsidP="00CB1CFE">
      <w:pPr>
        <w:ind w:firstLine="709"/>
        <w:jc w:val="both"/>
        <w:rPr>
          <w:szCs w:val="28"/>
        </w:rPr>
      </w:pPr>
      <w:r>
        <w:rPr>
          <w:szCs w:val="28"/>
        </w:rPr>
        <w:t xml:space="preserve">Законодательное Собрание Приморского края  </w:t>
      </w:r>
    </w:p>
    <w:p w:rsidR="000F1909" w:rsidRDefault="000F1909" w:rsidP="00CB1CFE">
      <w:pPr>
        <w:ind w:firstLine="142"/>
      </w:pPr>
    </w:p>
    <w:p w:rsidR="000F1909" w:rsidRDefault="000F1909" w:rsidP="00CB1CFE">
      <w:r>
        <w:t>ПОСТАНОВЛЯЕТ:</w:t>
      </w:r>
    </w:p>
    <w:p w:rsidR="000F1909" w:rsidRDefault="000F1909" w:rsidP="00CB1CFE">
      <w:pPr>
        <w:ind w:hanging="142"/>
      </w:pPr>
    </w:p>
    <w:p w:rsidR="000F1909" w:rsidRDefault="000F1909" w:rsidP="00CB1CFE">
      <w:pPr>
        <w:ind w:firstLine="709"/>
        <w:jc w:val="both"/>
        <w:rPr>
          <w:szCs w:val="28"/>
        </w:rPr>
      </w:pPr>
      <w:r>
        <w:t>1.</w:t>
      </w:r>
      <w:r>
        <w:rPr>
          <w:szCs w:val="28"/>
        </w:rPr>
        <w:t xml:space="preserve">Принять проект закона </w:t>
      </w:r>
      <w:r>
        <w:t>Приморского края "</w:t>
      </w:r>
      <w:r>
        <w:rPr>
          <w:szCs w:val="28"/>
        </w:rPr>
        <w:t>О внесении изменения в  статью 4 Закона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</w:r>
      <w:r>
        <w:t>" в первом чтении</w:t>
      </w:r>
      <w:r>
        <w:rPr>
          <w:szCs w:val="28"/>
        </w:rPr>
        <w:t>.</w:t>
      </w:r>
    </w:p>
    <w:p w:rsidR="000F1909" w:rsidRDefault="000F1909" w:rsidP="00CB1CFE">
      <w:pPr>
        <w:ind w:hanging="142"/>
        <w:jc w:val="both"/>
        <w:rPr>
          <w:szCs w:val="28"/>
        </w:rPr>
      </w:pPr>
    </w:p>
    <w:p w:rsidR="000F1909" w:rsidRDefault="000F1909" w:rsidP="00CB1CFE">
      <w:pPr>
        <w:ind w:firstLine="709"/>
        <w:jc w:val="both"/>
        <w:rPr>
          <w:szCs w:val="28"/>
        </w:rPr>
      </w:pPr>
      <w:r>
        <w:rPr>
          <w:szCs w:val="28"/>
        </w:rP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12 февраля 2015 года.</w:t>
      </w:r>
    </w:p>
    <w:p w:rsidR="000F1909" w:rsidRDefault="000F1909" w:rsidP="00CB1CFE">
      <w:pPr>
        <w:ind w:hanging="142"/>
        <w:jc w:val="both"/>
        <w:rPr>
          <w:szCs w:val="28"/>
        </w:rPr>
      </w:pPr>
    </w:p>
    <w:p w:rsidR="000F1909" w:rsidRDefault="000F1909" w:rsidP="00CB1CFE">
      <w:pPr>
        <w:ind w:firstLine="709"/>
        <w:jc w:val="both"/>
      </w:pPr>
      <w:r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B1CFE" w:rsidRDefault="00CB1CFE" w:rsidP="00CB1CFE">
      <w:pPr>
        <w:ind w:firstLine="709"/>
        <w:jc w:val="both"/>
      </w:pPr>
    </w:p>
    <w:p w:rsidR="00CB1CFE" w:rsidRDefault="00CB1CFE" w:rsidP="00CB1CFE">
      <w:pPr>
        <w:ind w:firstLine="709"/>
        <w:jc w:val="both"/>
      </w:pPr>
    </w:p>
    <w:p w:rsidR="00CB1CFE" w:rsidRDefault="00CB1CFE" w:rsidP="00CB1CFE">
      <w:pPr>
        <w:ind w:firstLine="709"/>
        <w:jc w:val="both"/>
      </w:pPr>
    </w:p>
    <w:p w:rsidR="004A1490" w:rsidRDefault="004A1490" w:rsidP="00CB1CFE">
      <w:pPr>
        <w:ind w:firstLine="709"/>
        <w:jc w:val="both"/>
      </w:pPr>
      <w:bookmarkStart w:id="0" w:name="_GoBack"/>
      <w:bookmarkEnd w:id="0"/>
    </w:p>
    <w:p w:rsidR="008522E9" w:rsidRPr="008522E9" w:rsidRDefault="00CB1CFE" w:rsidP="00CB1CFE">
      <w:pPr>
        <w:ind w:firstLine="709"/>
        <w:jc w:val="both"/>
      </w:pPr>
      <w:r>
        <w:rPr>
          <w:szCs w:val="28"/>
        </w:rPr>
        <w:lastRenderedPageBreak/>
        <w:t>4.</w:t>
      </w:r>
      <w:r w:rsidR="000F1909">
        <w:rPr>
          <w:szCs w:val="28"/>
        </w:rPr>
        <w:t>Настоящее постановление вступает в силу со дня его принятия.</w:t>
      </w:r>
    </w:p>
    <w:p w:rsidR="00145341" w:rsidRDefault="00145341" w:rsidP="00CB1CFE">
      <w:pPr>
        <w:jc w:val="both"/>
      </w:pPr>
    </w:p>
    <w:p w:rsidR="00145341" w:rsidRDefault="00145341" w:rsidP="00CB1CFE">
      <w:pPr>
        <w:jc w:val="both"/>
      </w:pPr>
    </w:p>
    <w:p w:rsidR="00D35059" w:rsidRDefault="00D35059" w:rsidP="00CB1CFE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90647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143360"/>
      <w:docPartObj>
        <w:docPartGallery w:val="Page Numbers (Top of Page)"/>
        <w:docPartUnique/>
      </w:docPartObj>
    </w:sdtPr>
    <w:sdtContent>
      <w:p w:rsidR="00906478" w:rsidRDefault="0090647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1490">
          <w:rPr>
            <w:noProof/>
          </w:rPr>
          <w:t>2</w:t>
        </w:r>
        <w:r>
          <w:fldChar w:fldCharType="end"/>
        </w:r>
      </w:p>
    </w:sdtContent>
  </w:sdt>
  <w:p w:rsidR="00CB1CFE" w:rsidRDefault="00CB1C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229C3"/>
    <w:rsid w:val="00057575"/>
    <w:rsid w:val="000B3FB2"/>
    <w:rsid w:val="000C7229"/>
    <w:rsid w:val="000D628E"/>
    <w:rsid w:val="000E5228"/>
    <w:rsid w:val="000F1909"/>
    <w:rsid w:val="00123119"/>
    <w:rsid w:val="00145341"/>
    <w:rsid w:val="00155F7F"/>
    <w:rsid w:val="001B1B97"/>
    <w:rsid w:val="001F6EA8"/>
    <w:rsid w:val="003325F4"/>
    <w:rsid w:val="00373641"/>
    <w:rsid w:val="00392E21"/>
    <w:rsid w:val="0049648B"/>
    <w:rsid w:val="004A1490"/>
    <w:rsid w:val="004A7570"/>
    <w:rsid w:val="004B69FA"/>
    <w:rsid w:val="004D1A01"/>
    <w:rsid w:val="004F6621"/>
    <w:rsid w:val="00546B93"/>
    <w:rsid w:val="005A6019"/>
    <w:rsid w:val="005D18C1"/>
    <w:rsid w:val="005E6130"/>
    <w:rsid w:val="006753AF"/>
    <w:rsid w:val="00695A4A"/>
    <w:rsid w:val="006D45ED"/>
    <w:rsid w:val="006E650F"/>
    <w:rsid w:val="00720163"/>
    <w:rsid w:val="00726997"/>
    <w:rsid w:val="007B48E7"/>
    <w:rsid w:val="007B5289"/>
    <w:rsid w:val="00831CF2"/>
    <w:rsid w:val="00835A0E"/>
    <w:rsid w:val="008522E9"/>
    <w:rsid w:val="008818A7"/>
    <w:rsid w:val="008A5402"/>
    <w:rsid w:val="00903F8C"/>
    <w:rsid w:val="00906478"/>
    <w:rsid w:val="00922AED"/>
    <w:rsid w:val="00924B45"/>
    <w:rsid w:val="00931FD6"/>
    <w:rsid w:val="009372FF"/>
    <w:rsid w:val="0094344A"/>
    <w:rsid w:val="00947489"/>
    <w:rsid w:val="009718E6"/>
    <w:rsid w:val="009959AC"/>
    <w:rsid w:val="009A0A02"/>
    <w:rsid w:val="009C06BA"/>
    <w:rsid w:val="00A13794"/>
    <w:rsid w:val="00A26C60"/>
    <w:rsid w:val="00A334A1"/>
    <w:rsid w:val="00A93332"/>
    <w:rsid w:val="00AE1621"/>
    <w:rsid w:val="00AE5EE6"/>
    <w:rsid w:val="00B376DA"/>
    <w:rsid w:val="00BA58C7"/>
    <w:rsid w:val="00C20E8F"/>
    <w:rsid w:val="00CA7E54"/>
    <w:rsid w:val="00CB1CFE"/>
    <w:rsid w:val="00CE19DF"/>
    <w:rsid w:val="00D02716"/>
    <w:rsid w:val="00D04FEA"/>
    <w:rsid w:val="00D35059"/>
    <w:rsid w:val="00DD2E90"/>
    <w:rsid w:val="00DE00B3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5</TotalTime>
  <Pages>2</Pages>
  <Words>169</Words>
  <Characters>1314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5</cp:revision>
  <cp:lastPrinted>2015-01-28T03:48:00Z</cp:lastPrinted>
  <dcterms:created xsi:type="dcterms:W3CDTF">2015-01-28T03:26:00Z</dcterms:created>
  <dcterms:modified xsi:type="dcterms:W3CDTF">2015-01-28T03:48:00Z</dcterms:modified>
</cp:coreProperties>
</file>