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30587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9107" r:id="rId8"/>
              </w:object>
            </w:r>
          </w:p>
        </w:tc>
      </w:tr>
      <w:tr w:rsidR="007B5289" w:rsidTr="0023058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30587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</w:t>
            </w:r>
            <w:r w:rsidR="009722A0">
              <w:rPr>
                <w:szCs w:val="28"/>
              </w:rPr>
              <w:t>2</w:t>
            </w:r>
            <w:r w:rsidR="00230587">
              <w:rPr>
                <w:szCs w:val="28"/>
              </w:rPr>
              <w:t>0</w:t>
            </w:r>
          </w:p>
        </w:tc>
      </w:tr>
      <w:tr w:rsidR="000B3FB2" w:rsidTr="0023058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23058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230587" w:rsidP="008675C3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237C3D">
      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635CA5" w:rsidRDefault="00635CA5" w:rsidP="00635CA5">
      <w:pPr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635CA5" w:rsidRDefault="00635CA5" w:rsidP="00635CA5"/>
    <w:p w:rsidR="00635CA5" w:rsidRDefault="00635CA5" w:rsidP="00635CA5">
      <w:r>
        <w:t>ПОСТАНОВЛЯЕТ:</w:t>
      </w:r>
    </w:p>
    <w:p w:rsidR="00635CA5" w:rsidRDefault="00635CA5" w:rsidP="00635CA5"/>
    <w:p w:rsidR="00635CA5" w:rsidRDefault="00635CA5" w:rsidP="00635CA5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7C3D"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  <w:r>
        <w:t xml:space="preserve"> </w:t>
      </w:r>
      <w:r>
        <w:rPr>
          <w:szCs w:val="28"/>
        </w:rPr>
        <w:t>в первом чтении.</w:t>
      </w:r>
    </w:p>
    <w:p w:rsidR="00635CA5" w:rsidRDefault="00635CA5" w:rsidP="00635CA5">
      <w:pPr>
        <w:ind w:firstLine="709"/>
        <w:jc w:val="both"/>
      </w:pPr>
    </w:p>
    <w:p w:rsidR="00635CA5" w:rsidRDefault="00635CA5" w:rsidP="00635CA5">
      <w:pPr>
        <w:ind w:firstLine="709"/>
        <w:jc w:val="both"/>
      </w:pPr>
      <w:r w:rsidRPr="00BB3261"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>
        <w:t>13 февраля 2015</w:t>
      </w:r>
      <w:r w:rsidRPr="00BB3261">
        <w:t xml:space="preserve"> года.</w:t>
      </w:r>
    </w:p>
    <w:p w:rsidR="00635CA5" w:rsidRDefault="00635CA5" w:rsidP="00635CA5">
      <w:pPr>
        <w:ind w:firstLine="709"/>
        <w:jc w:val="both"/>
      </w:pPr>
    </w:p>
    <w:p w:rsidR="00635CA5" w:rsidRDefault="00635CA5" w:rsidP="00635CA5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поступивших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635CA5" w:rsidRDefault="00635CA5" w:rsidP="00635CA5">
      <w:pPr>
        <w:jc w:val="both"/>
      </w:pPr>
    </w:p>
    <w:p w:rsidR="00635CA5" w:rsidRDefault="00635CA5" w:rsidP="00635CA5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C0473" w:rsidRDefault="00DC0473" w:rsidP="00DC0473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230587"/>
    <w:rsid w:val="002C0D69"/>
    <w:rsid w:val="003325F4"/>
    <w:rsid w:val="00373641"/>
    <w:rsid w:val="00392E21"/>
    <w:rsid w:val="003978BA"/>
    <w:rsid w:val="00426FA0"/>
    <w:rsid w:val="0049648B"/>
    <w:rsid w:val="004B69FA"/>
    <w:rsid w:val="004D1A01"/>
    <w:rsid w:val="00546B93"/>
    <w:rsid w:val="005A6019"/>
    <w:rsid w:val="005E6130"/>
    <w:rsid w:val="0060350D"/>
    <w:rsid w:val="00635CA5"/>
    <w:rsid w:val="0064022E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8C508B"/>
    <w:rsid w:val="00922AED"/>
    <w:rsid w:val="00924B45"/>
    <w:rsid w:val="00931FD6"/>
    <w:rsid w:val="009372FF"/>
    <w:rsid w:val="0094344A"/>
    <w:rsid w:val="00947489"/>
    <w:rsid w:val="009718E6"/>
    <w:rsid w:val="009722A0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2015-01-28T23:30:00Z</cp:lastPrinted>
  <dcterms:created xsi:type="dcterms:W3CDTF">2015-01-28T23:30:00Z</dcterms:created>
  <dcterms:modified xsi:type="dcterms:W3CDTF">2015-01-28T23:31:00Z</dcterms:modified>
</cp:coreProperties>
</file>