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A334A1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3952091" r:id="rId8"/>
              </w:object>
            </w:r>
          </w:p>
        </w:tc>
      </w:tr>
      <w:tr w:rsidR="007B5289" w:rsidTr="00A334A1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A334A1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720163">
              <w:rPr>
                <w:szCs w:val="28"/>
              </w:rPr>
              <w:t>7</w:t>
            </w:r>
            <w:r w:rsidR="00947489">
              <w:rPr>
                <w:szCs w:val="28"/>
              </w:rPr>
              <w:t>15</w:t>
            </w:r>
          </w:p>
        </w:tc>
      </w:tr>
      <w:tr w:rsidR="000B3FB2" w:rsidTr="00A334A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A334A1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334A1" w:rsidRDefault="00947489" w:rsidP="00947489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  <w:p w:rsidR="00947489" w:rsidRPr="00145341" w:rsidRDefault="00947489" w:rsidP="00947489">
            <w:pPr>
              <w:ind w:left="-108"/>
              <w:jc w:val="both"/>
            </w:pPr>
          </w:p>
        </w:tc>
      </w:tr>
    </w:tbl>
    <w:p w:rsidR="009A0A02" w:rsidRDefault="009A0A02" w:rsidP="009A0A02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9A0A02" w:rsidRDefault="009A0A02" w:rsidP="009A0A0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A0A02" w:rsidRDefault="009A0A02" w:rsidP="009A0A02">
      <w:r>
        <w:t>ПОСТАНОВЛЯЕТ:</w:t>
      </w:r>
    </w:p>
    <w:p w:rsidR="009A0A02" w:rsidRDefault="009A0A02" w:rsidP="009A0A02"/>
    <w:p w:rsidR="009A0A02" w:rsidRDefault="009A0A02" w:rsidP="009A0A0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1.Назначить Рубель Юлию Сергеевну на должность мирового судьи </w:t>
      </w:r>
      <w:r w:rsidRPr="0074120E">
        <w:t xml:space="preserve">судебного участка № </w:t>
      </w:r>
      <w:r>
        <w:t>26</w:t>
      </w:r>
      <w:r w:rsidRPr="0074120E">
        <w:t xml:space="preserve"> </w:t>
      </w:r>
      <w:r>
        <w:t>Фрунзенского</w:t>
      </w:r>
      <w:r w:rsidRPr="0074120E">
        <w:t xml:space="preserve"> судебного района города Владивостока Приморского края</w:t>
      </w:r>
      <w:r>
        <w:t xml:space="preserve"> на пятилетний срок полномочий.</w:t>
      </w:r>
    </w:p>
    <w:p w:rsidR="009A0A02" w:rsidRDefault="009A0A02" w:rsidP="009A0A0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9A0A02" w:rsidRDefault="009A0A02" w:rsidP="009A0A0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2.Назначить </w:t>
      </w:r>
      <w:proofErr w:type="spellStart"/>
      <w:r>
        <w:t>Ведюна</w:t>
      </w:r>
      <w:proofErr w:type="spellEnd"/>
      <w:r>
        <w:t xml:space="preserve"> Виталия Анатольевича на должность мирового судьи </w:t>
      </w:r>
      <w:r w:rsidRPr="0074120E">
        <w:t>судебного участка</w:t>
      </w:r>
      <w:r>
        <w:t xml:space="preserve"> № 72 Кировского судебного района Приморского края на пятилетний срок полномочий.</w:t>
      </w:r>
    </w:p>
    <w:p w:rsidR="009A0A02" w:rsidRDefault="009A0A02" w:rsidP="009A0A02">
      <w:pPr>
        <w:jc w:val="both"/>
      </w:pPr>
    </w:p>
    <w:p w:rsidR="009A0A02" w:rsidRDefault="009A0A02" w:rsidP="009A0A02">
      <w:pPr>
        <w:jc w:val="both"/>
      </w:pPr>
      <w:r>
        <w:tab/>
        <w:t xml:space="preserve">3.Пункт 1 настоящего постановления вступает в силу с </w:t>
      </w:r>
      <w:r w:rsidRPr="00453FD5">
        <w:t>1</w:t>
      </w:r>
      <w:r>
        <w:t xml:space="preserve"> марта </w:t>
      </w:r>
      <w:r>
        <w:br/>
        <w:t>2015 года</w:t>
      </w:r>
      <w:r w:rsidRPr="00453FD5">
        <w:t>.</w:t>
      </w:r>
    </w:p>
    <w:p w:rsidR="009A0A02" w:rsidRDefault="009A0A02" w:rsidP="009A0A02">
      <w:pPr>
        <w:jc w:val="both"/>
      </w:pPr>
    </w:p>
    <w:p w:rsidR="009A0A02" w:rsidRDefault="009A0A02" w:rsidP="009A0A02">
      <w:pPr>
        <w:ind w:firstLine="709"/>
        <w:jc w:val="both"/>
      </w:pPr>
      <w:r>
        <w:t xml:space="preserve">4.Пункт 2 настоящего постановления вступает в силу с </w:t>
      </w:r>
      <w:r w:rsidRPr="00453FD5">
        <w:t>1</w:t>
      </w:r>
      <w:r>
        <w:t xml:space="preserve"> мая</w:t>
      </w:r>
      <w:r>
        <w:br/>
        <w:t>2015 года</w:t>
      </w:r>
      <w:r w:rsidRPr="00453FD5">
        <w:t>.</w:t>
      </w: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57575"/>
    <w:rsid w:val="000B3FB2"/>
    <w:rsid w:val="000D628E"/>
    <w:rsid w:val="000E5228"/>
    <w:rsid w:val="00123119"/>
    <w:rsid w:val="00145341"/>
    <w:rsid w:val="00155F7F"/>
    <w:rsid w:val="001B1B97"/>
    <w:rsid w:val="003325F4"/>
    <w:rsid w:val="00373641"/>
    <w:rsid w:val="00392E21"/>
    <w:rsid w:val="0049648B"/>
    <w:rsid w:val="004B69FA"/>
    <w:rsid w:val="004D1A01"/>
    <w:rsid w:val="005A6019"/>
    <w:rsid w:val="005E6130"/>
    <w:rsid w:val="00695A4A"/>
    <w:rsid w:val="006D45ED"/>
    <w:rsid w:val="006E650F"/>
    <w:rsid w:val="00720163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7489"/>
    <w:rsid w:val="009959AC"/>
    <w:rsid w:val="009A0A02"/>
    <w:rsid w:val="009C06BA"/>
    <w:rsid w:val="00A13794"/>
    <w:rsid w:val="00A26C60"/>
    <w:rsid w:val="00A334A1"/>
    <w:rsid w:val="00A93332"/>
    <w:rsid w:val="00AE5EE6"/>
    <w:rsid w:val="00BA58C7"/>
    <w:rsid w:val="00C20E8F"/>
    <w:rsid w:val="00CA7E54"/>
    <w:rsid w:val="00CE19DF"/>
    <w:rsid w:val="00D02716"/>
    <w:rsid w:val="00DE00B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111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2015-01-28T02:07:00Z</cp:lastPrinted>
  <dcterms:created xsi:type="dcterms:W3CDTF">2015-01-28T02:08:00Z</dcterms:created>
  <dcterms:modified xsi:type="dcterms:W3CDTF">2015-01-28T02:08:00Z</dcterms:modified>
</cp:coreProperties>
</file>