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67993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354D96">
              <w:rPr>
                <w:szCs w:val="28"/>
              </w:rPr>
              <w:t>19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D4CF9" w:rsidRDefault="00354D96" w:rsidP="00E84F49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>муниципальной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Кировского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Кировским </w:t>
            </w:r>
            <w:r w:rsidRPr="0053150B">
              <w:rPr>
                <w:szCs w:val="28"/>
              </w:rPr>
              <w:t>муниципальным районом</w:t>
            </w:r>
            <w:r>
              <w:rPr>
                <w:szCs w:val="28"/>
              </w:rPr>
              <w:t>"</w:t>
            </w:r>
          </w:p>
          <w:p w:rsidR="00E84F49" w:rsidRPr="00E76FAC" w:rsidRDefault="00E84F49" w:rsidP="00E84F49">
            <w:pPr>
              <w:ind w:left="-108"/>
              <w:jc w:val="both"/>
            </w:pPr>
          </w:p>
        </w:tc>
      </w:tr>
    </w:tbl>
    <w:p w:rsidR="00AF3320" w:rsidRDefault="00AF3320" w:rsidP="00AF3320">
      <w:pPr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AF3320" w:rsidRDefault="00AF3320" w:rsidP="00AF3320">
      <w:pPr>
        <w:tabs>
          <w:tab w:val="left" w:pos="1335"/>
        </w:tabs>
      </w:pPr>
      <w:r>
        <w:tab/>
      </w:r>
    </w:p>
    <w:p w:rsidR="00AF3320" w:rsidRDefault="00AF3320" w:rsidP="00AF3320">
      <w:r>
        <w:t>ПОСТАНОВЛЯЕТ:</w:t>
      </w:r>
    </w:p>
    <w:p w:rsidR="00AF3320" w:rsidRDefault="00AF3320" w:rsidP="00AF3320"/>
    <w:p w:rsidR="00AF3320" w:rsidRDefault="00AF3320" w:rsidP="00AF3320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Кировского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Кировским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 xml:space="preserve"> в первом чтении.</w:t>
      </w:r>
    </w:p>
    <w:p w:rsidR="00AF3320" w:rsidRDefault="00AF3320" w:rsidP="00AF3320">
      <w:pPr>
        <w:ind w:firstLine="720"/>
        <w:jc w:val="both"/>
        <w:rPr>
          <w:szCs w:val="28"/>
        </w:rPr>
      </w:pPr>
    </w:p>
    <w:p w:rsidR="00AF3320" w:rsidRDefault="00AF3320" w:rsidP="00AF3320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4360DE">
        <w:t>1</w:t>
      </w:r>
      <w:r>
        <w:t>2 февраля</w:t>
      </w:r>
      <w:r w:rsidRPr="004360DE">
        <w:t xml:space="preserve"> </w:t>
      </w:r>
      <w:r w:rsidRPr="006F3DBC">
        <w:t>2015</w:t>
      </w:r>
      <w:r>
        <w:t xml:space="preserve"> года.</w:t>
      </w:r>
    </w:p>
    <w:p w:rsidR="00AF3320" w:rsidRDefault="00AF3320" w:rsidP="00AF3320">
      <w:pPr>
        <w:ind w:firstLine="720"/>
        <w:jc w:val="both"/>
      </w:pPr>
    </w:p>
    <w:p w:rsidR="00AF3320" w:rsidRDefault="00AF3320" w:rsidP="00AF3320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3320" w:rsidRDefault="00AF3320" w:rsidP="00AF3320">
      <w:pPr>
        <w:ind w:firstLine="720"/>
        <w:jc w:val="both"/>
      </w:pPr>
    </w:p>
    <w:p w:rsidR="00145341" w:rsidRPr="00F26316" w:rsidRDefault="00AF3320" w:rsidP="00AF332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91964"/>
    <w:rsid w:val="001B1B97"/>
    <w:rsid w:val="001D5A03"/>
    <w:rsid w:val="001F6EA8"/>
    <w:rsid w:val="002B18FD"/>
    <w:rsid w:val="003325F4"/>
    <w:rsid w:val="00354D96"/>
    <w:rsid w:val="00362CAF"/>
    <w:rsid w:val="0036415B"/>
    <w:rsid w:val="00373641"/>
    <w:rsid w:val="00392E21"/>
    <w:rsid w:val="00397CC4"/>
    <w:rsid w:val="003D4CF9"/>
    <w:rsid w:val="0049648B"/>
    <w:rsid w:val="004A7570"/>
    <w:rsid w:val="004B69FA"/>
    <w:rsid w:val="004D1A01"/>
    <w:rsid w:val="004F6621"/>
    <w:rsid w:val="00546B93"/>
    <w:rsid w:val="005501CB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7F27CF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D2708"/>
    <w:rsid w:val="00AE1621"/>
    <w:rsid w:val="00AE5EE6"/>
    <w:rsid w:val="00AF3320"/>
    <w:rsid w:val="00B004D3"/>
    <w:rsid w:val="00B022FF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26E04"/>
    <w:rsid w:val="00E84F49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2015-01-28T06:29:00Z</cp:lastPrinted>
  <dcterms:created xsi:type="dcterms:W3CDTF">2015-01-28T06:30:00Z</dcterms:created>
  <dcterms:modified xsi:type="dcterms:W3CDTF">2015-01-28T06:31:00Z</dcterms:modified>
</cp:coreProperties>
</file>