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261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35022" r:id="rId8"/>
              </w:object>
            </w:r>
          </w:p>
        </w:tc>
      </w:tr>
      <w:tr w:rsidR="007B5289" w:rsidTr="0093261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261E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702</w:t>
            </w:r>
          </w:p>
        </w:tc>
      </w:tr>
      <w:tr w:rsidR="000B3FB2" w:rsidTr="0093261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93261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2110" w:rsidRDefault="0093261E" w:rsidP="0093261E">
            <w:pPr>
              <w:ind w:left="-108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</w:t>
            </w:r>
            <w:r>
              <w:rPr>
                <w:szCs w:val="28"/>
              </w:rPr>
              <w:br/>
              <w:t xml:space="preserve">Закон Приморского края </w:t>
            </w:r>
            <w:r>
              <w:rPr>
                <w:szCs w:val="28"/>
              </w:rPr>
              <w:br/>
              <w:t>"Об     Ольгинском муниципальном районе"</w:t>
            </w:r>
          </w:p>
          <w:p w:rsidR="00773D77" w:rsidRPr="00145341" w:rsidRDefault="00773D77" w:rsidP="0093261E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A62D07" w:rsidRDefault="00A62D07" w:rsidP="00A62D0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62D07" w:rsidRDefault="00A62D07" w:rsidP="00A62D07">
      <w:pPr>
        <w:pStyle w:val="a3"/>
        <w:tabs>
          <w:tab w:val="clear" w:pos="4153"/>
          <w:tab w:val="clear" w:pos="8306"/>
        </w:tabs>
      </w:pPr>
    </w:p>
    <w:p w:rsidR="00A62D07" w:rsidRDefault="00A62D07" w:rsidP="00A62D0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62D07" w:rsidRDefault="00A62D07" w:rsidP="00A62D07"/>
    <w:p w:rsidR="00A62D07" w:rsidRDefault="00A62D07" w:rsidP="00A62D07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Закон Приморского края "Об Ольгинском муниципальном районе".</w:t>
      </w:r>
    </w:p>
    <w:p w:rsidR="00A62D07" w:rsidRDefault="00A62D07" w:rsidP="00A62D07">
      <w:pPr>
        <w:ind w:firstLine="720"/>
        <w:jc w:val="both"/>
      </w:pPr>
    </w:p>
    <w:p w:rsidR="00A62D07" w:rsidRDefault="00A62D07" w:rsidP="00A62D07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62D07" w:rsidRDefault="00A62D07" w:rsidP="00A62D07">
      <w:pPr>
        <w:ind w:firstLine="720"/>
        <w:jc w:val="both"/>
      </w:pPr>
    </w:p>
    <w:p w:rsidR="00C8188E" w:rsidRDefault="00A62D07" w:rsidP="00A62D0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45341" w:rsidRDefault="00145341" w:rsidP="00F62110">
      <w:pPr>
        <w:ind w:firstLine="720"/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F6EA8"/>
    <w:rsid w:val="003325F4"/>
    <w:rsid w:val="00362CAF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5F1BF9"/>
    <w:rsid w:val="006753AF"/>
    <w:rsid w:val="00695A4A"/>
    <w:rsid w:val="006D45ED"/>
    <w:rsid w:val="006E650F"/>
    <w:rsid w:val="00720163"/>
    <w:rsid w:val="00726997"/>
    <w:rsid w:val="0076620D"/>
    <w:rsid w:val="00773D77"/>
    <w:rsid w:val="007B48E7"/>
    <w:rsid w:val="007B5289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E1621"/>
    <w:rsid w:val="00AE5EE6"/>
    <w:rsid w:val="00B376DA"/>
    <w:rsid w:val="00BA58C7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26E04"/>
    <w:rsid w:val="00E93A7F"/>
    <w:rsid w:val="00EF32F8"/>
    <w:rsid w:val="00EF502B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67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2015-01-29T01:11:00Z</cp:lastPrinted>
  <dcterms:created xsi:type="dcterms:W3CDTF">2015-01-28T04:42:00Z</dcterms:created>
  <dcterms:modified xsi:type="dcterms:W3CDTF">2015-01-29T01:11:00Z</dcterms:modified>
</cp:coreProperties>
</file>