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831CF2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52615" r:id="rId8"/>
              </w:object>
            </w:r>
          </w:p>
        </w:tc>
      </w:tr>
      <w:tr w:rsidR="007B5289" w:rsidTr="00831CF2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831CF2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720163">
              <w:rPr>
                <w:szCs w:val="28"/>
              </w:rPr>
              <w:t>7</w:t>
            </w:r>
            <w:r w:rsidR="00831CF2">
              <w:rPr>
                <w:szCs w:val="28"/>
              </w:rPr>
              <w:t>01</w:t>
            </w:r>
          </w:p>
        </w:tc>
      </w:tr>
      <w:tr w:rsidR="000B3FB2" w:rsidTr="00831CF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831CF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47489" w:rsidRDefault="00831CF2" w:rsidP="00831CF2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Законе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"О внесении изменений в статью 4 Закона Приморского края </w:t>
            </w:r>
            <w:r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>"Об Октябрьском муниципальном районе"</w:t>
            </w:r>
          </w:p>
          <w:p w:rsidR="00831CF2" w:rsidRPr="00145341" w:rsidRDefault="00831CF2" w:rsidP="00831CF2">
            <w:pPr>
              <w:ind w:left="-108"/>
              <w:jc w:val="both"/>
            </w:pPr>
          </w:p>
        </w:tc>
      </w:tr>
    </w:tbl>
    <w:p w:rsidR="00546B93" w:rsidRDefault="00546B93" w:rsidP="00546B9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46B93" w:rsidRDefault="00546B93" w:rsidP="00546B93">
      <w:pPr>
        <w:pStyle w:val="a3"/>
        <w:tabs>
          <w:tab w:val="clear" w:pos="4153"/>
          <w:tab w:val="clear" w:pos="8306"/>
        </w:tabs>
      </w:pPr>
    </w:p>
    <w:p w:rsidR="00546B93" w:rsidRDefault="00546B93" w:rsidP="00546B9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46B93" w:rsidRDefault="00546B93" w:rsidP="00546B93"/>
    <w:p w:rsidR="00546B93" w:rsidRDefault="00546B93" w:rsidP="00546B93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>в статью 4 Закона Приморского края "Об Октябрьском муниципальном районе</w:t>
      </w:r>
      <w:r>
        <w:rPr>
          <w:snapToGrid w:val="0"/>
          <w:color w:val="000000"/>
          <w:szCs w:val="28"/>
        </w:rPr>
        <w:t>"</w:t>
      </w:r>
      <w:r>
        <w:t>.</w:t>
      </w:r>
    </w:p>
    <w:p w:rsidR="00546B93" w:rsidRDefault="00546B93" w:rsidP="00546B93">
      <w:pPr>
        <w:ind w:firstLine="709"/>
        <w:jc w:val="both"/>
      </w:pPr>
    </w:p>
    <w:p w:rsidR="00546B93" w:rsidRDefault="00546B93" w:rsidP="00546B93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46B93" w:rsidRDefault="00546B93" w:rsidP="00546B93">
      <w:pPr>
        <w:pStyle w:val="a3"/>
        <w:tabs>
          <w:tab w:val="left" w:pos="840"/>
        </w:tabs>
        <w:ind w:firstLine="709"/>
        <w:jc w:val="both"/>
      </w:pPr>
    </w:p>
    <w:p w:rsidR="00546B93" w:rsidRDefault="00546B93" w:rsidP="00546B93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9A0A02" w:rsidRDefault="009A0A02" w:rsidP="009A0A02">
      <w:pPr>
        <w:ind w:firstLine="709"/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B69FA"/>
    <w:rsid w:val="004D1A01"/>
    <w:rsid w:val="00546B93"/>
    <w:rsid w:val="005A6019"/>
    <w:rsid w:val="005E6130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818A7"/>
    <w:rsid w:val="00922AED"/>
    <w:rsid w:val="00924B45"/>
    <w:rsid w:val="00931FD6"/>
    <w:rsid w:val="009372FF"/>
    <w:rsid w:val="0094344A"/>
    <w:rsid w:val="00947489"/>
    <w:rsid w:val="009959AC"/>
    <w:rsid w:val="009A0A02"/>
    <w:rsid w:val="009C06BA"/>
    <w:rsid w:val="00A13794"/>
    <w:rsid w:val="00A26C60"/>
    <w:rsid w:val="00A334A1"/>
    <w:rsid w:val="00A93332"/>
    <w:rsid w:val="00AE5EE6"/>
    <w:rsid w:val="00BA58C7"/>
    <w:rsid w:val="00C20E8F"/>
    <w:rsid w:val="00CA7E54"/>
    <w:rsid w:val="00CE19DF"/>
    <w:rsid w:val="00D02716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71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2015-01-28T02:08:00Z</cp:lastPrinted>
  <dcterms:created xsi:type="dcterms:W3CDTF">2015-01-28T02:16:00Z</dcterms:created>
  <dcterms:modified xsi:type="dcterms:W3CDTF">2015-01-28T02:17:00Z</dcterms:modified>
</cp:coreProperties>
</file>