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62127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70</w:t>
            </w:r>
            <w:r w:rsidR="006C7C8C">
              <w:rPr>
                <w:szCs w:val="28"/>
              </w:rPr>
              <w:t>0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62110" w:rsidRDefault="006C7C8C" w:rsidP="0093261E">
            <w:pPr>
              <w:ind w:left="-108"/>
              <w:jc w:val="both"/>
              <w:rPr>
                <w:szCs w:val="28"/>
              </w:rPr>
            </w:pPr>
            <w:r w:rsidRPr="00F72B6F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F72B6F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изменения</w:t>
            </w:r>
            <w:r w:rsidRPr="00F72B6F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22 </w:t>
            </w:r>
            <w:r w:rsidRPr="00F72B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>
              <w:rPr>
                <w:rFonts w:eastAsia="Calibri"/>
                <w:szCs w:val="28"/>
                <w:lang w:eastAsia="en-US"/>
              </w:rPr>
              <w:br/>
            </w:r>
            <w:r w:rsidRPr="00F72B6F">
              <w:rPr>
                <w:szCs w:val="28"/>
              </w:rPr>
              <w:t>"О</w:t>
            </w:r>
            <w:r>
              <w:rPr>
                <w:szCs w:val="28"/>
              </w:rPr>
              <w:t xml:space="preserve"> местном </w:t>
            </w:r>
            <w:r w:rsidRPr="00F72B6F">
              <w:rPr>
                <w:szCs w:val="28"/>
              </w:rPr>
              <w:t xml:space="preserve">референдуме </w:t>
            </w:r>
            <w:r>
              <w:rPr>
                <w:szCs w:val="28"/>
              </w:rPr>
              <w:t xml:space="preserve">в </w:t>
            </w:r>
            <w:r w:rsidRPr="00F72B6F">
              <w:rPr>
                <w:szCs w:val="28"/>
              </w:rPr>
              <w:t>Приморско</w:t>
            </w:r>
            <w:r>
              <w:rPr>
                <w:szCs w:val="28"/>
              </w:rPr>
              <w:t>м крае</w:t>
            </w:r>
            <w:r w:rsidRPr="00F72B6F">
              <w:rPr>
                <w:szCs w:val="28"/>
              </w:rPr>
              <w:t>"</w:t>
            </w:r>
          </w:p>
          <w:p w:rsidR="006C7C8C" w:rsidRPr="00145341" w:rsidRDefault="006C7C8C" w:rsidP="0093261E">
            <w:pPr>
              <w:ind w:left="-108"/>
              <w:jc w:val="both"/>
            </w:pPr>
          </w:p>
        </w:tc>
      </w:tr>
    </w:tbl>
    <w:p w:rsidR="0080379E" w:rsidRDefault="0080379E" w:rsidP="0080379E">
      <w:pPr>
        <w:ind w:firstLine="709"/>
        <w:jc w:val="both"/>
      </w:pPr>
      <w:r>
        <w:t>28.01.2015</w:t>
      </w:r>
      <w:r>
        <w:tab/>
        <w:t xml:space="preserve">               г. Владивосток</w:t>
      </w:r>
      <w:r>
        <w:tab/>
        <w:t>№ 1728</w:t>
      </w:r>
    </w:p>
    <w:p w:rsidR="0080379E" w:rsidRDefault="0080379E" w:rsidP="0080379E">
      <w:pPr>
        <w:ind w:firstLine="709"/>
        <w:jc w:val="both"/>
      </w:pPr>
    </w:p>
    <w:p w:rsidR="0080379E" w:rsidRDefault="0080379E" w:rsidP="0080379E">
      <w:pPr>
        <w:ind w:firstLine="709"/>
        <w:jc w:val="both"/>
      </w:pPr>
      <w:r>
        <w:t xml:space="preserve">О плане мероприятий </w:t>
      </w:r>
      <w:proofErr w:type="spellStart"/>
      <w:proofErr w:type="gramStart"/>
      <w:r>
        <w:t>Законода</w:t>
      </w:r>
      <w:proofErr w:type="spellEnd"/>
      <w:r>
        <w:t>-тельного</w:t>
      </w:r>
      <w:proofErr w:type="gramEnd"/>
      <w:r>
        <w:t xml:space="preserve"> Собрания Приморского края по реализации основных положений, изложенных в Послании Президента Российской Федерации В.В. Путина Феде-</w:t>
      </w:r>
      <w:proofErr w:type="spellStart"/>
      <w:r>
        <w:t>ральному</w:t>
      </w:r>
      <w:proofErr w:type="spellEnd"/>
      <w:r>
        <w:t xml:space="preserve"> Собранию Российской Федерации 4 декабря 2014 года</w:t>
      </w:r>
    </w:p>
    <w:p w:rsidR="0080379E" w:rsidRDefault="0080379E" w:rsidP="0080379E">
      <w:pPr>
        <w:ind w:firstLine="709"/>
        <w:jc w:val="both"/>
      </w:pPr>
    </w:p>
    <w:p w:rsidR="0080379E" w:rsidRDefault="0080379E" w:rsidP="0080379E">
      <w:pPr>
        <w:ind w:firstLine="709"/>
        <w:jc w:val="both"/>
      </w:pPr>
      <w:r>
        <w:t>Законодательное Собрание Приморского края</w:t>
      </w:r>
    </w:p>
    <w:p w:rsidR="0080379E" w:rsidRDefault="0080379E" w:rsidP="0080379E">
      <w:pPr>
        <w:ind w:firstLine="709"/>
        <w:jc w:val="both"/>
      </w:pPr>
    </w:p>
    <w:p w:rsidR="0080379E" w:rsidRDefault="0080379E" w:rsidP="0080379E">
      <w:pPr>
        <w:ind w:firstLine="709"/>
        <w:jc w:val="both"/>
      </w:pPr>
      <w:r>
        <w:t>ПОСТАНОВЛЯЕТ:</w:t>
      </w:r>
    </w:p>
    <w:p w:rsidR="0080379E" w:rsidRDefault="0080379E" w:rsidP="0080379E">
      <w:pPr>
        <w:ind w:firstLine="709"/>
        <w:jc w:val="both"/>
      </w:pPr>
    </w:p>
    <w:p w:rsidR="0080379E" w:rsidRDefault="0080379E" w:rsidP="0080379E">
      <w:pPr>
        <w:ind w:firstLine="709"/>
        <w:jc w:val="both"/>
      </w:pPr>
      <w:r>
        <w:t>1.Утвердить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4 декабря 2014 года (прилагается).</w:t>
      </w:r>
    </w:p>
    <w:p w:rsidR="0080379E" w:rsidRDefault="0080379E" w:rsidP="0080379E">
      <w:pPr>
        <w:ind w:firstLine="709"/>
        <w:jc w:val="both"/>
      </w:pPr>
    </w:p>
    <w:p w:rsidR="0080379E" w:rsidRDefault="0080379E" w:rsidP="0080379E">
      <w:pPr>
        <w:ind w:firstLine="709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80379E" w:rsidRDefault="0080379E" w:rsidP="0080379E">
      <w:pPr>
        <w:ind w:firstLine="709"/>
        <w:jc w:val="both"/>
      </w:pPr>
    </w:p>
    <w:p w:rsidR="0080379E" w:rsidRDefault="0080379E" w:rsidP="0080379E">
      <w:pPr>
        <w:ind w:firstLine="709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80379E" w:rsidRDefault="0080379E" w:rsidP="0080379E">
      <w:pPr>
        <w:ind w:firstLine="709"/>
        <w:jc w:val="both"/>
      </w:pPr>
    </w:p>
    <w:p w:rsidR="00C8188E" w:rsidRDefault="0080379E" w:rsidP="0080379E">
      <w:pPr>
        <w:ind w:firstLine="709"/>
        <w:jc w:val="both"/>
      </w:pPr>
      <w:r>
        <w:t>4.Настоящее постановление вступает в силу со дня его принятия.</w:t>
      </w:r>
      <w:bookmarkStart w:id="0" w:name="_GoBack"/>
      <w:bookmarkEnd w:id="0"/>
    </w:p>
    <w:p w:rsidR="00145341" w:rsidRDefault="00145341" w:rsidP="00F62110">
      <w:pPr>
        <w:ind w:firstLine="720"/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F6EA8"/>
    <w:rsid w:val="003325F4"/>
    <w:rsid w:val="00362CAF"/>
    <w:rsid w:val="00373641"/>
    <w:rsid w:val="00392E21"/>
    <w:rsid w:val="00397CC4"/>
    <w:rsid w:val="0049648B"/>
    <w:rsid w:val="004A7570"/>
    <w:rsid w:val="004B69FA"/>
    <w:rsid w:val="004D1A01"/>
    <w:rsid w:val="004F6621"/>
    <w:rsid w:val="00546B93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E1621"/>
    <w:rsid w:val="00AE5EE6"/>
    <w:rsid w:val="00B376DA"/>
    <w:rsid w:val="00BA58C7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26E04"/>
    <w:rsid w:val="00E93A7F"/>
    <w:rsid w:val="00EF32F8"/>
    <w:rsid w:val="00EF502B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142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2015-01-28T04:45:00Z</cp:lastPrinted>
  <dcterms:created xsi:type="dcterms:W3CDTF">2015-01-28T04:44:00Z</dcterms:created>
  <dcterms:modified xsi:type="dcterms:W3CDTF">2015-01-28T04:54:00Z</dcterms:modified>
</cp:coreProperties>
</file>