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DD2E9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26434" r:id="rId8"/>
              </w:object>
            </w:r>
          </w:p>
        </w:tc>
      </w:tr>
      <w:tr w:rsidR="007B5289" w:rsidTr="00DD2E9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D2E90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71</w:t>
            </w:r>
            <w:r w:rsidR="00DD43E8">
              <w:rPr>
                <w:szCs w:val="28"/>
              </w:rPr>
              <w:t>1</w:t>
            </w:r>
          </w:p>
        </w:tc>
      </w:tr>
      <w:tr w:rsidR="000B3FB2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2E90" w:rsidRDefault="00DD43E8" w:rsidP="008675C3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8675C3" w:rsidRPr="00145341" w:rsidRDefault="008675C3" w:rsidP="008675C3">
            <w:pPr>
              <w:ind w:left="-108"/>
              <w:jc w:val="both"/>
            </w:pPr>
          </w:p>
        </w:tc>
      </w:tr>
    </w:tbl>
    <w:p w:rsidR="00E26A69" w:rsidRDefault="00E26A69" w:rsidP="00E26A69">
      <w:pPr>
        <w:ind w:firstLine="720"/>
      </w:pPr>
      <w:r>
        <w:t xml:space="preserve">Законодательное Собрание Приморского края </w:t>
      </w:r>
    </w:p>
    <w:p w:rsidR="00E26A69" w:rsidRDefault="00E26A69" w:rsidP="00E26A69"/>
    <w:p w:rsidR="00E26A69" w:rsidRDefault="00E26A69" w:rsidP="00E26A69">
      <w:r>
        <w:t>ПОСТАНОВЛЯЕТ:</w:t>
      </w:r>
    </w:p>
    <w:p w:rsidR="00E26A69" w:rsidRDefault="00E26A69" w:rsidP="00E26A69"/>
    <w:p w:rsidR="00E26A69" w:rsidRDefault="00E26A69" w:rsidP="00E26A69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E26A69" w:rsidRDefault="00E26A69" w:rsidP="00E26A69">
      <w:pPr>
        <w:jc w:val="both"/>
      </w:pPr>
    </w:p>
    <w:p w:rsidR="00E26A69" w:rsidRDefault="00E26A69" w:rsidP="00E26A69">
      <w:pPr>
        <w:jc w:val="both"/>
      </w:pPr>
      <w:r>
        <w:tab/>
        <w:t>2.Комитету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26A69" w:rsidRDefault="00E26A69" w:rsidP="00E26A69">
      <w:pPr>
        <w:jc w:val="both"/>
      </w:pPr>
    </w:p>
    <w:p w:rsidR="00E26A69" w:rsidRDefault="00E26A69" w:rsidP="00E26A69">
      <w:pPr>
        <w:jc w:val="both"/>
      </w:pPr>
      <w:r>
        <w:tab/>
        <w:t>3.Настоящее постановление вступает в силу со дня его принятия.</w:t>
      </w:r>
    </w:p>
    <w:p w:rsidR="00DC0473" w:rsidRDefault="00DC0473" w:rsidP="00DC0473">
      <w:pPr>
        <w:jc w:val="both"/>
      </w:pPr>
    </w:p>
    <w:p w:rsidR="00145341" w:rsidRDefault="00145341" w:rsidP="00145341">
      <w:pPr>
        <w:jc w:val="both"/>
      </w:pPr>
      <w:bookmarkStart w:id="0" w:name="_GoBack"/>
      <w:bookmarkEnd w:id="0"/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3978BA"/>
    <w:rsid w:val="0049648B"/>
    <w:rsid w:val="004B69FA"/>
    <w:rsid w:val="004D1A01"/>
    <w:rsid w:val="00546B93"/>
    <w:rsid w:val="005A6019"/>
    <w:rsid w:val="005E6130"/>
    <w:rsid w:val="0060350D"/>
    <w:rsid w:val="0064022E"/>
    <w:rsid w:val="00695A4A"/>
    <w:rsid w:val="006D45ED"/>
    <w:rsid w:val="006E650F"/>
    <w:rsid w:val="00720163"/>
    <w:rsid w:val="00726997"/>
    <w:rsid w:val="007B48E7"/>
    <w:rsid w:val="007B5289"/>
    <w:rsid w:val="007E6257"/>
    <w:rsid w:val="00831CF2"/>
    <w:rsid w:val="00835A0E"/>
    <w:rsid w:val="008675C3"/>
    <w:rsid w:val="008818A7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5EE6"/>
    <w:rsid w:val="00BA2DB6"/>
    <w:rsid w:val="00BA58C7"/>
    <w:rsid w:val="00C17ECD"/>
    <w:rsid w:val="00C20E8F"/>
    <w:rsid w:val="00CA7E54"/>
    <w:rsid w:val="00CE19DF"/>
    <w:rsid w:val="00D02716"/>
    <w:rsid w:val="00DC0473"/>
    <w:rsid w:val="00DD2E90"/>
    <w:rsid w:val="00DD43E8"/>
    <w:rsid w:val="00DE00B3"/>
    <w:rsid w:val="00DF01B2"/>
    <w:rsid w:val="00DF3BCF"/>
    <w:rsid w:val="00E26A69"/>
    <w:rsid w:val="00E93A7F"/>
    <w:rsid w:val="00EF502B"/>
    <w:rsid w:val="00F75CDD"/>
    <w:rsid w:val="00F9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96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2015-01-28T22:46:00Z</cp:lastPrinted>
  <dcterms:created xsi:type="dcterms:W3CDTF">2015-01-28T22:47:00Z</dcterms:created>
  <dcterms:modified xsi:type="dcterms:W3CDTF">2015-01-28T22:47:00Z</dcterms:modified>
</cp:coreProperties>
</file>