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66018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2B18FD">
              <w:rPr>
                <w:szCs w:val="28"/>
              </w:rPr>
              <w:t>0</w:t>
            </w:r>
            <w:r w:rsidR="00B004D3">
              <w:rPr>
                <w:szCs w:val="28"/>
              </w:rPr>
              <w:t>6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90C82" w:rsidRPr="00E76FAC" w:rsidTr="007D6C8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90C82" w:rsidRDefault="00090C82" w:rsidP="007D6C8F">
            <w:pPr>
              <w:ind w:left="-108"/>
              <w:jc w:val="both"/>
            </w:pPr>
            <w:r>
              <w:t xml:space="preserve"> </w:t>
            </w:r>
            <w:r w:rsidR="00B022FF">
              <w:t>О Законе Приморского края</w:t>
            </w:r>
            <w:r w:rsidR="00B022FF">
              <w:br/>
              <w:t xml:space="preserve">"О разграничении объектов </w:t>
            </w:r>
            <w:proofErr w:type="spellStart"/>
            <w:proofErr w:type="gramStart"/>
            <w:r w:rsidR="00B022FF">
              <w:t>муни-ципальной</w:t>
            </w:r>
            <w:proofErr w:type="spellEnd"/>
            <w:proofErr w:type="gramEnd"/>
            <w:r w:rsidR="00B022FF">
              <w:t xml:space="preserve"> собственности между сельскими поселениями Пожар-</w:t>
            </w:r>
            <w:proofErr w:type="spellStart"/>
            <w:r w:rsidR="00B022FF">
              <w:t>ского</w:t>
            </w:r>
            <w:proofErr w:type="spellEnd"/>
            <w:r w:rsidR="00B022FF">
              <w:t xml:space="preserve"> муниципального района и Пожарским муниципальным </w:t>
            </w:r>
            <w:proofErr w:type="spellStart"/>
            <w:r w:rsidR="00B022FF">
              <w:t>райо</w:t>
            </w:r>
            <w:proofErr w:type="spellEnd"/>
            <w:r w:rsidR="00B022FF">
              <w:t>-ном"</w:t>
            </w:r>
          </w:p>
          <w:p w:rsidR="00DE6C7F" w:rsidRPr="00E76FAC" w:rsidRDefault="00DE6C7F" w:rsidP="007D6C8F">
            <w:pPr>
              <w:ind w:left="-108"/>
              <w:jc w:val="both"/>
            </w:pPr>
          </w:p>
        </w:tc>
      </w:tr>
    </w:tbl>
    <w:p w:rsidR="00B004D3" w:rsidRDefault="00B004D3" w:rsidP="00B004D3">
      <w:pPr>
        <w:ind w:firstLine="720"/>
        <w:jc w:val="both"/>
      </w:pPr>
      <w:r>
        <w:t>Законодательное Собрание Приморского края</w:t>
      </w:r>
    </w:p>
    <w:p w:rsidR="00B004D3" w:rsidRDefault="00B004D3" w:rsidP="00B004D3">
      <w:pPr>
        <w:ind w:firstLine="720"/>
        <w:jc w:val="both"/>
      </w:pPr>
    </w:p>
    <w:p w:rsidR="00B004D3" w:rsidRDefault="00B004D3" w:rsidP="00B004D3">
      <w:pPr>
        <w:jc w:val="both"/>
      </w:pPr>
      <w:r>
        <w:t>ПОСТАНОВЛЯЕТ:</w:t>
      </w:r>
    </w:p>
    <w:p w:rsidR="00B004D3" w:rsidRDefault="00B004D3" w:rsidP="00B004D3"/>
    <w:p w:rsidR="00B004D3" w:rsidRDefault="00B004D3" w:rsidP="00B004D3">
      <w:pPr>
        <w:ind w:firstLine="720"/>
        <w:jc w:val="both"/>
      </w:pPr>
      <w:r>
        <w:t>1.Принять Закон Приморского края "О разграничении объектов</w:t>
      </w:r>
      <w:r>
        <w:br/>
        <w:t>муниципальной собственности между сельскими поселениями Пожарского муниципального района и Пожарским муниципальным районом".</w:t>
      </w:r>
    </w:p>
    <w:p w:rsidR="00B004D3" w:rsidRDefault="00B004D3" w:rsidP="00B004D3">
      <w:pPr>
        <w:ind w:firstLine="720"/>
        <w:jc w:val="both"/>
        <w:rPr>
          <w:szCs w:val="28"/>
        </w:rPr>
      </w:pPr>
    </w:p>
    <w:p w:rsidR="00B004D3" w:rsidRDefault="00B004D3" w:rsidP="00B004D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004D3" w:rsidRDefault="00B004D3" w:rsidP="00B004D3">
      <w:pPr>
        <w:ind w:firstLine="720"/>
        <w:jc w:val="both"/>
      </w:pPr>
    </w:p>
    <w:p w:rsidR="00145341" w:rsidRPr="00F26316" w:rsidRDefault="00B004D3" w:rsidP="00B004D3">
      <w:pPr>
        <w:ind w:firstLine="720"/>
        <w:jc w:val="both"/>
      </w:pPr>
      <w:r>
        <w:t>3.Настоящее постановление вступает в силу со дня его принятия</w:t>
      </w:r>
      <w:r w:rsidR="007F27CF">
        <w:t>.</w:t>
      </w:r>
      <w:bookmarkStart w:id="0" w:name="_GoBack"/>
      <w:bookmarkEnd w:id="0"/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90C82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D5A03"/>
    <w:rsid w:val="001F6EA8"/>
    <w:rsid w:val="002B18FD"/>
    <w:rsid w:val="003325F4"/>
    <w:rsid w:val="00362CAF"/>
    <w:rsid w:val="00373641"/>
    <w:rsid w:val="00392E21"/>
    <w:rsid w:val="00397CC4"/>
    <w:rsid w:val="0049648B"/>
    <w:rsid w:val="004A7570"/>
    <w:rsid w:val="004B69FA"/>
    <w:rsid w:val="004D1A01"/>
    <w:rsid w:val="004F6621"/>
    <w:rsid w:val="00546B93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7F27CF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D2708"/>
    <w:rsid w:val="00AE1621"/>
    <w:rsid w:val="00AE5EE6"/>
    <w:rsid w:val="00B004D3"/>
    <w:rsid w:val="00B022FF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E6C7F"/>
    <w:rsid w:val="00DF01B2"/>
    <w:rsid w:val="00E26E04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2015-01-28T05:58:00Z</cp:lastPrinted>
  <dcterms:created xsi:type="dcterms:W3CDTF">2015-01-28T05:35:00Z</dcterms:created>
  <dcterms:modified xsi:type="dcterms:W3CDTF">2015-01-28T05:58:00Z</dcterms:modified>
</cp:coreProperties>
</file>