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8C145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31627" r:id="rId8"/>
              </w:object>
            </w:r>
          </w:p>
        </w:tc>
      </w:tr>
      <w:tr w:rsidR="007B5289" w:rsidTr="008C145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8C1453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</w:t>
            </w:r>
            <w:r w:rsidR="00BA01FE">
              <w:rPr>
                <w:szCs w:val="28"/>
              </w:rPr>
              <w:t>0</w:t>
            </w:r>
            <w:r w:rsidR="00A95C4F">
              <w:rPr>
                <w:szCs w:val="28"/>
              </w:rPr>
              <w:t>3</w:t>
            </w:r>
            <w:bookmarkStart w:id="0" w:name="_GoBack"/>
            <w:bookmarkEnd w:id="0"/>
          </w:p>
        </w:tc>
      </w:tr>
      <w:tr w:rsidR="000B3FB2" w:rsidTr="008C145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8C145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8C1453" w:rsidP="008675C3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C41EF8">
              <w:rPr>
                <w:szCs w:val="28"/>
              </w:rPr>
              <w:t>"</w:t>
            </w:r>
            <w:r>
              <w:rPr>
                <w:szCs w:val="28"/>
              </w:rPr>
              <w:t>Об участии Приморского края в проектах государственно-частного партнерства"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4D6AA5" w:rsidRDefault="004D6AA5" w:rsidP="004D6AA5">
      <w:pPr>
        <w:ind w:firstLine="709"/>
      </w:pPr>
      <w:r>
        <w:t xml:space="preserve">Законодательное Собрание Приморского края </w:t>
      </w:r>
    </w:p>
    <w:p w:rsidR="004D6AA5" w:rsidRDefault="004D6AA5" w:rsidP="004D6AA5"/>
    <w:p w:rsidR="004D6AA5" w:rsidRDefault="004D6AA5" w:rsidP="004D6AA5">
      <w:r>
        <w:t>ПОСТАНОВЛЯЕТ:</w:t>
      </w:r>
    </w:p>
    <w:p w:rsidR="004D6AA5" w:rsidRDefault="004D6AA5" w:rsidP="004D6AA5"/>
    <w:p w:rsidR="004D6AA5" w:rsidRDefault="004D6AA5" w:rsidP="004D6AA5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C41EF8">
        <w:rPr>
          <w:szCs w:val="28"/>
        </w:rPr>
        <w:t>"</w:t>
      </w:r>
      <w:r>
        <w:rPr>
          <w:szCs w:val="28"/>
        </w:rPr>
        <w:t>Об участии Приморского края в проектах государственно-частного партнерства"</w:t>
      </w:r>
      <w:r>
        <w:t xml:space="preserve"> </w:t>
      </w:r>
      <w:r>
        <w:rPr>
          <w:szCs w:val="28"/>
        </w:rPr>
        <w:t>во втором чтении.</w:t>
      </w:r>
    </w:p>
    <w:p w:rsidR="004D6AA5" w:rsidRDefault="004D6AA5" w:rsidP="004D6AA5">
      <w:pPr>
        <w:ind w:firstLine="709"/>
        <w:jc w:val="both"/>
      </w:pPr>
    </w:p>
    <w:p w:rsidR="004D6AA5" w:rsidRDefault="004D6AA5" w:rsidP="004D6AA5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4D6AA5" w:rsidRDefault="004D6AA5" w:rsidP="004D6AA5">
      <w:pPr>
        <w:jc w:val="both"/>
      </w:pPr>
    </w:p>
    <w:p w:rsidR="004D6AA5" w:rsidRDefault="004D6AA5" w:rsidP="004D6AA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C0473" w:rsidRDefault="00DC0473" w:rsidP="007C19E5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8637E"/>
    <w:rsid w:val="001B1B97"/>
    <w:rsid w:val="001C5C03"/>
    <w:rsid w:val="002C0D69"/>
    <w:rsid w:val="003325F4"/>
    <w:rsid w:val="00373641"/>
    <w:rsid w:val="00392E21"/>
    <w:rsid w:val="003978BA"/>
    <w:rsid w:val="00426FA0"/>
    <w:rsid w:val="0049648B"/>
    <w:rsid w:val="004B69FA"/>
    <w:rsid w:val="004B7C6B"/>
    <w:rsid w:val="004D1A01"/>
    <w:rsid w:val="004D6AA5"/>
    <w:rsid w:val="00546B93"/>
    <w:rsid w:val="005A6019"/>
    <w:rsid w:val="005E6130"/>
    <w:rsid w:val="0060350D"/>
    <w:rsid w:val="0064022E"/>
    <w:rsid w:val="00695A4A"/>
    <w:rsid w:val="006D45ED"/>
    <w:rsid w:val="006E650F"/>
    <w:rsid w:val="00720163"/>
    <w:rsid w:val="00726997"/>
    <w:rsid w:val="007B48E7"/>
    <w:rsid w:val="007B5289"/>
    <w:rsid w:val="007C19E5"/>
    <w:rsid w:val="007E6257"/>
    <w:rsid w:val="00831CF2"/>
    <w:rsid w:val="00835A0E"/>
    <w:rsid w:val="008675C3"/>
    <w:rsid w:val="008818A7"/>
    <w:rsid w:val="008C1453"/>
    <w:rsid w:val="008C508B"/>
    <w:rsid w:val="00922AED"/>
    <w:rsid w:val="00924B45"/>
    <w:rsid w:val="00931FD6"/>
    <w:rsid w:val="009372FF"/>
    <w:rsid w:val="0094344A"/>
    <w:rsid w:val="00947489"/>
    <w:rsid w:val="009718E6"/>
    <w:rsid w:val="009722A0"/>
    <w:rsid w:val="009959AC"/>
    <w:rsid w:val="009A0A02"/>
    <w:rsid w:val="009C06BA"/>
    <w:rsid w:val="00A13794"/>
    <w:rsid w:val="00A26C60"/>
    <w:rsid w:val="00A334A1"/>
    <w:rsid w:val="00A93332"/>
    <w:rsid w:val="00A95C4F"/>
    <w:rsid w:val="00AE5EE6"/>
    <w:rsid w:val="00BA01FE"/>
    <w:rsid w:val="00BA2DB6"/>
    <w:rsid w:val="00BA58C7"/>
    <w:rsid w:val="00C17ECD"/>
    <w:rsid w:val="00C200B9"/>
    <w:rsid w:val="00C20E8F"/>
    <w:rsid w:val="00CA7E54"/>
    <w:rsid w:val="00CE19DF"/>
    <w:rsid w:val="00D02716"/>
    <w:rsid w:val="00DC0473"/>
    <w:rsid w:val="00DD2E90"/>
    <w:rsid w:val="00DD43E8"/>
    <w:rsid w:val="00DE00B3"/>
    <w:rsid w:val="00DF01B2"/>
    <w:rsid w:val="00DF3BCF"/>
    <w:rsid w:val="00E26A69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4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84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2015-01-29T00:03:00Z</cp:lastPrinted>
  <dcterms:created xsi:type="dcterms:W3CDTF">2015-01-29T00:04:00Z</dcterms:created>
  <dcterms:modified xsi:type="dcterms:W3CDTF">2015-01-29T00:14:00Z</dcterms:modified>
</cp:coreProperties>
</file>