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6211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61387" r:id="rId8"/>
              </w:object>
            </w:r>
          </w:p>
        </w:tc>
      </w:tr>
      <w:tr w:rsidR="007B5289" w:rsidTr="00F6211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6211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F62110">
              <w:rPr>
                <w:szCs w:val="28"/>
              </w:rPr>
              <w:t>699</w:t>
            </w:r>
          </w:p>
        </w:tc>
      </w:tr>
      <w:tr w:rsidR="000B3FB2" w:rsidTr="00F6211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F6211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143F" w:rsidRDefault="00F62110" w:rsidP="00F62110">
            <w:pPr>
              <w:ind w:left="-108"/>
              <w:jc w:val="both"/>
              <w:rPr>
                <w:szCs w:val="28"/>
              </w:rPr>
            </w:pPr>
            <w:r w:rsidRPr="00F72B6F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F72B6F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изменения</w:t>
            </w:r>
            <w:r w:rsidRPr="00F72B6F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22 </w:t>
            </w:r>
            <w:r w:rsidRPr="00F72B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>
              <w:rPr>
                <w:rFonts w:eastAsia="Calibri"/>
                <w:szCs w:val="28"/>
                <w:lang w:eastAsia="en-US"/>
              </w:rPr>
              <w:br/>
            </w:r>
            <w:r w:rsidRPr="00F72B6F">
              <w:rPr>
                <w:szCs w:val="28"/>
              </w:rPr>
              <w:t>"О</w:t>
            </w:r>
            <w:r>
              <w:rPr>
                <w:szCs w:val="28"/>
              </w:rPr>
              <w:t xml:space="preserve">  </w:t>
            </w:r>
            <w:r w:rsidRPr="00F72B6F">
              <w:rPr>
                <w:szCs w:val="28"/>
              </w:rPr>
              <w:t xml:space="preserve"> референдуме Приморско</w:t>
            </w:r>
            <w:r>
              <w:rPr>
                <w:szCs w:val="28"/>
              </w:rPr>
              <w:t>го края</w:t>
            </w:r>
            <w:r w:rsidRPr="00F72B6F">
              <w:rPr>
                <w:szCs w:val="28"/>
              </w:rPr>
              <w:t>"</w:t>
            </w:r>
          </w:p>
          <w:p w:rsidR="00F62110" w:rsidRPr="00145341" w:rsidRDefault="00F62110" w:rsidP="00F62110">
            <w:pPr>
              <w:ind w:left="-108"/>
              <w:jc w:val="both"/>
            </w:pPr>
          </w:p>
        </w:tc>
      </w:tr>
    </w:tbl>
    <w:p w:rsidR="009F476B" w:rsidRDefault="009F476B" w:rsidP="00F6211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F476B" w:rsidRDefault="009F476B" w:rsidP="00F62110">
      <w:pPr>
        <w:pStyle w:val="a3"/>
        <w:tabs>
          <w:tab w:val="clear" w:pos="4153"/>
          <w:tab w:val="clear" w:pos="8306"/>
        </w:tabs>
        <w:ind w:firstLine="720"/>
      </w:pPr>
    </w:p>
    <w:p w:rsidR="009F476B" w:rsidRDefault="009F476B" w:rsidP="00F6211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F476B" w:rsidRDefault="009F476B" w:rsidP="00F62110">
      <w:pPr>
        <w:ind w:firstLine="720"/>
      </w:pPr>
    </w:p>
    <w:p w:rsidR="009F476B" w:rsidRDefault="009F476B" w:rsidP="00F62110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изменения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статью 22 </w:t>
      </w:r>
      <w:r w:rsidRPr="00F72B6F">
        <w:rPr>
          <w:szCs w:val="28"/>
        </w:rPr>
        <w:t>Закон</w:t>
      </w:r>
      <w:r>
        <w:rPr>
          <w:szCs w:val="28"/>
        </w:rPr>
        <w:t>а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</w:t>
      </w:r>
      <w:r>
        <w:rPr>
          <w:szCs w:val="28"/>
        </w:rPr>
        <w:t xml:space="preserve"> </w:t>
      </w:r>
      <w:r w:rsidRPr="00F72B6F">
        <w:rPr>
          <w:szCs w:val="28"/>
        </w:rPr>
        <w:t>референдуме Приморско</w:t>
      </w:r>
      <w:r>
        <w:rPr>
          <w:szCs w:val="28"/>
        </w:rPr>
        <w:t>го</w:t>
      </w:r>
      <w:r w:rsidRPr="00F72B6F">
        <w:rPr>
          <w:szCs w:val="28"/>
        </w:rPr>
        <w:t xml:space="preserve"> кра</w:t>
      </w:r>
      <w:r>
        <w:rPr>
          <w:szCs w:val="28"/>
        </w:rPr>
        <w:t>я".</w:t>
      </w:r>
    </w:p>
    <w:p w:rsidR="009F476B" w:rsidRDefault="009F476B" w:rsidP="00F62110">
      <w:pPr>
        <w:ind w:firstLine="720"/>
        <w:jc w:val="both"/>
      </w:pPr>
    </w:p>
    <w:p w:rsidR="009F476B" w:rsidRDefault="009F476B" w:rsidP="00F6211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F476B" w:rsidRDefault="009F476B" w:rsidP="00F62110">
      <w:pPr>
        <w:ind w:firstLine="720"/>
        <w:jc w:val="both"/>
      </w:pPr>
    </w:p>
    <w:p w:rsidR="00C8188E" w:rsidRDefault="009F476B" w:rsidP="00F6211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45341" w:rsidRDefault="00145341" w:rsidP="00F62110">
      <w:pPr>
        <w:ind w:firstLine="720"/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bookmarkStart w:id="0" w:name="_GoBack"/>
      <w:bookmarkEnd w:id="0"/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F6EA8"/>
    <w:rsid w:val="003325F4"/>
    <w:rsid w:val="00362CAF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5F1BF9"/>
    <w:rsid w:val="006753AF"/>
    <w:rsid w:val="00695A4A"/>
    <w:rsid w:val="006D45ED"/>
    <w:rsid w:val="006E650F"/>
    <w:rsid w:val="00720163"/>
    <w:rsid w:val="00726997"/>
    <w:rsid w:val="0076620D"/>
    <w:rsid w:val="007B48E7"/>
    <w:rsid w:val="007B5289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93332"/>
    <w:rsid w:val="00AE1621"/>
    <w:rsid w:val="00AE5EE6"/>
    <w:rsid w:val="00B376DA"/>
    <w:rsid w:val="00BA58C7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26E04"/>
    <w:rsid w:val="00E93A7F"/>
    <w:rsid w:val="00EF32F8"/>
    <w:rsid w:val="00EF502B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2015-01-28T04:15:00Z</cp:lastPrinted>
  <dcterms:created xsi:type="dcterms:W3CDTF">2015-01-28T04:41:00Z</dcterms:created>
  <dcterms:modified xsi:type="dcterms:W3CDTF">2015-01-28T04:42:00Z</dcterms:modified>
</cp:coreProperties>
</file>