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D2E9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52686" r:id="rId8"/>
              </w:object>
            </w:r>
          </w:p>
        </w:tc>
      </w:tr>
      <w:tr w:rsidR="007B5289" w:rsidTr="00DD2E9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D2E9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DD2E90">
              <w:rPr>
                <w:szCs w:val="28"/>
              </w:rPr>
              <w:t>698</w:t>
            </w:r>
          </w:p>
        </w:tc>
      </w:tr>
      <w:tr w:rsidR="000B3FB2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31CF2" w:rsidRDefault="00DD2E90" w:rsidP="00DD2E9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Законе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"О внесении изменений в Закон Приморского края "</w:t>
            </w:r>
            <w:r w:rsidRPr="005F4BE9">
              <w:rPr>
                <w:szCs w:val="28"/>
              </w:rPr>
      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  <w:r>
              <w:rPr>
                <w:szCs w:val="28"/>
              </w:rPr>
              <w:t>"</w:t>
            </w:r>
          </w:p>
          <w:p w:rsidR="00DD2E90" w:rsidRPr="00145341" w:rsidRDefault="00DD2E90" w:rsidP="00DD2E90">
            <w:pPr>
              <w:ind w:left="-108"/>
              <w:jc w:val="both"/>
            </w:pPr>
          </w:p>
        </w:tc>
      </w:tr>
    </w:tbl>
    <w:p w:rsidR="009718E6" w:rsidRDefault="009718E6" w:rsidP="009718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718E6" w:rsidRDefault="009718E6" w:rsidP="009718E6">
      <w:pPr>
        <w:pStyle w:val="a3"/>
        <w:tabs>
          <w:tab w:val="clear" w:pos="4153"/>
          <w:tab w:val="clear" w:pos="8306"/>
        </w:tabs>
      </w:pPr>
    </w:p>
    <w:p w:rsidR="009718E6" w:rsidRDefault="009718E6" w:rsidP="009718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718E6" w:rsidRDefault="009718E6" w:rsidP="009718E6"/>
    <w:p w:rsidR="009718E6" w:rsidRDefault="009718E6" w:rsidP="009718E6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>в Закон Приморского края "</w:t>
      </w:r>
      <w:r w:rsidRPr="005F4BE9">
        <w:rPr>
          <w:szCs w:val="28"/>
        </w:rPr>
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</w:r>
      <w:r>
        <w:rPr>
          <w:snapToGrid w:val="0"/>
          <w:color w:val="000000"/>
          <w:szCs w:val="28"/>
        </w:rPr>
        <w:t>"</w:t>
      </w:r>
      <w:r>
        <w:t>.</w:t>
      </w:r>
    </w:p>
    <w:p w:rsidR="009718E6" w:rsidRDefault="009718E6" w:rsidP="009718E6">
      <w:pPr>
        <w:ind w:firstLine="709"/>
        <w:jc w:val="both"/>
      </w:pPr>
    </w:p>
    <w:p w:rsidR="009718E6" w:rsidRDefault="009718E6" w:rsidP="009718E6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718E6" w:rsidRPr="00FB39D8" w:rsidRDefault="009718E6" w:rsidP="009718E6">
      <w:pPr>
        <w:ind w:firstLine="709"/>
        <w:jc w:val="both"/>
        <w:rPr>
          <w:lang w:val="x-none"/>
        </w:rPr>
      </w:pPr>
    </w:p>
    <w:p w:rsidR="009718E6" w:rsidRDefault="009718E6" w:rsidP="009718E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45341" w:rsidRDefault="00145341" w:rsidP="00145341">
      <w:pPr>
        <w:jc w:val="both"/>
      </w:pPr>
      <w:bookmarkStart w:id="0" w:name="_GoBack"/>
      <w:bookmarkEnd w:id="0"/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B69FA"/>
    <w:rsid w:val="004D1A01"/>
    <w:rsid w:val="00546B93"/>
    <w:rsid w:val="005A6019"/>
    <w:rsid w:val="005E6130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818A7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5EE6"/>
    <w:rsid w:val="00BA58C7"/>
    <w:rsid w:val="00C20E8F"/>
    <w:rsid w:val="00CA7E54"/>
    <w:rsid w:val="00CE19DF"/>
    <w:rsid w:val="00D02716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93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2015-01-28T02:17:00Z</cp:lastPrinted>
  <dcterms:created xsi:type="dcterms:W3CDTF">2015-01-28T02:17:00Z</dcterms:created>
  <dcterms:modified xsi:type="dcterms:W3CDTF">2015-01-28T02:18:00Z</dcterms:modified>
</cp:coreProperties>
</file>