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1287" w:rsidRDefault="00395F05" w:rsidP="00411287">
      <w:pPr>
        <w:jc w:val="center"/>
        <w:rPr>
          <w:b/>
        </w:rPr>
      </w:pPr>
      <w:r>
        <w:rPr>
          <w:b/>
        </w:rPr>
        <w:t>О ВНЕСЕНИИ ИЗМЕНЕНИ</w:t>
      </w:r>
      <w:r w:rsidR="0073153A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411287" w:rsidRPr="00411287" w:rsidRDefault="00395F05" w:rsidP="00411287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 xml:space="preserve">Б </w:t>
      </w:r>
      <w:proofErr w:type="gramStart"/>
      <w:r w:rsidR="00A24328">
        <w:rPr>
          <w:b/>
          <w:szCs w:val="28"/>
        </w:rPr>
        <w:t>ЭКОЛОГИЧЕСКОМ</w:t>
      </w:r>
      <w:proofErr w:type="gramEnd"/>
    </w:p>
    <w:p w:rsidR="00395F05" w:rsidRPr="00A24328" w:rsidRDefault="00A24328" w:rsidP="00411287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ОБРАЗОВАНИИ</w:t>
      </w:r>
      <w:proofErr w:type="gramEnd"/>
      <w:r w:rsidR="00411287">
        <w:rPr>
          <w:b/>
          <w:szCs w:val="28"/>
        </w:rPr>
        <w:t xml:space="preserve"> </w:t>
      </w:r>
      <w:r w:rsidR="00CD3BCC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A24328">
        <w:rPr>
          <w:bCs/>
          <w:szCs w:val="28"/>
        </w:rPr>
        <w:t xml:space="preserve">15 ноября </w:t>
      </w:r>
      <w:r w:rsidRPr="002E4372">
        <w:rPr>
          <w:bCs/>
          <w:szCs w:val="28"/>
        </w:rPr>
        <w:t>20</w:t>
      </w:r>
      <w:r w:rsidR="00A24328">
        <w:rPr>
          <w:bCs/>
          <w:szCs w:val="28"/>
        </w:rPr>
        <w:t>0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A24328">
        <w:rPr>
          <w:bCs/>
          <w:szCs w:val="28"/>
        </w:rPr>
        <w:t>164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 xml:space="preserve">б </w:t>
      </w:r>
      <w:r w:rsidR="00A24328">
        <w:rPr>
          <w:bCs/>
          <w:szCs w:val="28"/>
        </w:rPr>
        <w:t>экологическом образовании</w:t>
      </w:r>
      <w:r w:rsidR="00C65FCC">
        <w:rPr>
          <w:bCs/>
          <w:szCs w:val="28"/>
        </w:rPr>
        <w:t xml:space="preserve">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A24328">
        <w:rPr>
          <w:bCs/>
          <w:szCs w:val="28"/>
        </w:rPr>
        <w:t>01</w:t>
      </w:r>
      <w:r w:rsidRPr="002E4372">
        <w:rPr>
          <w:bCs/>
          <w:szCs w:val="28"/>
        </w:rPr>
        <w:t xml:space="preserve">, </w:t>
      </w:r>
      <w:r w:rsidR="00A24328">
        <w:rPr>
          <w:bCs/>
          <w:szCs w:val="28"/>
        </w:rPr>
        <w:t>№ 98, стр. 38; 2008,</w:t>
      </w:r>
      <w:r w:rsidR="00A24328">
        <w:rPr>
          <w:bCs/>
          <w:szCs w:val="28"/>
        </w:rPr>
        <w:br/>
        <w:t xml:space="preserve">№ 71, стр. 49; 2009, № 118, стр. 36; 2012, № 8, стр. 66; 2013, № 55, стр. 58, </w:t>
      </w:r>
      <w:r w:rsidR="00A24328">
        <w:rPr>
          <w:bCs/>
          <w:szCs w:val="28"/>
        </w:rPr>
        <w:br/>
        <w:t xml:space="preserve">№ 62, стр. 42)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395F05" w:rsidRDefault="00A24328" w:rsidP="00395F05">
      <w:pPr>
        <w:pStyle w:val="a5"/>
        <w:spacing w:after="0"/>
        <w:ind w:firstLine="720"/>
        <w:jc w:val="both"/>
      </w:pPr>
      <w:r>
        <w:t>по тексту Закона слова "общественные и иные некоммерческие объединения" в соответствующ</w:t>
      </w:r>
      <w:r w:rsidR="00AF203A">
        <w:t>ем</w:t>
      </w:r>
      <w:r>
        <w:t xml:space="preserve"> </w:t>
      </w:r>
      <w:r w:rsidR="00AF203A">
        <w:t>п</w:t>
      </w:r>
      <w:r w:rsidR="009251A6">
        <w:t>адеже заменить словами "общественные</w:t>
      </w:r>
      <w:r w:rsidR="00411287">
        <w:t xml:space="preserve"> объединения</w:t>
      </w:r>
      <w:r w:rsidR="009251A6">
        <w:t xml:space="preserve"> и некоммерческие </w:t>
      </w:r>
      <w:r w:rsidR="00411287">
        <w:t>организации</w:t>
      </w:r>
      <w:r w:rsidR="009251A6">
        <w:t>" в соответствующ</w:t>
      </w:r>
      <w:r w:rsidR="00AF203A">
        <w:t xml:space="preserve">ем </w:t>
      </w:r>
      <w:bookmarkStart w:id="0" w:name="_GoBack"/>
      <w:bookmarkEnd w:id="0"/>
      <w:r w:rsidR="009251A6">
        <w:t xml:space="preserve">падеже. </w:t>
      </w:r>
    </w:p>
    <w:p w:rsidR="00411287" w:rsidRDefault="00411287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411287" w:rsidRPr="00082C15" w:rsidRDefault="00411287" w:rsidP="00411287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81A" w:rsidRDefault="0010681A">
      <w:r>
        <w:separator/>
      </w:r>
    </w:p>
  </w:endnote>
  <w:endnote w:type="continuationSeparator" w:id="0">
    <w:p w:rsidR="0010681A" w:rsidRDefault="0010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81A" w:rsidRDefault="0010681A">
      <w:r>
        <w:separator/>
      </w:r>
    </w:p>
  </w:footnote>
  <w:footnote w:type="continuationSeparator" w:id="0">
    <w:p w:rsidR="0010681A" w:rsidRDefault="00106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681A"/>
    <w:rsid w:val="001843FB"/>
    <w:rsid w:val="001A45F3"/>
    <w:rsid w:val="002157FE"/>
    <w:rsid w:val="00226A12"/>
    <w:rsid w:val="002362C7"/>
    <w:rsid w:val="002F7658"/>
    <w:rsid w:val="00380EE1"/>
    <w:rsid w:val="00395F05"/>
    <w:rsid w:val="003B26E7"/>
    <w:rsid w:val="003C3CCC"/>
    <w:rsid w:val="00411287"/>
    <w:rsid w:val="00413861"/>
    <w:rsid w:val="00440B5F"/>
    <w:rsid w:val="00465640"/>
    <w:rsid w:val="0047435B"/>
    <w:rsid w:val="004B0D21"/>
    <w:rsid w:val="004C56AC"/>
    <w:rsid w:val="004D2D0D"/>
    <w:rsid w:val="005A2827"/>
    <w:rsid w:val="005E0A8E"/>
    <w:rsid w:val="006240FD"/>
    <w:rsid w:val="00676061"/>
    <w:rsid w:val="00681250"/>
    <w:rsid w:val="0073153A"/>
    <w:rsid w:val="00734BA2"/>
    <w:rsid w:val="007A3C49"/>
    <w:rsid w:val="008C68D2"/>
    <w:rsid w:val="008E2B20"/>
    <w:rsid w:val="009251A6"/>
    <w:rsid w:val="009A0611"/>
    <w:rsid w:val="009A5130"/>
    <w:rsid w:val="00A24328"/>
    <w:rsid w:val="00A55B08"/>
    <w:rsid w:val="00AB70F9"/>
    <w:rsid w:val="00AC31EC"/>
    <w:rsid w:val="00AF203A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2014-03-06T00:28:00Z</cp:lastPrinted>
  <dcterms:created xsi:type="dcterms:W3CDTF">2014-12-08T01:48:00Z</dcterms:created>
  <dcterms:modified xsi:type="dcterms:W3CDTF">2015-01-15T04:19:00Z</dcterms:modified>
</cp:coreProperties>
</file>