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20565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12402" w:rsidRPr="00912402" w:rsidRDefault="00912402" w:rsidP="0091240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12402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bookmarkStart w:id="0" w:name="_GoBack"/>
      <w:bookmarkEnd w:id="0"/>
      <w:r w:rsidRPr="00912402">
        <w:rPr>
          <w:rFonts w:ascii="Times New Roman" w:hAnsi="Times New Roman" w:cs="Times New Roman"/>
          <w:sz w:val="28"/>
          <w:szCs w:val="28"/>
        </w:rPr>
        <w:t xml:space="preserve">В ЗАКОН ПРИМОРСКОГО КРАЯ </w:t>
      </w:r>
    </w:p>
    <w:p w:rsidR="00912402" w:rsidRPr="00912402" w:rsidRDefault="00912402" w:rsidP="00912402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912402">
        <w:rPr>
          <w:b/>
          <w:bCs/>
          <w:szCs w:val="28"/>
        </w:rPr>
        <w:t>"ОБ ОЛЬГИНСКОМ МУНИЦИПАЛЬНОМ РАЙОНЕ"</w:t>
      </w:r>
    </w:p>
    <w:p w:rsidR="00912402" w:rsidRPr="00912402" w:rsidRDefault="00912402" w:rsidP="0091240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2402" w:rsidRPr="00912402" w:rsidRDefault="00912402" w:rsidP="0091240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12402">
        <w:rPr>
          <w:szCs w:val="28"/>
        </w:rPr>
        <w:t>Принят</w:t>
      </w:r>
      <w:proofErr w:type="gramEnd"/>
      <w:r w:rsidRPr="00912402">
        <w:rPr>
          <w:szCs w:val="28"/>
        </w:rPr>
        <w:t xml:space="preserve"> Законодательным Собранием Приморского края 26 ноября 2014 года в первом чтении </w:t>
      </w:r>
    </w:p>
    <w:p w:rsidR="00912402" w:rsidRPr="00912402" w:rsidRDefault="00912402" w:rsidP="0091240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2402" w:rsidRPr="00912402" w:rsidRDefault="00912402" w:rsidP="009124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12402">
        <w:rPr>
          <w:szCs w:val="28"/>
        </w:rPr>
        <w:t>СТАТЬЯ 1.</w:t>
      </w:r>
    </w:p>
    <w:p w:rsidR="00912402" w:rsidRPr="00912402" w:rsidRDefault="00912402" w:rsidP="00912402">
      <w:pPr>
        <w:overflowPunct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12402">
        <w:rPr>
          <w:szCs w:val="28"/>
        </w:rPr>
        <w:t xml:space="preserve">Внести в Закон Приморского края от 11 октября 2004 года № 145-КЗ </w:t>
      </w:r>
      <w:r w:rsidRPr="00912402">
        <w:rPr>
          <w:szCs w:val="28"/>
        </w:rPr>
        <w:br/>
        <w:t xml:space="preserve">"Об </w:t>
      </w:r>
      <w:proofErr w:type="spellStart"/>
      <w:r w:rsidRPr="00912402">
        <w:rPr>
          <w:szCs w:val="28"/>
        </w:rPr>
        <w:t>Ольгинском</w:t>
      </w:r>
      <w:proofErr w:type="spellEnd"/>
      <w:r w:rsidRPr="00912402">
        <w:rPr>
          <w:szCs w:val="28"/>
        </w:rPr>
        <w:t xml:space="preserve"> муниципальном районе" (Ведомости Законодательного Собрания Приморского края, 2004, № 69, стр. 30; 2012, № 27, стр. 74) следующие изменения:</w:t>
      </w:r>
    </w:p>
    <w:p w:rsidR="00912402" w:rsidRPr="00912402" w:rsidRDefault="00912402" w:rsidP="00912402">
      <w:pPr>
        <w:ind w:firstLine="709"/>
        <w:jc w:val="both"/>
        <w:outlineLvl w:val="1"/>
        <w:rPr>
          <w:szCs w:val="28"/>
        </w:rPr>
      </w:pPr>
      <w:r w:rsidRPr="00912402">
        <w:rPr>
          <w:szCs w:val="28"/>
        </w:rPr>
        <w:t xml:space="preserve">1)статью 2 изложить в следующей редакции: </w:t>
      </w:r>
    </w:p>
    <w:p w:rsidR="00912402" w:rsidRPr="00912402" w:rsidRDefault="00912402" w:rsidP="00912402">
      <w:pPr>
        <w:ind w:firstLine="709"/>
        <w:jc w:val="both"/>
        <w:outlineLvl w:val="1"/>
        <w:rPr>
          <w:szCs w:val="28"/>
        </w:rPr>
      </w:pPr>
      <w:r w:rsidRPr="00912402">
        <w:rPr>
          <w:szCs w:val="28"/>
        </w:rPr>
        <w:t>"СТАТЬЯ 2.</w:t>
      </w:r>
    </w:p>
    <w:p w:rsidR="00912402" w:rsidRPr="00912402" w:rsidRDefault="00912402" w:rsidP="00912402">
      <w:pPr>
        <w:ind w:firstLine="709"/>
        <w:jc w:val="both"/>
        <w:outlineLvl w:val="1"/>
        <w:rPr>
          <w:szCs w:val="28"/>
        </w:rPr>
      </w:pPr>
      <w:r w:rsidRPr="00912402">
        <w:rPr>
          <w:szCs w:val="28"/>
        </w:rPr>
        <w:t>1.Установить границы Ольгинского муниципального района согласно приложениям 1 и 2 к настоящему Закону.</w:t>
      </w:r>
    </w:p>
    <w:p w:rsidR="00912402" w:rsidRPr="00912402" w:rsidRDefault="00912402" w:rsidP="00912402">
      <w:pPr>
        <w:ind w:firstLine="709"/>
        <w:jc w:val="both"/>
        <w:outlineLvl w:val="1"/>
        <w:rPr>
          <w:szCs w:val="28"/>
        </w:rPr>
      </w:pPr>
      <w:r w:rsidRPr="00912402">
        <w:rPr>
          <w:szCs w:val="28"/>
        </w:rPr>
        <w:t>2.Территории Ольгинского муниципального района, находящиеся вне границ образованных муниципальных образований, являются межселенными территориями Ольгинского муниципального района</w:t>
      </w:r>
      <w:proofErr w:type="gramStart"/>
      <w:r w:rsidRPr="00912402">
        <w:rPr>
          <w:szCs w:val="28"/>
        </w:rPr>
        <w:t>.";</w:t>
      </w:r>
      <w:proofErr w:type="gramEnd"/>
    </w:p>
    <w:p w:rsidR="00912402" w:rsidRPr="00912402" w:rsidRDefault="00912402" w:rsidP="00912402">
      <w:pPr>
        <w:ind w:firstLine="709"/>
        <w:jc w:val="both"/>
        <w:outlineLvl w:val="1"/>
        <w:rPr>
          <w:szCs w:val="28"/>
        </w:rPr>
      </w:pPr>
      <w:r w:rsidRPr="00912402">
        <w:rPr>
          <w:szCs w:val="28"/>
        </w:rPr>
        <w:t xml:space="preserve">2)статью 12 дополнить словами ", </w:t>
      </w:r>
      <w:proofErr w:type="gramStart"/>
      <w:r w:rsidRPr="00912402">
        <w:rPr>
          <w:szCs w:val="28"/>
        </w:rPr>
        <w:t>расположенное</w:t>
      </w:r>
      <w:proofErr w:type="gramEnd"/>
      <w:r w:rsidRPr="00912402">
        <w:rPr>
          <w:szCs w:val="28"/>
        </w:rPr>
        <w:t xml:space="preserve"> на межселенной территории Ольгинского муниципального района". </w:t>
      </w:r>
    </w:p>
    <w:p w:rsidR="00912402" w:rsidRPr="00912402" w:rsidRDefault="00912402" w:rsidP="00912402">
      <w:pPr>
        <w:ind w:firstLine="708"/>
        <w:rPr>
          <w:caps/>
          <w:szCs w:val="28"/>
        </w:rPr>
      </w:pPr>
    </w:p>
    <w:p w:rsidR="00912402" w:rsidRPr="00912402" w:rsidRDefault="00912402" w:rsidP="00912402">
      <w:pPr>
        <w:ind w:firstLine="708"/>
        <w:rPr>
          <w:caps/>
          <w:szCs w:val="28"/>
        </w:rPr>
      </w:pPr>
      <w:r w:rsidRPr="00912402">
        <w:rPr>
          <w:caps/>
          <w:szCs w:val="28"/>
        </w:rPr>
        <w:t xml:space="preserve">СТАТЬЯ 2. </w:t>
      </w:r>
    </w:p>
    <w:p w:rsidR="00912402" w:rsidRPr="00912402" w:rsidRDefault="00912402" w:rsidP="00912402">
      <w:pPr>
        <w:ind w:firstLine="709"/>
        <w:jc w:val="both"/>
        <w:rPr>
          <w:szCs w:val="28"/>
        </w:rPr>
      </w:pPr>
      <w:r w:rsidRPr="00912402">
        <w:rPr>
          <w:szCs w:val="28"/>
        </w:rPr>
        <w:t xml:space="preserve">Настоящий Закон вступает в силу по </w:t>
      </w:r>
      <w:proofErr w:type="gramStart"/>
      <w:r w:rsidRPr="00912402">
        <w:rPr>
          <w:szCs w:val="28"/>
        </w:rPr>
        <w:t>истечении</w:t>
      </w:r>
      <w:proofErr w:type="gramEnd"/>
      <w:r w:rsidRPr="00912402">
        <w:rPr>
          <w:szCs w:val="28"/>
        </w:rPr>
        <w:t xml:space="preserve"> 10 дней со дня его официального опубликования.</w:t>
      </w:r>
    </w:p>
    <w:p w:rsidR="00912402" w:rsidRPr="00912402" w:rsidRDefault="00912402" w:rsidP="009124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12402">
        <w:rPr>
          <w:szCs w:val="28"/>
        </w:rPr>
        <w:t xml:space="preserve"> </w:t>
      </w:r>
    </w:p>
    <w:p w:rsidR="00912402" w:rsidRPr="00912402" w:rsidRDefault="00912402" w:rsidP="0091240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2402" w:rsidRPr="00912402" w:rsidRDefault="00912402" w:rsidP="0091240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2402" w:rsidRPr="00912402" w:rsidRDefault="00912402" w:rsidP="00912402">
      <w:r w:rsidRPr="00912402">
        <w:t>Губернатор края</w:t>
      </w:r>
      <w:r w:rsidRPr="00912402">
        <w:tab/>
      </w:r>
      <w:r w:rsidRPr="00912402">
        <w:tab/>
      </w:r>
      <w:r w:rsidRPr="00912402">
        <w:tab/>
      </w:r>
      <w:r w:rsidRPr="00912402">
        <w:tab/>
      </w:r>
      <w:r w:rsidRPr="00912402">
        <w:tab/>
      </w:r>
      <w:r w:rsidRPr="00912402">
        <w:tab/>
      </w:r>
      <w:r w:rsidRPr="00912402"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198" w:rsidRDefault="00507198">
      <w:r>
        <w:separator/>
      </w:r>
    </w:p>
  </w:endnote>
  <w:endnote w:type="continuationSeparator" w:id="0">
    <w:p w:rsidR="00507198" w:rsidRDefault="00507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198" w:rsidRDefault="00507198">
      <w:r>
        <w:separator/>
      </w:r>
    </w:p>
  </w:footnote>
  <w:footnote w:type="continuationSeparator" w:id="0">
    <w:p w:rsidR="00507198" w:rsidRDefault="005071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2402"/>
    <w:rsid w:val="0003291F"/>
    <w:rsid w:val="00380EE1"/>
    <w:rsid w:val="003B26E7"/>
    <w:rsid w:val="0047435B"/>
    <w:rsid w:val="00507198"/>
    <w:rsid w:val="005A2827"/>
    <w:rsid w:val="00912402"/>
    <w:rsid w:val="00AB70F9"/>
    <w:rsid w:val="00AC31EC"/>
    <w:rsid w:val="00B14397"/>
    <w:rsid w:val="00BE0544"/>
    <w:rsid w:val="00E34273"/>
    <w:rsid w:val="00E60B2A"/>
    <w:rsid w:val="00F10C88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91240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rsid w:val="009124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124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2014-11-26T05:21:00Z</cp:lastPrinted>
  <dcterms:created xsi:type="dcterms:W3CDTF">2014-11-26T05:21:00Z</dcterms:created>
  <dcterms:modified xsi:type="dcterms:W3CDTF">2014-11-26T05:22:00Z</dcterms:modified>
</cp:coreProperties>
</file>