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8D4061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E5AC3">
                          <w:rPr>
                            <w:sz w:val="20"/>
                          </w:rPr>
                          <w:t xml:space="preserve">внесен </w:t>
                        </w:r>
                        <w:r w:rsidR="008E5AC3">
                          <w:rPr>
                            <w:sz w:val="20"/>
                          </w:rPr>
                          <w:br/>
                          <w:t xml:space="preserve">Думой </w:t>
                        </w:r>
                        <w:proofErr w:type="gramStart"/>
                        <w:r w:rsidR="00E95AE9" w:rsidRPr="00E95AE9">
                          <w:rPr>
                            <w:sz w:val="20"/>
                          </w:rPr>
                          <w:t>Партизанского</w:t>
                        </w:r>
                        <w:proofErr w:type="gramEnd"/>
                      </w:p>
                      <w:p w:rsidR="008E5AC3" w:rsidRDefault="008E5AC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муниципального района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r w:rsidR="00E95AE9" w:rsidRPr="00E95AE9">
        <w:rPr>
          <w:b/>
        </w:rPr>
        <w:t>ПАРТИЗАНСКОГО</w:t>
      </w:r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>И ПАРТИЗАНСКИМ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00608" w:rsidRDefault="00800608" w:rsidP="00800608">
      <w:pPr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Владимиро-Александровского </w:t>
      </w:r>
      <w:proofErr w:type="gramStart"/>
      <w:r>
        <w:t>сельского</w:t>
      </w:r>
      <w:proofErr w:type="gramEnd"/>
      <w:r>
        <w:t xml:space="preserve"> поселения, в собственность Партизанского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Екатериновского</w:t>
      </w:r>
      <w:proofErr w:type="spellEnd"/>
      <w:r>
        <w:t xml:space="preserve">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Золотодолинского</w:t>
      </w:r>
      <w:proofErr w:type="spellEnd"/>
      <w:r>
        <w:t xml:space="preserve"> сельского поселения, в собственность Партизанского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Новицкого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Новолитовского</w:t>
      </w:r>
      <w:proofErr w:type="spellEnd"/>
      <w:r>
        <w:t xml:space="preserve">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BD3052" w:rsidRDefault="000039DE" w:rsidP="00BD3052">
      <w:pPr>
        <w:jc w:val="both"/>
      </w:pPr>
      <w:r>
        <w:tab/>
      </w:r>
    </w:p>
    <w:p w:rsidR="00BD3052" w:rsidRDefault="00BD3052" w:rsidP="00BD3052">
      <w:pPr>
        <w:jc w:val="both"/>
      </w:pPr>
    </w:p>
    <w:p w:rsidR="00BD3052" w:rsidRDefault="00BD3052" w:rsidP="00BD3052">
      <w:pPr>
        <w:jc w:val="both"/>
      </w:pPr>
    </w:p>
    <w:p w:rsidR="00BD3052" w:rsidRDefault="00BD3052" w:rsidP="00BD3052">
      <w:pPr>
        <w:jc w:val="both"/>
      </w:pPr>
    </w:p>
    <w:p w:rsidR="000039DE" w:rsidRDefault="000039DE" w:rsidP="00BD3052">
      <w:pPr>
        <w:ind w:firstLine="709"/>
        <w:jc w:val="both"/>
      </w:pPr>
      <w:bookmarkStart w:id="0" w:name="_GoBack"/>
      <w:bookmarkEnd w:id="0"/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Сергеевского</w:t>
      </w:r>
      <w:proofErr w:type="spellEnd"/>
      <w:r>
        <w:t xml:space="preserve">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Владимиро-Александровского сельского поселения, </w:t>
      </w:r>
      <w:proofErr w:type="spellStart"/>
      <w:r>
        <w:t>Екатериновского</w:t>
      </w:r>
      <w:proofErr w:type="spellEnd"/>
      <w:r>
        <w:t xml:space="preserve"> сельского поселения, </w:t>
      </w:r>
      <w:proofErr w:type="spellStart"/>
      <w:r>
        <w:t>Золотодолинского</w:t>
      </w:r>
      <w:proofErr w:type="spellEnd"/>
      <w:r>
        <w:t xml:space="preserve"> сельского поселения, Новицкого сельского поселения, </w:t>
      </w:r>
      <w:proofErr w:type="spellStart"/>
      <w:r>
        <w:t>Новолитовского</w:t>
      </w:r>
      <w:proofErr w:type="spellEnd"/>
      <w:r>
        <w:t xml:space="preserve"> сельского поселения, </w:t>
      </w:r>
      <w:proofErr w:type="spellStart"/>
      <w:r>
        <w:t>Сергеевского</w:t>
      </w:r>
      <w:proofErr w:type="spellEnd"/>
      <w:r>
        <w:t xml:space="preserve"> сельского поселения обязаны передать, а орган местного самоуправления Партизанского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45064C" w:rsidSect="00D201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061" w:rsidRDefault="008D4061">
      <w:r>
        <w:separator/>
      </w:r>
    </w:p>
  </w:endnote>
  <w:endnote w:type="continuationSeparator" w:id="0">
    <w:p w:rsidR="008D4061" w:rsidRDefault="008D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061" w:rsidRDefault="008D4061">
      <w:r>
        <w:separator/>
      </w:r>
    </w:p>
  </w:footnote>
  <w:footnote w:type="continuationSeparator" w:id="0">
    <w:p w:rsidR="008D4061" w:rsidRDefault="008D4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676A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34770A"/>
    <w:rsid w:val="003B26E7"/>
    <w:rsid w:val="0045064C"/>
    <w:rsid w:val="0047435B"/>
    <w:rsid w:val="004E463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776A4E"/>
    <w:rsid w:val="007A4941"/>
    <w:rsid w:val="00800608"/>
    <w:rsid w:val="008D4061"/>
    <w:rsid w:val="008E5AC3"/>
    <w:rsid w:val="0091366C"/>
    <w:rsid w:val="00A73D4B"/>
    <w:rsid w:val="00A7716D"/>
    <w:rsid w:val="00AB70F9"/>
    <w:rsid w:val="00AC31EC"/>
    <w:rsid w:val="00AD5039"/>
    <w:rsid w:val="00B032CD"/>
    <w:rsid w:val="00B1466D"/>
    <w:rsid w:val="00BD3052"/>
    <w:rsid w:val="00BE0544"/>
    <w:rsid w:val="00C60932"/>
    <w:rsid w:val="00C630F2"/>
    <w:rsid w:val="00C9702B"/>
    <w:rsid w:val="00D14735"/>
    <w:rsid w:val="00D2012F"/>
    <w:rsid w:val="00D215C3"/>
    <w:rsid w:val="00D51619"/>
    <w:rsid w:val="00E34273"/>
    <w:rsid w:val="00E52202"/>
    <w:rsid w:val="00E87DB5"/>
    <w:rsid w:val="00E939E7"/>
    <w:rsid w:val="00E95AE9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2015-01-20T03:14:00Z</cp:lastPrinted>
  <dcterms:created xsi:type="dcterms:W3CDTF">2014-12-09T01:59:00Z</dcterms:created>
  <dcterms:modified xsi:type="dcterms:W3CDTF">2015-01-20T03:15:00Z</dcterms:modified>
</cp:coreProperties>
</file>