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111471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1076D" w:rsidRDefault="0091076D" w:rsidP="0091076D">
      <w:pPr>
        <w:pStyle w:val="a3"/>
        <w:jc w:val="center"/>
        <w:rPr>
          <w:b/>
          <w:szCs w:val="28"/>
        </w:rPr>
      </w:pPr>
      <w:r w:rsidRPr="0091076D">
        <w:rPr>
          <w:b/>
          <w:szCs w:val="28"/>
        </w:rPr>
        <w:t xml:space="preserve">О ПЕРЕЧНЕ СОЦИАЛЬНЫХ УСЛУГ, </w:t>
      </w:r>
      <w:r w:rsidRPr="0091076D">
        <w:rPr>
          <w:b/>
          <w:szCs w:val="28"/>
        </w:rPr>
        <w:br/>
        <w:t xml:space="preserve">ПРЕДОСТАВЛЯЕМЫХ ПОСТАВЩИКАМИ </w:t>
      </w:r>
    </w:p>
    <w:p w:rsidR="0091076D" w:rsidRPr="0091076D" w:rsidRDefault="0091076D" w:rsidP="0091076D">
      <w:pPr>
        <w:pStyle w:val="a3"/>
        <w:jc w:val="center"/>
        <w:rPr>
          <w:b/>
          <w:szCs w:val="28"/>
        </w:rPr>
      </w:pPr>
      <w:r w:rsidRPr="0091076D">
        <w:rPr>
          <w:b/>
          <w:szCs w:val="28"/>
        </w:rPr>
        <w:t>СОЦИАЛЬНЫХ УСЛУГ, В ПРИМОРСКОМ КРАЕ</w:t>
      </w:r>
    </w:p>
    <w:p w:rsidR="0091076D" w:rsidRPr="0091076D" w:rsidRDefault="0091076D" w:rsidP="0091076D">
      <w:pPr>
        <w:tabs>
          <w:tab w:val="center" w:pos="4677"/>
          <w:tab w:val="right" w:pos="9355"/>
        </w:tabs>
        <w:jc w:val="center"/>
        <w:rPr>
          <w:sz w:val="32"/>
          <w:szCs w:val="32"/>
        </w:rPr>
      </w:pPr>
    </w:p>
    <w:p w:rsidR="0091076D" w:rsidRPr="0091076D" w:rsidRDefault="0091076D" w:rsidP="0091076D">
      <w:pPr>
        <w:ind w:firstLine="720"/>
        <w:jc w:val="both"/>
        <w:rPr>
          <w:szCs w:val="28"/>
        </w:rPr>
      </w:pPr>
      <w:r w:rsidRPr="0091076D">
        <w:rPr>
          <w:szCs w:val="28"/>
        </w:rPr>
        <w:t>Принят Законодательным Собранием Приморского края 17 декабря 2014 года</w:t>
      </w:r>
    </w:p>
    <w:p w:rsidR="0091076D" w:rsidRPr="0091076D" w:rsidRDefault="0091076D" w:rsidP="0091076D">
      <w:pPr>
        <w:ind w:firstLine="720"/>
        <w:jc w:val="both"/>
        <w:rPr>
          <w:szCs w:val="28"/>
        </w:rPr>
      </w:pPr>
    </w:p>
    <w:p w:rsidR="0091076D" w:rsidRPr="0091076D" w:rsidRDefault="0091076D" w:rsidP="0091076D">
      <w:pPr>
        <w:ind w:firstLine="709"/>
        <w:jc w:val="both"/>
        <w:rPr>
          <w:szCs w:val="28"/>
        </w:rPr>
      </w:pPr>
      <w:r w:rsidRPr="0091076D">
        <w:rPr>
          <w:szCs w:val="28"/>
        </w:rPr>
        <w:t>СТАТЬЯ 1.</w:t>
      </w:r>
    </w:p>
    <w:p w:rsidR="0091076D" w:rsidRPr="0091076D" w:rsidRDefault="0091076D" w:rsidP="0091076D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Установить, что в Приморском крае в стационарной или полустационарной формах социального обслуживания получателям социальных услуг с учетом их индивидуальных потребностей предоставляются следующие виды социальных услуг:</w:t>
      </w:r>
    </w:p>
    <w:p w:rsidR="0091076D" w:rsidRPr="0091076D" w:rsidRDefault="0091076D" w:rsidP="0091076D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1)социально-бытовые:</w:t>
      </w:r>
    </w:p>
    <w:p w:rsidR="0091076D" w:rsidRPr="0091076D" w:rsidRDefault="0091076D" w:rsidP="0091076D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а)предоставление площади жилых помещений согласно нормативам, утвержденным Администрацией Приморского края, помещений для организации реабилитационных и лечебных мероприятий, лечебно-трудовой и учебной деятельности, культурно-бытового обслуживания;</w:t>
      </w:r>
    </w:p>
    <w:p w:rsidR="0091076D" w:rsidRPr="0091076D" w:rsidRDefault="0091076D" w:rsidP="0091076D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б)обеспечение питанием, включая диетическое питание, согласно нормативам, утвержденным Администрацией Приморского края;</w:t>
      </w:r>
    </w:p>
    <w:p w:rsidR="0091076D" w:rsidRPr="0091076D" w:rsidRDefault="0091076D" w:rsidP="0091076D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в)обеспечение мягким инвентарем (одеждой, обувью, нательным бельем и постельными принадлежностями) согласно нормативам, утвержденным Администрацией Приморского края;</w:t>
      </w:r>
    </w:p>
    <w:p w:rsidR="0091076D" w:rsidRPr="0091076D" w:rsidRDefault="0091076D" w:rsidP="0091076D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г)обеспечение за счет средств получателя социальных услуг книгами, журналами, газетами, настольными играми;</w:t>
      </w:r>
    </w:p>
    <w:p w:rsidR="0091076D" w:rsidRPr="0091076D" w:rsidRDefault="0091076D" w:rsidP="0091076D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 xml:space="preserve">д)обеспечение сохранности личных вещей и ценностей, сданных </w:t>
      </w:r>
      <w:r w:rsidRPr="0091076D">
        <w:rPr>
          <w:szCs w:val="28"/>
        </w:rPr>
        <w:br/>
        <w:t>на хранение администрации организации социального обслуживания;</w:t>
      </w:r>
    </w:p>
    <w:p w:rsidR="0091076D" w:rsidRPr="0091076D" w:rsidRDefault="0091076D" w:rsidP="0091076D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 xml:space="preserve">е)создание условий для отправления религиозных обрядов; </w:t>
      </w:r>
    </w:p>
    <w:p w:rsidR="0091076D" w:rsidRPr="0091076D" w:rsidRDefault="0091076D" w:rsidP="0091076D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ж)предоставление в пользование мебели;</w:t>
      </w:r>
    </w:p>
    <w:p w:rsidR="0091076D" w:rsidRPr="0091076D" w:rsidRDefault="0091076D" w:rsidP="0091076D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 xml:space="preserve">з)предоставление гигиенических услуг лицам, не способным </w:t>
      </w:r>
      <w:r w:rsidRPr="0091076D">
        <w:rPr>
          <w:szCs w:val="28"/>
        </w:rPr>
        <w:br/>
        <w:t>по состоянию здоровья самостоятельно осуществлять за собой уход;</w:t>
      </w:r>
    </w:p>
    <w:p w:rsidR="0091076D" w:rsidRPr="0091076D" w:rsidRDefault="0091076D" w:rsidP="0091076D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и)отправка за счет средств получателя социальных услуг почтовой корреспонденции;</w:t>
      </w:r>
    </w:p>
    <w:p w:rsidR="0091076D" w:rsidRPr="0091076D" w:rsidRDefault="0091076D" w:rsidP="0091076D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к)помощь в приеме пищи (кормление);</w:t>
      </w:r>
    </w:p>
    <w:p w:rsidR="0091076D" w:rsidRPr="0091076D" w:rsidRDefault="0091076D" w:rsidP="0091076D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л)организация ритуальных услуг (при отсутствии у умерших клиентов родственников или в связи с их нежеланием заниматься погребением);</w:t>
      </w:r>
    </w:p>
    <w:p w:rsidR="0091076D" w:rsidRPr="0091076D" w:rsidRDefault="0091076D" w:rsidP="0091076D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2)социально-медицинские:</w:t>
      </w:r>
    </w:p>
    <w:p w:rsidR="0091076D" w:rsidRDefault="0091076D" w:rsidP="0091076D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а)выполнение процедур, связанных с организацией ухода, наблюдением за состоянием здоровья получателей социальных услуг (измерение температуры тела, артериального давления, контроль за приемом лекарственных препаратов и др.);</w:t>
      </w:r>
    </w:p>
    <w:p w:rsidR="0091076D" w:rsidRPr="0091076D" w:rsidRDefault="0091076D" w:rsidP="0091076D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</w:p>
    <w:p w:rsidR="0091076D" w:rsidRPr="0091076D" w:rsidRDefault="0091076D" w:rsidP="0091076D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lastRenderedPageBreak/>
        <w:t>б)проведение или оказание содействия в проведении оздоровительных мероприятий;</w:t>
      </w:r>
    </w:p>
    <w:p w:rsidR="0091076D" w:rsidRPr="0091076D" w:rsidRDefault="0091076D" w:rsidP="0091076D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 xml:space="preserve">в)систематическое наблюдение за получателями социальных услуг </w:t>
      </w:r>
      <w:r w:rsidRPr="0091076D">
        <w:rPr>
          <w:szCs w:val="28"/>
        </w:rPr>
        <w:br/>
        <w:t>в целях выявления отклонений в состоянии их здоровья;</w:t>
      </w:r>
    </w:p>
    <w:p w:rsidR="0091076D" w:rsidRPr="0091076D" w:rsidRDefault="0091076D" w:rsidP="0091076D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г)проведение мероприятий, направленных на формирование здорового образа жизни;</w:t>
      </w:r>
    </w:p>
    <w:p w:rsidR="0091076D" w:rsidRPr="0091076D" w:rsidRDefault="0091076D" w:rsidP="0091076D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д)проведение занятий по адаптивной физической культуре;</w:t>
      </w:r>
    </w:p>
    <w:p w:rsidR="0091076D" w:rsidRPr="0091076D" w:rsidRDefault="0091076D" w:rsidP="0091076D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е)консультирование по социально-медицинским вопросам (поддержание и сохранение здоровья получателей социальных услуг, проведение оздоровительных мероприятий, наблюдение за получателями социальных услуг в целях выявления отклонений в состоянии их здоровья);</w:t>
      </w:r>
    </w:p>
    <w:p w:rsidR="0091076D" w:rsidRPr="0091076D" w:rsidRDefault="0091076D" w:rsidP="0091076D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 xml:space="preserve">ж)оказание или содействие в оказании медицинской помощи </w:t>
      </w:r>
      <w:r w:rsidRPr="0091076D">
        <w:rPr>
          <w:szCs w:val="28"/>
        </w:rPr>
        <w:br/>
        <w:t>в медицинских организациях в объеме, предусмотренном территориальной программой государственных гарантий бесплатного оказания гражданам медицинской помощи;</w:t>
      </w:r>
    </w:p>
    <w:p w:rsidR="0091076D" w:rsidRPr="0091076D" w:rsidRDefault="0091076D" w:rsidP="0091076D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з)проведение в организации, осуществляющей стационарное социальное обслуживание, первичного медицинского осмотра и первичной санитарной обработки;</w:t>
      </w:r>
    </w:p>
    <w:p w:rsidR="0091076D" w:rsidRPr="0091076D" w:rsidRDefault="0091076D" w:rsidP="0091076D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и)оказание первичной медико-санитарной помощи;</w:t>
      </w:r>
    </w:p>
    <w:p w:rsidR="0091076D" w:rsidRPr="0091076D" w:rsidRDefault="0091076D" w:rsidP="0091076D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 xml:space="preserve">к)организация экстренной медико-психологической помощи </w:t>
      </w:r>
      <w:r w:rsidRPr="0091076D">
        <w:rPr>
          <w:szCs w:val="28"/>
        </w:rPr>
        <w:br/>
        <w:t>(для социально-реабилитационных центров для несовершеннолетних);</w:t>
      </w:r>
    </w:p>
    <w:p w:rsidR="0091076D" w:rsidRPr="0091076D" w:rsidRDefault="0091076D" w:rsidP="0091076D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л)помощь в выполнении процедур, связанных с сохранением здоровья (прием лекарств, закапывание капель и т.д.);</w:t>
      </w:r>
    </w:p>
    <w:p w:rsidR="0091076D" w:rsidRPr="0091076D" w:rsidRDefault="0091076D" w:rsidP="0091076D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 xml:space="preserve">м)содействие в обеспечении по медицинским показаниям лекарственными препаратами и изделиями медицинского назначения, </w:t>
      </w:r>
      <w:r w:rsidRPr="0091076D">
        <w:rPr>
          <w:szCs w:val="28"/>
        </w:rPr>
        <w:br/>
        <w:t>в том числе за счет средств получателя социальных услуг;</w:t>
      </w:r>
    </w:p>
    <w:p w:rsidR="0091076D" w:rsidRPr="0091076D" w:rsidRDefault="0091076D" w:rsidP="0091076D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3)социально-психологические:</w:t>
      </w:r>
    </w:p>
    <w:p w:rsidR="0091076D" w:rsidRPr="0091076D" w:rsidRDefault="0091076D" w:rsidP="0091076D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 xml:space="preserve">а)социально-психологическое консультирование (в том числе </w:t>
      </w:r>
      <w:r w:rsidRPr="0091076D">
        <w:rPr>
          <w:szCs w:val="28"/>
        </w:rPr>
        <w:br/>
        <w:t>по вопросам внутрисемейных отношений);</w:t>
      </w:r>
    </w:p>
    <w:p w:rsidR="0091076D" w:rsidRPr="0091076D" w:rsidRDefault="0091076D" w:rsidP="0091076D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б)социально-психологический патронаж;</w:t>
      </w:r>
    </w:p>
    <w:p w:rsidR="0091076D" w:rsidRPr="0091076D" w:rsidRDefault="0091076D" w:rsidP="0091076D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 xml:space="preserve">в)оказание консультационной психологической помощи анонимно </w:t>
      </w:r>
      <w:r w:rsidRPr="0091076D">
        <w:rPr>
          <w:szCs w:val="28"/>
        </w:rPr>
        <w:br/>
        <w:t>(в том числе с использованием телефона доверия);</w:t>
      </w:r>
    </w:p>
    <w:p w:rsidR="0091076D" w:rsidRPr="0091076D" w:rsidRDefault="0091076D" w:rsidP="0091076D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г)психологическая коррекция (для социально-реабилитационных центров для несовершеннолетних);</w:t>
      </w:r>
    </w:p>
    <w:p w:rsidR="0091076D" w:rsidRPr="0091076D" w:rsidRDefault="0091076D" w:rsidP="0091076D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4)социально-педагогические:</w:t>
      </w:r>
    </w:p>
    <w:p w:rsidR="0091076D" w:rsidRPr="0091076D" w:rsidRDefault="0091076D" w:rsidP="0091076D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 xml:space="preserve">а)социально-педагогическая коррекция, включая диагностику </w:t>
      </w:r>
      <w:r w:rsidRPr="0091076D">
        <w:rPr>
          <w:szCs w:val="28"/>
        </w:rPr>
        <w:br/>
        <w:t>и консультирование;</w:t>
      </w:r>
    </w:p>
    <w:p w:rsidR="0091076D" w:rsidRPr="0091076D" w:rsidRDefault="0091076D" w:rsidP="0091076D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б)формирование позитивных интересов (в том числе в сфере досуга);</w:t>
      </w:r>
    </w:p>
    <w:p w:rsidR="0091076D" w:rsidRPr="0091076D" w:rsidRDefault="0091076D" w:rsidP="0091076D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в)организация досуга (праздники, экскурсии и другие культурные мероприятия);</w:t>
      </w:r>
    </w:p>
    <w:p w:rsidR="0091076D" w:rsidRPr="0091076D" w:rsidRDefault="0091076D" w:rsidP="0091076D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 xml:space="preserve">г)обучение детей-инвалидов навыкам самообслуживания, поведения </w:t>
      </w:r>
      <w:r w:rsidRPr="0091076D">
        <w:rPr>
          <w:szCs w:val="28"/>
        </w:rPr>
        <w:br/>
        <w:t>в быту и общественных местах, общения, самоконтроля и другим формам жизнедеятельности;</w:t>
      </w:r>
    </w:p>
    <w:p w:rsidR="0091076D" w:rsidRPr="0091076D" w:rsidRDefault="0091076D" w:rsidP="0091076D">
      <w:pPr>
        <w:pageBreakBefore/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lastRenderedPageBreak/>
        <w:t xml:space="preserve">д)создание условий для дошкольного воспитания детей-инвалидов </w:t>
      </w:r>
      <w:r w:rsidRPr="0091076D">
        <w:rPr>
          <w:szCs w:val="28"/>
        </w:rPr>
        <w:br/>
        <w:t>и получения ими образования по специальным программам;</w:t>
      </w:r>
    </w:p>
    <w:p w:rsidR="0091076D" w:rsidRPr="0091076D" w:rsidRDefault="0091076D" w:rsidP="0091076D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е)создание условий для получения детьми-инвалидами общего образования по специальным программам;</w:t>
      </w:r>
    </w:p>
    <w:p w:rsidR="0091076D" w:rsidRPr="0091076D" w:rsidRDefault="0091076D" w:rsidP="0091076D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5)социально-трудовые:</w:t>
      </w:r>
    </w:p>
    <w:p w:rsidR="0091076D" w:rsidRPr="0091076D" w:rsidRDefault="0091076D" w:rsidP="0091076D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а)проведение мероприятий по использованию трудовых возможностей и обучению доступным профессиональным навыкам, восстановление личностного и социального статуса;</w:t>
      </w:r>
    </w:p>
    <w:p w:rsidR="0091076D" w:rsidRPr="0091076D" w:rsidRDefault="0091076D" w:rsidP="0091076D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б)оказание помощи в трудоустройстве;</w:t>
      </w:r>
    </w:p>
    <w:p w:rsidR="0091076D" w:rsidRPr="0091076D" w:rsidRDefault="0091076D" w:rsidP="0091076D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 xml:space="preserve">в)организация помощи в получении образования, в том числе профессионального образования, инвалидами (детьми-инвалидами) </w:t>
      </w:r>
      <w:r w:rsidRPr="0091076D">
        <w:rPr>
          <w:szCs w:val="28"/>
        </w:rPr>
        <w:br/>
        <w:t>в соответствии с их способностями;</w:t>
      </w:r>
    </w:p>
    <w:p w:rsidR="0091076D" w:rsidRPr="0091076D" w:rsidRDefault="0091076D" w:rsidP="0091076D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 xml:space="preserve">г)добровольное участие в лечебно-трудовой деятельности </w:t>
      </w:r>
      <w:r w:rsidRPr="0091076D">
        <w:rPr>
          <w:szCs w:val="28"/>
        </w:rPr>
        <w:br/>
        <w:t>в соответствии с медицинскими рекомендациями;</w:t>
      </w:r>
    </w:p>
    <w:p w:rsidR="0091076D" w:rsidRPr="0091076D" w:rsidRDefault="0091076D" w:rsidP="0091076D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6)социально-правовые:</w:t>
      </w:r>
    </w:p>
    <w:p w:rsidR="0091076D" w:rsidRPr="0091076D" w:rsidRDefault="0091076D" w:rsidP="0091076D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а)оказание помощи в оформлении и восстановлении утраченных документов получателей социальных услуг;</w:t>
      </w:r>
    </w:p>
    <w:p w:rsidR="0091076D" w:rsidRPr="0091076D" w:rsidRDefault="0091076D" w:rsidP="0091076D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б)оказание помощи в получении юридических услуг (в том числе бесплатно);</w:t>
      </w:r>
    </w:p>
    <w:p w:rsidR="0091076D" w:rsidRPr="0091076D" w:rsidRDefault="0091076D" w:rsidP="0091076D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в)оказание помощи в защите прав и законных интересов получателей социальных услуг;</w:t>
      </w:r>
    </w:p>
    <w:p w:rsidR="0091076D" w:rsidRPr="0091076D" w:rsidRDefault="0091076D" w:rsidP="0091076D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 xml:space="preserve">г)консультирование по вопросам, связанным с правом граждан </w:t>
      </w:r>
      <w:r w:rsidRPr="0091076D">
        <w:rPr>
          <w:szCs w:val="28"/>
        </w:rPr>
        <w:br/>
        <w:t>на социальное обслуживание и защиту своих интересов;</w:t>
      </w:r>
    </w:p>
    <w:p w:rsidR="0091076D" w:rsidRPr="0091076D" w:rsidRDefault="0091076D" w:rsidP="0091076D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д)оказание помощи в вопросах, связанных с пенсионным обеспечением;</w:t>
      </w:r>
    </w:p>
    <w:p w:rsidR="0091076D" w:rsidRPr="0091076D" w:rsidRDefault="0091076D" w:rsidP="0091076D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7)социально-экономические:</w:t>
      </w:r>
    </w:p>
    <w:p w:rsidR="0091076D" w:rsidRPr="0091076D" w:rsidRDefault="0091076D" w:rsidP="0091076D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обеспечение при выписке из стационарных организаций социального обслуживания одеждой, обувью согласно нормативам, утвержденным Администрацией Приморского края;</w:t>
      </w:r>
    </w:p>
    <w:p w:rsidR="0091076D" w:rsidRPr="0091076D" w:rsidRDefault="0091076D" w:rsidP="0091076D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 xml:space="preserve">8)услуги в целях повышения коммуникативного потенциала получателей социальных услуг, имеющих ограничения жизнедеятельности, </w:t>
      </w:r>
      <w:r w:rsidRPr="0091076D">
        <w:rPr>
          <w:szCs w:val="28"/>
        </w:rPr>
        <w:br/>
        <w:t>в том числе детей-инвалидов:</w:t>
      </w:r>
    </w:p>
    <w:p w:rsidR="0091076D" w:rsidRPr="0091076D" w:rsidRDefault="0091076D" w:rsidP="0091076D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а)обучение инвалидов (детей-инвалидов) пользованию средствами ухода и техническими средствами реабилитации;</w:t>
      </w:r>
    </w:p>
    <w:p w:rsidR="0091076D" w:rsidRPr="0091076D" w:rsidRDefault="0091076D" w:rsidP="0091076D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б)проведение социально-реабилитационных мероприятий в сфере социального обслуживания;</w:t>
      </w:r>
    </w:p>
    <w:p w:rsidR="0091076D" w:rsidRPr="0091076D" w:rsidRDefault="0091076D" w:rsidP="0091076D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в)обучение навыкам поведения в быту и общественных местах;</w:t>
      </w:r>
    </w:p>
    <w:p w:rsidR="0091076D" w:rsidRPr="0091076D" w:rsidRDefault="0091076D" w:rsidP="0091076D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91076D">
        <w:rPr>
          <w:szCs w:val="28"/>
        </w:rPr>
        <w:t>г)оказание помощи в обучении навыкам компьютерной грамотности.</w:t>
      </w:r>
    </w:p>
    <w:p w:rsidR="0091076D" w:rsidRPr="0091076D" w:rsidRDefault="0091076D" w:rsidP="0091076D">
      <w:pPr>
        <w:tabs>
          <w:tab w:val="left" w:pos="0"/>
          <w:tab w:val="left" w:pos="142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color w:val="000000"/>
          <w:szCs w:val="28"/>
          <w:highlight w:val="yellow"/>
        </w:rPr>
      </w:pPr>
    </w:p>
    <w:p w:rsidR="0091076D" w:rsidRPr="0091076D" w:rsidRDefault="0091076D" w:rsidP="0091076D">
      <w:pPr>
        <w:tabs>
          <w:tab w:val="left" w:pos="0"/>
          <w:tab w:val="left" w:pos="851"/>
          <w:tab w:val="left" w:pos="993"/>
        </w:tabs>
        <w:ind w:firstLine="709"/>
        <w:jc w:val="both"/>
        <w:rPr>
          <w:szCs w:val="28"/>
        </w:rPr>
      </w:pPr>
      <w:r w:rsidRPr="0091076D">
        <w:rPr>
          <w:szCs w:val="28"/>
        </w:rPr>
        <w:t>СТАТЬЯ 2.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 xml:space="preserve">Установить, что в Приморском крае в форме социального обслуживания на дому получателям социальных услуг с учетом </w:t>
      </w:r>
      <w:r w:rsidRPr="0091076D">
        <w:rPr>
          <w:szCs w:val="28"/>
        </w:rPr>
        <w:br/>
        <w:t>их индивидуальных потребностей предоставляются следующие виды социальных услуг:</w:t>
      </w:r>
    </w:p>
    <w:p w:rsidR="0091076D" w:rsidRPr="0091076D" w:rsidRDefault="0091076D" w:rsidP="0091076D">
      <w:pPr>
        <w:pageBreakBefore/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lastRenderedPageBreak/>
        <w:t>1)социально-бытовые: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 xml:space="preserve">а)покупка за счет средств получателя социальных услуг и доставка </w:t>
      </w:r>
      <w:r w:rsidRPr="0091076D">
        <w:rPr>
          <w:szCs w:val="28"/>
        </w:rPr>
        <w:br/>
        <w:t>на дом продуктов питания, промышленных товаров первой необходимости, средств санитарии и гигиены, средств ухода, книг, газет, журналов;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б)помощь в приготовлении пищи;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в)оплата за счет средств получателя социальных услуг жилищно-коммунальных услуг и услуг связи;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г)сдача за счет средств получателя социальных услуг вещей в стирку, химчистку, ремонт, обратная их доставка;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 xml:space="preserve">д)покупка за счет средств получателя социальных услуг топлива, топка печей, содействие в обеспечении топливом, обеспечение водой </w:t>
      </w:r>
      <w:r w:rsidRPr="0091076D">
        <w:rPr>
          <w:szCs w:val="28"/>
        </w:rPr>
        <w:br/>
        <w:t>(в жилых помещениях без центрального отопления и (или) водоснабжения);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е)организация помощи в проведении ремонта жилых помещений;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ж)обеспечение кратковременного присмотра за детьми;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з)уборка жилых помещений;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и)содействие в организации предоставления услуг организациями торговли, коммунально-бытового обслуживания, связи и другими организациями, оказывающими услуги населению, в пределах района проживания;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к)оказание помощи в написании и прочтении писем и иных документов;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 xml:space="preserve">л)предоставление гигиенических услуг лицам, не способным </w:t>
      </w:r>
      <w:r w:rsidRPr="0091076D">
        <w:rPr>
          <w:szCs w:val="28"/>
        </w:rPr>
        <w:br/>
        <w:t>по состоянию здоровья самостоятельно осуществлять за собой уход;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м)отправка за счет средств получателя социальных услуг почтовой корреспонденции;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н)помощь в приеме пищи (кормление);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о)организация ритуальных услуг (при отсутствии у умерших клиентов родственников или в связи с их нежеланием заниматься погребением);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2)социально-медицинские: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а)выполнение процедур, связанных с организацией ухода, наблюдением за состоянием здоровья получателей социальных услуг (измерение температуры тела, артериального давления, контроль за приемом лекарственных препаратов и др.);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б)оказание содействия в проведении оздоровительных мероприятий;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 xml:space="preserve">в)систематическое наблюдение за получателями социальных услуг </w:t>
      </w:r>
      <w:r w:rsidRPr="0091076D">
        <w:rPr>
          <w:szCs w:val="28"/>
        </w:rPr>
        <w:br/>
        <w:t>в целях выявления отклонений в состоянии их здоровья;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г)консультирование по социально-медицинским вопросам (поддержания и сохранения здоровья получателей социальных услуг, проведения оздоровительных мероприятий, наблюдения за получателями социальных услуг в целях выявления отклонений в состоянии их здоровья);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 xml:space="preserve">д)оказание или содействие в оказании медицинской помощи </w:t>
      </w:r>
      <w:r w:rsidRPr="0091076D">
        <w:rPr>
          <w:szCs w:val="28"/>
        </w:rPr>
        <w:br/>
        <w:t>в медицинских организациях в объеме, предусмотренном территориальной программой государственных гарантий бесплатного оказания гражданам медицинской помощи;</w:t>
      </w:r>
    </w:p>
    <w:p w:rsidR="0091076D" w:rsidRPr="0091076D" w:rsidRDefault="0091076D" w:rsidP="0091076D">
      <w:pPr>
        <w:pageBreakBefore/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lastRenderedPageBreak/>
        <w:t>е)содействие в обеспечении по медицинским показаниям лекарственными препаратами и изделиями медицинского назначения, в том числе за счет средств получателя социальных услуг;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 xml:space="preserve">ж)проведение в соответствии с назначением лечащего врача медицинских процедур (подкожные и внутримышечные инъекции лекарственных препаратов, наложение компрессов, перевязка, обработка пролежней, раневых поверхностей, выполнение очистительных клизм, забор материалов для проведения лабораторных исследований, оказание помощи </w:t>
      </w:r>
      <w:r w:rsidRPr="0091076D">
        <w:rPr>
          <w:szCs w:val="28"/>
        </w:rPr>
        <w:br/>
        <w:t>в пользовании катетерами и другими медицинскими изделиями) при наличии лицензии на осуществление медицинской деятельности данного вида;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з)оказание экстренной доврачебной помощи, вызов врача на дом, сопровождение обслуживаемых граждан в медицинских организациях, подведомственных уполномоченному органу исполнительной власти Приморского края в сфере здравоохранения, и посещение их в этих организациях в случае госпитализации;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3)социально-психологические: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 xml:space="preserve">а)социально-психологическое консультирование (в том числе </w:t>
      </w:r>
      <w:r w:rsidRPr="0091076D">
        <w:rPr>
          <w:szCs w:val="28"/>
        </w:rPr>
        <w:br/>
        <w:t>по вопросам внутрисемейных отношений);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б)социально-психологический патронаж;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 xml:space="preserve">в)оказание консультационной психологической помощи анонимно </w:t>
      </w:r>
      <w:r w:rsidRPr="0091076D">
        <w:rPr>
          <w:szCs w:val="28"/>
        </w:rPr>
        <w:br/>
        <w:t>(в том числе с использованием телефона доверия);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г)оказание психологической помощи, в том числе беседы, общение, выслушивание, подбадривание, мотивация к активности, психологическая поддержка жизненного тонуса клиентов, обслуживаемых на дому;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4)социально-педагогические: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 xml:space="preserve">а)социально-педагогическая коррекция, включая диагностику </w:t>
      </w:r>
      <w:r w:rsidRPr="0091076D">
        <w:rPr>
          <w:szCs w:val="28"/>
        </w:rPr>
        <w:br/>
        <w:t>и консультирование;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б)формирование позитивных интересов (в том числе в сфере досуга);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в)организация досуга (праздники, экскурсии и другие культурные мероприятия);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г)обучение практическим навыкам общего ухода за тяжелобольными получателями социальных услуг, получателями социальных услуг, имеющими ограничения жизнедеятельности, в том числе за детьми-инвалидами;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д)организация помощи родителям и иным законным представителям детей-инвалидов, воспитываемых дома, в обучении таких детей навыкам самообслуживания, общения, направленным на развитие личности;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5)социально-трудовые: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а)оказание помощи в трудоустройстве;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б)проведение мероприятий по использованию трудовых возможностей и обучению доступным профессиональным навыкам;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 xml:space="preserve">в)организация помощи в получении образования, в том числе профессионального образования, инвалидами (детьми-инвалидами) </w:t>
      </w:r>
      <w:r w:rsidRPr="0091076D">
        <w:rPr>
          <w:szCs w:val="28"/>
        </w:rPr>
        <w:br/>
        <w:t>в соответствии с их способностями;</w:t>
      </w:r>
    </w:p>
    <w:p w:rsidR="0091076D" w:rsidRPr="0091076D" w:rsidRDefault="0091076D" w:rsidP="0091076D">
      <w:pPr>
        <w:pageBreakBefore/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lastRenderedPageBreak/>
        <w:t>6)социально-правовые: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а)оказание помощи в оформлении и восстановлении утраченных документов получателей социальных услуг;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б)оказание помощи в получении юридических услуг (в том числе бесплатно);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в)оказание помощи в защите прав и законных интересов получателей социальных услуг;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 xml:space="preserve">г)консультирование по вопросам, связанным с правом граждан </w:t>
      </w:r>
      <w:r w:rsidRPr="0091076D">
        <w:rPr>
          <w:szCs w:val="28"/>
        </w:rPr>
        <w:br/>
        <w:t>на социальное обслуживание и защиту своих интересов;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д)оказание помощи в вопросах, связанных с пенсионным обеспечением;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 xml:space="preserve">е)содействие органам опеки и попечительства в устройстве несовершеннолетних, нуждающихся в социальной реабилитации, </w:t>
      </w:r>
      <w:r w:rsidRPr="0091076D">
        <w:rPr>
          <w:szCs w:val="28"/>
        </w:rPr>
        <w:br/>
        <w:t xml:space="preserve">на усыновление, под опеку (попечительство) в приемную семью, </w:t>
      </w:r>
      <w:r w:rsidRPr="0091076D">
        <w:rPr>
          <w:szCs w:val="28"/>
        </w:rPr>
        <w:br/>
        <w:t>в организации социального обслуживания (для социально-реабилитационных центров для несовершеннолетних);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7)социально-экономические: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а)оказание материальной помощи в соответствии с порядком, утвержденным Губернатором Приморского края;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 xml:space="preserve">б)содействие населению в получении полагающихся льгот, пособий, компенсаций, алиментов и других выплат, улучшении жилищных условий </w:t>
      </w:r>
      <w:r w:rsidRPr="0091076D">
        <w:rPr>
          <w:szCs w:val="28"/>
        </w:rPr>
        <w:br/>
        <w:t>в соответствии с федеральным законодательством и законодательством Приморского края;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 xml:space="preserve">8)услуги в целях повышения коммуникативного потенциала получателей социальных услуг, имеющих ограничения жизнедеятельности, </w:t>
      </w:r>
      <w:r w:rsidRPr="0091076D">
        <w:rPr>
          <w:szCs w:val="28"/>
        </w:rPr>
        <w:br/>
        <w:t>в том числе детей-инвалидов: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а)обучение инвалидов (детей-инвалидов) пользованию средствами ухода и техническими средствами реабилитации;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б)проведение социально-реабилитационных мероприятий в сфере социального обслуживания;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в)обучение навыкам поведения в быту и общественных местах;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91076D">
        <w:rPr>
          <w:szCs w:val="28"/>
        </w:rPr>
        <w:t>г)оказание помощи в обучении навыкам компьютерной грамотности.</w:t>
      </w:r>
    </w:p>
    <w:p w:rsidR="0091076D" w:rsidRPr="0091076D" w:rsidRDefault="0091076D" w:rsidP="0091076D">
      <w:pPr>
        <w:ind w:firstLine="709"/>
        <w:contextualSpacing/>
        <w:jc w:val="both"/>
        <w:rPr>
          <w:color w:val="000000"/>
          <w:szCs w:val="28"/>
          <w:highlight w:val="yellow"/>
          <w:lang w:eastAsia="en-US"/>
        </w:rPr>
      </w:pPr>
    </w:p>
    <w:p w:rsidR="0091076D" w:rsidRPr="0091076D" w:rsidRDefault="0091076D" w:rsidP="0091076D">
      <w:pPr>
        <w:ind w:firstLine="709"/>
        <w:jc w:val="both"/>
        <w:rPr>
          <w:szCs w:val="28"/>
        </w:rPr>
      </w:pPr>
      <w:r w:rsidRPr="0091076D">
        <w:rPr>
          <w:szCs w:val="28"/>
        </w:rPr>
        <w:t>СТАТЬЯ 3.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 xml:space="preserve">Установить, что в Приморском крае получателям социальных услуг </w:t>
      </w:r>
      <w:r w:rsidRPr="0091076D">
        <w:rPr>
          <w:szCs w:val="28"/>
        </w:rPr>
        <w:br/>
        <w:t>с учетом их индивидуальных потребностей предоставляются следующие виды срочных социальных услуг: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1)обеспечение бесплатным горячим питанием или наборами продуктов;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2)обеспечение одеждой, обувью и другими предметами первой необходимости;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>3)содействие в получении временного жилого помещения;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1076D">
        <w:rPr>
          <w:szCs w:val="28"/>
        </w:rPr>
        <w:t xml:space="preserve">4)содействие в получении юридической помощи в целях защиты прав </w:t>
      </w:r>
      <w:r w:rsidRPr="0091076D">
        <w:rPr>
          <w:szCs w:val="28"/>
        </w:rPr>
        <w:br/>
        <w:t>и законных интересов получателей социальных услуг;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91076D">
        <w:rPr>
          <w:szCs w:val="28"/>
        </w:rPr>
        <w:t xml:space="preserve">5)содействие в получении экстренной психологической помощи </w:t>
      </w:r>
      <w:r w:rsidRPr="0091076D">
        <w:rPr>
          <w:szCs w:val="28"/>
        </w:rPr>
        <w:br/>
        <w:t>с привлечением к этой работе психологов и священнослужителей.</w:t>
      </w:r>
    </w:p>
    <w:p w:rsidR="0091076D" w:rsidRPr="0091076D" w:rsidRDefault="0091076D" w:rsidP="0091076D">
      <w:pPr>
        <w:pageBreakBefore/>
        <w:tabs>
          <w:tab w:val="left" w:pos="0"/>
        </w:tabs>
        <w:ind w:firstLine="709"/>
        <w:jc w:val="both"/>
        <w:rPr>
          <w:szCs w:val="28"/>
        </w:rPr>
      </w:pPr>
      <w:r w:rsidRPr="0091076D">
        <w:rPr>
          <w:szCs w:val="28"/>
        </w:rPr>
        <w:lastRenderedPageBreak/>
        <w:t>СТАТЬЯ 4.</w:t>
      </w:r>
    </w:p>
    <w:p w:rsidR="0091076D" w:rsidRPr="0091076D" w:rsidRDefault="0091076D" w:rsidP="0091076D">
      <w:pPr>
        <w:tabs>
          <w:tab w:val="left" w:pos="0"/>
        </w:tabs>
        <w:ind w:firstLine="709"/>
        <w:jc w:val="both"/>
        <w:rPr>
          <w:szCs w:val="28"/>
        </w:rPr>
      </w:pPr>
      <w:r w:rsidRPr="0091076D">
        <w:rPr>
          <w:szCs w:val="28"/>
        </w:rPr>
        <w:t>Настоящий Закон вступает в силу с 1 января 2015 года.</w:t>
      </w:r>
    </w:p>
    <w:p w:rsidR="0091076D" w:rsidRPr="0091076D" w:rsidRDefault="0091076D" w:rsidP="0091076D">
      <w:pPr>
        <w:ind w:firstLine="709"/>
        <w:jc w:val="both"/>
        <w:rPr>
          <w:szCs w:val="28"/>
        </w:rPr>
      </w:pPr>
    </w:p>
    <w:p w:rsidR="0091076D" w:rsidRPr="0091076D" w:rsidRDefault="0091076D" w:rsidP="0091076D">
      <w:pPr>
        <w:ind w:firstLine="709"/>
        <w:jc w:val="both"/>
        <w:rPr>
          <w:szCs w:val="28"/>
        </w:rPr>
      </w:pPr>
    </w:p>
    <w:p w:rsidR="0091076D" w:rsidRPr="0091076D" w:rsidRDefault="0091076D" w:rsidP="0091076D">
      <w:pPr>
        <w:ind w:firstLine="709"/>
        <w:jc w:val="both"/>
        <w:rPr>
          <w:szCs w:val="28"/>
        </w:rPr>
      </w:pPr>
    </w:p>
    <w:p w:rsidR="0091076D" w:rsidRPr="0091076D" w:rsidRDefault="0091076D" w:rsidP="0091076D">
      <w:pPr>
        <w:jc w:val="both"/>
      </w:pPr>
      <w:r w:rsidRPr="0091076D">
        <w:rPr>
          <w:szCs w:val="28"/>
        </w:rPr>
        <w:t>Губернатор края                                                                      В.В. Миклушевский</w:t>
      </w:r>
    </w:p>
    <w:p w:rsidR="0091076D" w:rsidRPr="0091076D" w:rsidRDefault="0091076D" w:rsidP="0091076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Cs w:val="28"/>
        </w:rPr>
      </w:pPr>
    </w:p>
    <w:p w:rsidR="002C5F00" w:rsidRDefault="002C5F00" w:rsidP="002C5F00">
      <w:bookmarkStart w:id="0" w:name="_GoBack"/>
      <w:r>
        <w:t>г. Владивосток</w:t>
      </w:r>
    </w:p>
    <w:p w:rsidR="002C5F00" w:rsidRDefault="002C5F00" w:rsidP="002C5F00">
      <w:r>
        <w:t>26 декабря 2014 года</w:t>
      </w:r>
    </w:p>
    <w:p w:rsidR="00BE0544" w:rsidRDefault="002C5F00" w:rsidP="002C5F00">
      <w:r>
        <w:t>№ 54</w:t>
      </w:r>
      <w:r>
        <w:t>2</w:t>
      </w:r>
      <w:r>
        <w:t>-КЗ</w:t>
      </w:r>
      <w:bookmarkEnd w:id="0"/>
    </w:p>
    <w:sectPr w:rsidR="00BE0544" w:rsidSect="0091076D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2CFA" w:rsidRDefault="00522CFA">
      <w:r>
        <w:separator/>
      </w:r>
    </w:p>
  </w:endnote>
  <w:endnote w:type="continuationSeparator" w:id="0">
    <w:p w:rsidR="00522CFA" w:rsidRDefault="00522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2CFA" w:rsidRDefault="00522CFA">
      <w:r>
        <w:separator/>
      </w:r>
    </w:p>
  </w:footnote>
  <w:footnote w:type="continuationSeparator" w:id="0">
    <w:p w:rsidR="00522CFA" w:rsidRDefault="00522C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076D" w:rsidRDefault="0091076D" w:rsidP="0091076D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2C5F00">
      <w:rPr>
        <w:noProof/>
      </w:rPr>
      <w:t>7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076D"/>
    <w:rsid w:val="0003291F"/>
    <w:rsid w:val="002C5F00"/>
    <w:rsid w:val="00380EE1"/>
    <w:rsid w:val="003B26E7"/>
    <w:rsid w:val="0047435B"/>
    <w:rsid w:val="00522CFA"/>
    <w:rsid w:val="005A2827"/>
    <w:rsid w:val="007E54B1"/>
    <w:rsid w:val="0091076D"/>
    <w:rsid w:val="00A70A7E"/>
    <w:rsid w:val="00AB70F9"/>
    <w:rsid w:val="00AC31EC"/>
    <w:rsid w:val="00B14397"/>
    <w:rsid w:val="00BE0544"/>
    <w:rsid w:val="00D41F15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1076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83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7</Pages>
  <Words>1972</Words>
  <Characters>11243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2014-12-17T07:34:00Z</cp:lastPrinted>
  <dcterms:created xsi:type="dcterms:W3CDTF">2014-12-26T05:59:00Z</dcterms:created>
  <dcterms:modified xsi:type="dcterms:W3CDTF">2014-12-26T05:59:00Z</dcterms:modified>
</cp:coreProperties>
</file>