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32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144B" w:rsidRPr="00EE144B" w:rsidRDefault="00EE144B" w:rsidP="00EE144B">
      <w:pPr>
        <w:pStyle w:val="a3"/>
        <w:jc w:val="center"/>
        <w:rPr>
          <w:b/>
          <w:szCs w:val="28"/>
          <w:lang w:eastAsia="x-none"/>
        </w:rPr>
      </w:pPr>
      <w:r w:rsidRPr="00EE144B">
        <w:rPr>
          <w:b/>
          <w:szCs w:val="28"/>
          <w:lang w:val="x-none" w:eastAsia="x-none"/>
        </w:rPr>
        <w:t>О ВНЕСЕНИИ ИЗМЕНЕНИ</w:t>
      </w:r>
      <w:r w:rsidRPr="00EE144B">
        <w:rPr>
          <w:b/>
          <w:szCs w:val="28"/>
          <w:lang w:eastAsia="x-none"/>
        </w:rPr>
        <w:t>Й</w:t>
      </w:r>
      <w:r w:rsidRPr="00EE144B">
        <w:rPr>
          <w:b/>
          <w:szCs w:val="28"/>
          <w:lang w:val="x-none" w:eastAsia="x-none"/>
        </w:rPr>
        <w:t xml:space="preserve"> В</w:t>
      </w:r>
      <w:r w:rsidRPr="00EE144B">
        <w:rPr>
          <w:b/>
          <w:szCs w:val="28"/>
          <w:lang w:eastAsia="x-none"/>
        </w:rPr>
        <w:t xml:space="preserve"> СТАТЬЮ 9 ЗАКОНА ПРИМОРСКОГО КРАЯ "ОБ ОБРАЗОВАНИИ В ПРИМОРСКОМ КРАЕ"</w:t>
      </w:r>
    </w:p>
    <w:p w:rsidR="00EE144B" w:rsidRPr="00EE144B" w:rsidRDefault="00EE144B" w:rsidP="00EE144B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EE144B" w:rsidRPr="00EE144B" w:rsidRDefault="00EE144B" w:rsidP="00EE144B">
      <w:pPr>
        <w:ind w:firstLine="720"/>
        <w:jc w:val="both"/>
        <w:rPr>
          <w:szCs w:val="28"/>
        </w:rPr>
      </w:pPr>
      <w:proofErr w:type="gramStart"/>
      <w:r w:rsidRPr="00EE144B">
        <w:rPr>
          <w:szCs w:val="28"/>
        </w:rPr>
        <w:t>Принят</w:t>
      </w:r>
      <w:proofErr w:type="gramEnd"/>
      <w:r w:rsidRPr="00EE144B">
        <w:rPr>
          <w:szCs w:val="28"/>
        </w:rPr>
        <w:t xml:space="preserve"> Законодательным Собранием Приморского края 17 декабря 2014 года</w:t>
      </w:r>
    </w:p>
    <w:p w:rsidR="00EE144B" w:rsidRPr="00EE144B" w:rsidRDefault="00EE144B" w:rsidP="00EE144B">
      <w:pPr>
        <w:ind w:firstLine="709"/>
        <w:jc w:val="both"/>
        <w:rPr>
          <w:szCs w:val="28"/>
        </w:rPr>
      </w:pPr>
    </w:p>
    <w:p w:rsidR="00EE144B" w:rsidRPr="00EE144B" w:rsidRDefault="00EE144B" w:rsidP="00EE144B">
      <w:pPr>
        <w:ind w:firstLine="709"/>
        <w:jc w:val="both"/>
        <w:rPr>
          <w:szCs w:val="28"/>
        </w:rPr>
      </w:pPr>
      <w:r w:rsidRPr="00EE144B">
        <w:rPr>
          <w:szCs w:val="28"/>
        </w:rPr>
        <w:t>СТАТЬЯ 1.</w:t>
      </w: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144B">
        <w:rPr>
          <w:szCs w:val="28"/>
        </w:rPr>
        <w:t xml:space="preserve">Внести в статью 9 Закона Приморского края от 13 августа 2013 года </w:t>
      </w:r>
      <w:r w:rsidRPr="00EE144B">
        <w:rPr>
          <w:szCs w:val="28"/>
        </w:rPr>
        <w:br/>
        <w:t>№ 243-КЗ "Об образовании в Приморском крае" (Ведомости Законодательного Собрания Приморского края, 2013, № 55, стр. 111, № 57, стр. 62; 2014, № 86, стр. 11, № 92, стр. 35) следующие изменения:</w:t>
      </w:r>
    </w:p>
    <w:p w:rsidR="00EE144B" w:rsidRPr="00EE144B" w:rsidRDefault="00EE144B" w:rsidP="00EE144B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EE144B">
        <w:rPr>
          <w:szCs w:val="28"/>
        </w:rPr>
        <w:t>в части 5:</w:t>
      </w: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144B">
        <w:rPr>
          <w:szCs w:val="28"/>
        </w:rPr>
        <w:t>в абзаце первом слово "полного" исключить;</w:t>
      </w: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144B">
        <w:rPr>
          <w:szCs w:val="28"/>
        </w:rPr>
        <w:t>в пункте 3 слово "полного" исключить.</w:t>
      </w: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E144B">
        <w:rPr>
          <w:szCs w:val="28"/>
        </w:rPr>
        <w:t>СТАТЬЯ 2.</w:t>
      </w:r>
    </w:p>
    <w:p w:rsidR="00EE144B" w:rsidRPr="00EE144B" w:rsidRDefault="00EE144B" w:rsidP="00EE144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EE144B">
        <w:rPr>
          <w:szCs w:val="28"/>
        </w:rPr>
        <w:t>Настоящий Закон вступает в силу со дня его официального опубликования.</w:t>
      </w:r>
    </w:p>
    <w:p w:rsidR="00EE144B" w:rsidRPr="00EE144B" w:rsidRDefault="00EE144B" w:rsidP="00EE14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E144B" w:rsidRPr="00EE144B" w:rsidRDefault="00EE144B" w:rsidP="00EE14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E144B" w:rsidRPr="00EE144B" w:rsidRDefault="00EE144B" w:rsidP="00EE144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E144B" w:rsidRPr="00EE144B" w:rsidRDefault="00EE144B" w:rsidP="00EE144B">
      <w:pPr>
        <w:autoSpaceDE w:val="0"/>
        <w:autoSpaceDN w:val="0"/>
        <w:adjustRightInd w:val="0"/>
        <w:jc w:val="both"/>
        <w:rPr>
          <w:szCs w:val="28"/>
        </w:rPr>
      </w:pPr>
      <w:r w:rsidRPr="00EE144B">
        <w:rPr>
          <w:szCs w:val="28"/>
        </w:rPr>
        <w:t>Губернатор края                                                                    В.В. Миклушевский</w:t>
      </w:r>
    </w:p>
    <w:p w:rsidR="00EE144B" w:rsidRPr="00EE144B" w:rsidRDefault="00EE144B" w:rsidP="00EE144B">
      <w:pPr>
        <w:rPr>
          <w:sz w:val="24"/>
          <w:szCs w:val="24"/>
        </w:rPr>
      </w:pPr>
    </w:p>
    <w:p w:rsidR="006405A8" w:rsidRDefault="006405A8" w:rsidP="006405A8">
      <w:bookmarkStart w:id="0" w:name="_GoBack"/>
      <w:r>
        <w:t>г. Владивосток</w:t>
      </w:r>
    </w:p>
    <w:p w:rsidR="006405A8" w:rsidRDefault="006405A8" w:rsidP="006405A8">
      <w:r>
        <w:t xml:space="preserve">26 декабря 2014 года </w:t>
      </w:r>
    </w:p>
    <w:p w:rsidR="006405A8" w:rsidRDefault="006405A8" w:rsidP="006405A8">
      <w:r>
        <w:t>№ 53</w:t>
      </w:r>
      <w:r>
        <w:t>5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50" w:rsidRDefault="00554250">
      <w:r>
        <w:separator/>
      </w:r>
    </w:p>
  </w:endnote>
  <w:endnote w:type="continuationSeparator" w:id="0">
    <w:p w:rsidR="00554250" w:rsidRDefault="0055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50" w:rsidRDefault="00554250">
      <w:r>
        <w:separator/>
      </w:r>
    </w:p>
  </w:footnote>
  <w:footnote w:type="continuationSeparator" w:id="0">
    <w:p w:rsidR="00554250" w:rsidRDefault="00554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144B"/>
    <w:rsid w:val="0003291F"/>
    <w:rsid w:val="00236983"/>
    <w:rsid w:val="00380EE1"/>
    <w:rsid w:val="003B26E7"/>
    <w:rsid w:val="0047435B"/>
    <w:rsid w:val="00554250"/>
    <w:rsid w:val="005A2827"/>
    <w:rsid w:val="006405A8"/>
    <w:rsid w:val="00AB70F9"/>
    <w:rsid w:val="00AC31EC"/>
    <w:rsid w:val="00B14397"/>
    <w:rsid w:val="00BE0544"/>
    <w:rsid w:val="00E34273"/>
    <w:rsid w:val="00E60B2A"/>
    <w:rsid w:val="00EE144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3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2014-12-17T07:24:00Z</cp:lastPrinted>
  <dcterms:created xsi:type="dcterms:W3CDTF">2014-12-26T05:35:00Z</dcterms:created>
  <dcterms:modified xsi:type="dcterms:W3CDTF">2014-12-26T05:35:00Z</dcterms:modified>
</cp:coreProperties>
</file>