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110933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3568F" w:rsidRPr="0003568F" w:rsidRDefault="0003568F" w:rsidP="0003568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3568F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4 ЗАКОНА </w:t>
      </w:r>
    </w:p>
    <w:p w:rsidR="0003568F" w:rsidRDefault="0003568F" w:rsidP="0003568F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03568F">
        <w:rPr>
          <w:b/>
          <w:bCs/>
          <w:szCs w:val="28"/>
        </w:rPr>
        <w:t>ПРИМОРСКОГО КРАЯ "</w:t>
      </w:r>
      <w:proofErr w:type="gramStart"/>
      <w:r w:rsidRPr="0003568F">
        <w:rPr>
          <w:b/>
          <w:bCs/>
          <w:szCs w:val="28"/>
        </w:rPr>
        <w:t>О</w:t>
      </w:r>
      <w:proofErr w:type="gramEnd"/>
      <w:r w:rsidRPr="0003568F">
        <w:rPr>
          <w:b/>
          <w:bCs/>
          <w:szCs w:val="28"/>
        </w:rPr>
        <w:t xml:space="preserve"> КИРОВСКОМ </w:t>
      </w:r>
    </w:p>
    <w:p w:rsidR="0003568F" w:rsidRPr="0003568F" w:rsidRDefault="0003568F" w:rsidP="0003568F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03568F">
        <w:rPr>
          <w:b/>
          <w:bCs/>
          <w:szCs w:val="28"/>
        </w:rPr>
        <w:t xml:space="preserve">МУНИЦИПАЛЬНОМ </w:t>
      </w:r>
      <w:proofErr w:type="gramStart"/>
      <w:r w:rsidRPr="0003568F">
        <w:rPr>
          <w:b/>
          <w:bCs/>
          <w:szCs w:val="28"/>
        </w:rPr>
        <w:t>РАЙОНЕ</w:t>
      </w:r>
      <w:proofErr w:type="gramEnd"/>
      <w:r w:rsidRPr="0003568F">
        <w:rPr>
          <w:b/>
          <w:bCs/>
          <w:szCs w:val="28"/>
        </w:rPr>
        <w:t>"</w:t>
      </w:r>
    </w:p>
    <w:p w:rsidR="0003568F" w:rsidRPr="0003568F" w:rsidRDefault="0003568F" w:rsidP="0003568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568F" w:rsidRPr="0003568F" w:rsidRDefault="0003568F" w:rsidP="0003568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3568F">
        <w:rPr>
          <w:szCs w:val="28"/>
        </w:rPr>
        <w:t>Принят</w:t>
      </w:r>
      <w:proofErr w:type="gramEnd"/>
      <w:r w:rsidRPr="0003568F">
        <w:rPr>
          <w:szCs w:val="28"/>
        </w:rPr>
        <w:t xml:space="preserve"> Законодательным Собранием Приморского края 17 декабря 2014 года</w:t>
      </w:r>
    </w:p>
    <w:p w:rsidR="0003568F" w:rsidRPr="0003568F" w:rsidRDefault="0003568F" w:rsidP="0003568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568F" w:rsidRPr="0003568F" w:rsidRDefault="0003568F" w:rsidP="000356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3568F">
        <w:rPr>
          <w:szCs w:val="28"/>
        </w:rPr>
        <w:t>СТАТЬЯ 1.</w:t>
      </w:r>
    </w:p>
    <w:p w:rsidR="0003568F" w:rsidRPr="0003568F" w:rsidRDefault="0003568F" w:rsidP="0003568F">
      <w:pPr>
        <w:ind w:firstLine="709"/>
        <w:jc w:val="both"/>
        <w:rPr>
          <w:szCs w:val="28"/>
        </w:rPr>
      </w:pPr>
      <w:proofErr w:type="gramStart"/>
      <w:r w:rsidRPr="0003568F">
        <w:rPr>
          <w:szCs w:val="28"/>
        </w:rPr>
        <w:t xml:space="preserve">Внести в статью 4 Закона Приморского края от 29 декабря 2004 года </w:t>
      </w:r>
      <w:r w:rsidRPr="0003568F">
        <w:rPr>
          <w:szCs w:val="28"/>
        </w:rPr>
        <w:br/>
        <w:t>№ 215-КЗ "О Кировском муниципальном районе" (Ведомости Законодательного Собрания Приморского края, 2004, № 84, стр. 15; 2006,</w:t>
      </w:r>
      <w:r w:rsidRPr="0003568F">
        <w:rPr>
          <w:szCs w:val="28"/>
        </w:rPr>
        <w:br/>
        <w:t>№ 122, стр. 5; 2007, № 16, стр. 17, стр. 20; 2008, № 92, стр. 10; 2012, № 27, стр. 74; 2013, № 64, стр. 145) изменения, изложив ее в следующей редакции:</w:t>
      </w:r>
      <w:proofErr w:type="gramEnd"/>
    </w:p>
    <w:p w:rsidR="0003568F" w:rsidRPr="0003568F" w:rsidRDefault="0003568F" w:rsidP="0003568F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03568F">
        <w:rPr>
          <w:rFonts w:eastAsia="Calibri"/>
          <w:szCs w:val="28"/>
          <w:lang w:eastAsia="en-US"/>
        </w:rPr>
        <w:t>"СТАТЬЯ 4.</w:t>
      </w:r>
    </w:p>
    <w:p w:rsidR="0003568F" w:rsidRPr="0003568F" w:rsidRDefault="0003568F" w:rsidP="0003568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3568F">
        <w:rPr>
          <w:rFonts w:eastAsia="Calibri"/>
          <w:szCs w:val="28"/>
          <w:lang w:eastAsia="en-US"/>
        </w:rPr>
        <w:t>1.Образовать в составе Кировского муниципального района шесть муниципальных образований:</w:t>
      </w:r>
    </w:p>
    <w:p w:rsidR="0003568F" w:rsidRPr="0003568F" w:rsidRDefault="0003568F" w:rsidP="0003568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3568F">
        <w:rPr>
          <w:rFonts w:eastAsia="Calibri"/>
          <w:szCs w:val="28"/>
          <w:lang w:eastAsia="en-US"/>
        </w:rPr>
        <w:t>1)</w:t>
      </w:r>
      <w:proofErr w:type="spellStart"/>
      <w:r w:rsidRPr="0003568F">
        <w:rPr>
          <w:rFonts w:eastAsia="Calibri"/>
          <w:szCs w:val="28"/>
          <w:lang w:eastAsia="en-US"/>
        </w:rPr>
        <w:t>Горненское</w:t>
      </w:r>
      <w:proofErr w:type="spellEnd"/>
      <w:r w:rsidRPr="0003568F">
        <w:rPr>
          <w:rFonts w:eastAsia="Calibri"/>
          <w:szCs w:val="28"/>
          <w:lang w:eastAsia="en-US"/>
        </w:rPr>
        <w:t>;</w:t>
      </w:r>
    </w:p>
    <w:p w:rsidR="0003568F" w:rsidRPr="0003568F" w:rsidRDefault="0003568F" w:rsidP="0003568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3568F">
        <w:rPr>
          <w:rFonts w:eastAsia="Calibri"/>
          <w:szCs w:val="28"/>
          <w:lang w:eastAsia="en-US"/>
        </w:rPr>
        <w:t>2)</w:t>
      </w:r>
      <w:proofErr w:type="spellStart"/>
      <w:r w:rsidRPr="0003568F">
        <w:rPr>
          <w:rFonts w:eastAsia="Calibri"/>
          <w:szCs w:val="28"/>
          <w:lang w:eastAsia="en-US"/>
        </w:rPr>
        <w:t>Горноключевское</w:t>
      </w:r>
      <w:proofErr w:type="spellEnd"/>
      <w:r w:rsidRPr="0003568F">
        <w:rPr>
          <w:rFonts w:eastAsia="Calibri"/>
          <w:szCs w:val="28"/>
          <w:lang w:eastAsia="en-US"/>
        </w:rPr>
        <w:t>;</w:t>
      </w:r>
    </w:p>
    <w:p w:rsidR="0003568F" w:rsidRPr="0003568F" w:rsidRDefault="0003568F" w:rsidP="0003568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03568F">
        <w:rPr>
          <w:rFonts w:eastAsia="Calibri"/>
          <w:szCs w:val="28"/>
          <w:lang w:eastAsia="en-US"/>
        </w:rPr>
        <w:t>3)Кировское;</w:t>
      </w:r>
      <w:proofErr w:type="gramEnd"/>
    </w:p>
    <w:p w:rsidR="0003568F" w:rsidRPr="0003568F" w:rsidRDefault="0003568F" w:rsidP="0003568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3568F">
        <w:rPr>
          <w:rFonts w:eastAsia="Calibri"/>
          <w:szCs w:val="28"/>
          <w:lang w:eastAsia="en-US"/>
        </w:rPr>
        <w:t>4)Крыловское;</w:t>
      </w:r>
    </w:p>
    <w:p w:rsidR="0003568F" w:rsidRPr="0003568F" w:rsidRDefault="0003568F" w:rsidP="0003568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3568F">
        <w:rPr>
          <w:rFonts w:eastAsia="Calibri"/>
          <w:szCs w:val="28"/>
          <w:lang w:eastAsia="en-US"/>
        </w:rPr>
        <w:t>5)</w:t>
      </w:r>
      <w:proofErr w:type="spellStart"/>
      <w:r w:rsidRPr="0003568F">
        <w:rPr>
          <w:rFonts w:eastAsia="Calibri"/>
          <w:szCs w:val="28"/>
          <w:lang w:eastAsia="en-US"/>
        </w:rPr>
        <w:t>Руновское</w:t>
      </w:r>
      <w:proofErr w:type="spellEnd"/>
      <w:r w:rsidRPr="0003568F">
        <w:rPr>
          <w:rFonts w:eastAsia="Calibri"/>
          <w:szCs w:val="28"/>
          <w:lang w:eastAsia="en-US"/>
        </w:rPr>
        <w:t>;</w:t>
      </w:r>
    </w:p>
    <w:p w:rsidR="0003568F" w:rsidRPr="0003568F" w:rsidRDefault="0003568F" w:rsidP="0003568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3568F">
        <w:rPr>
          <w:rFonts w:eastAsia="Calibri"/>
          <w:szCs w:val="28"/>
          <w:lang w:eastAsia="en-US"/>
        </w:rPr>
        <w:t>6)</w:t>
      </w:r>
      <w:proofErr w:type="spellStart"/>
      <w:r w:rsidRPr="0003568F">
        <w:rPr>
          <w:rFonts w:eastAsia="Calibri"/>
          <w:szCs w:val="28"/>
          <w:lang w:eastAsia="en-US"/>
        </w:rPr>
        <w:t>Хвищанское</w:t>
      </w:r>
      <w:proofErr w:type="spellEnd"/>
      <w:r w:rsidRPr="0003568F">
        <w:rPr>
          <w:rFonts w:eastAsia="Calibri"/>
          <w:szCs w:val="28"/>
          <w:lang w:eastAsia="en-US"/>
        </w:rPr>
        <w:t>.</w:t>
      </w:r>
    </w:p>
    <w:p w:rsidR="0003568F" w:rsidRPr="0003568F" w:rsidRDefault="0003568F" w:rsidP="0003568F">
      <w:pPr>
        <w:ind w:firstLine="709"/>
        <w:jc w:val="both"/>
        <w:rPr>
          <w:bCs/>
          <w:szCs w:val="28"/>
        </w:rPr>
      </w:pPr>
      <w:r w:rsidRPr="0003568F">
        <w:rPr>
          <w:bCs/>
          <w:szCs w:val="28"/>
        </w:rPr>
        <w:t>2.Территории Кировского муниципального района, находящиеся вне границ образованных в его составе муниципальных образований, являются межселенными территориями Кировского муниципального района</w:t>
      </w:r>
      <w:proofErr w:type="gramStart"/>
      <w:r w:rsidRPr="0003568F">
        <w:rPr>
          <w:bCs/>
          <w:szCs w:val="28"/>
        </w:rPr>
        <w:t>.".</w:t>
      </w:r>
      <w:proofErr w:type="gramEnd"/>
    </w:p>
    <w:p w:rsidR="0003568F" w:rsidRPr="0003568F" w:rsidRDefault="0003568F" w:rsidP="0003568F">
      <w:pPr>
        <w:ind w:firstLine="709"/>
        <w:jc w:val="center"/>
        <w:rPr>
          <w:b/>
          <w:szCs w:val="28"/>
        </w:rPr>
      </w:pPr>
    </w:p>
    <w:p w:rsidR="0003568F" w:rsidRPr="0003568F" w:rsidRDefault="0003568F" w:rsidP="000356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3568F">
        <w:rPr>
          <w:szCs w:val="28"/>
        </w:rPr>
        <w:t>СТАТЬЯ 2.</w:t>
      </w:r>
    </w:p>
    <w:p w:rsidR="0003568F" w:rsidRPr="0003568F" w:rsidRDefault="0003568F" w:rsidP="000356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3568F">
        <w:rPr>
          <w:szCs w:val="28"/>
        </w:rPr>
        <w:t xml:space="preserve">Настоящий Закон вступает в силу по </w:t>
      </w:r>
      <w:proofErr w:type="gramStart"/>
      <w:r w:rsidRPr="0003568F">
        <w:rPr>
          <w:szCs w:val="28"/>
        </w:rPr>
        <w:t>истечении</w:t>
      </w:r>
      <w:proofErr w:type="gramEnd"/>
      <w:r w:rsidRPr="0003568F">
        <w:rPr>
          <w:szCs w:val="28"/>
        </w:rPr>
        <w:t xml:space="preserve"> 10 дней со дня его официального опубликования.</w:t>
      </w:r>
    </w:p>
    <w:p w:rsidR="0003568F" w:rsidRPr="0003568F" w:rsidRDefault="0003568F" w:rsidP="0003568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568F" w:rsidRPr="0003568F" w:rsidRDefault="0003568F" w:rsidP="0003568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568F" w:rsidRPr="0003568F" w:rsidRDefault="0003568F" w:rsidP="0003568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568F" w:rsidRPr="0003568F" w:rsidRDefault="0003568F" w:rsidP="0003568F">
      <w:r w:rsidRPr="0003568F">
        <w:t>Губернатор края</w:t>
      </w:r>
      <w:r w:rsidRPr="0003568F">
        <w:tab/>
      </w:r>
      <w:r w:rsidRPr="0003568F">
        <w:tab/>
      </w:r>
      <w:r w:rsidRPr="0003568F">
        <w:tab/>
      </w:r>
      <w:r w:rsidRPr="0003568F">
        <w:tab/>
      </w:r>
      <w:r w:rsidRPr="0003568F">
        <w:tab/>
      </w:r>
      <w:r w:rsidRPr="0003568F">
        <w:tab/>
      </w:r>
      <w:r w:rsidRPr="0003568F">
        <w:tab/>
        <w:t xml:space="preserve">       В.В. Миклушевский</w:t>
      </w:r>
    </w:p>
    <w:p w:rsidR="0003568F" w:rsidRPr="0003568F" w:rsidRDefault="0003568F" w:rsidP="0003568F">
      <w:pPr>
        <w:ind w:firstLine="709"/>
      </w:pPr>
    </w:p>
    <w:p w:rsidR="00A1238B" w:rsidRDefault="00A1238B" w:rsidP="00A1238B">
      <w:bookmarkStart w:id="0" w:name="_GoBack"/>
      <w:r>
        <w:t>г. Владивосток</w:t>
      </w:r>
    </w:p>
    <w:p w:rsidR="00A1238B" w:rsidRDefault="00A1238B" w:rsidP="00A1238B">
      <w:r>
        <w:t>26 декабря 2014 года</w:t>
      </w:r>
    </w:p>
    <w:p w:rsidR="0003568F" w:rsidRPr="0003568F" w:rsidRDefault="00A1238B" w:rsidP="00A1238B">
      <w:pPr>
        <w:autoSpaceDE w:val="0"/>
        <w:autoSpaceDN w:val="0"/>
        <w:adjustRightInd w:val="0"/>
        <w:jc w:val="both"/>
        <w:rPr>
          <w:rFonts w:ascii="Arial" w:hAnsi="Arial" w:cs="Arial"/>
          <w:szCs w:val="28"/>
        </w:rPr>
      </w:pPr>
      <w:r>
        <w:t>№ 522-КЗ</w:t>
      </w:r>
    </w:p>
    <w:bookmarkEnd w:id="0"/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D22" w:rsidRDefault="00822D22">
      <w:r>
        <w:separator/>
      </w:r>
    </w:p>
  </w:endnote>
  <w:endnote w:type="continuationSeparator" w:id="0">
    <w:p w:rsidR="00822D22" w:rsidRDefault="00822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D22" w:rsidRDefault="00822D22">
      <w:r>
        <w:separator/>
      </w:r>
    </w:p>
  </w:footnote>
  <w:footnote w:type="continuationSeparator" w:id="0">
    <w:p w:rsidR="00822D22" w:rsidRDefault="00822D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568F"/>
    <w:rsid w:val="0003291F"/>
    <w:rsid w:val="0003568F"/>
    <w:rsid w:val="00173894"/>
    <w:rsid w:val="00380EE1"/>
    <w:rsid w:val="003B26E7"/>
    <w:rsid w:val="0047435B"/>
    <w:rsid w:val="005A2827"/>
    <w:rsid w:val="006037A4"/>
    <w:rsid w:val="00822D22"/>
    <w:rsid w:val="00A1238B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0356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0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2014-12-17T23:18:00Z</cp:lastPrinted>
  <dcterms:created xsi:type="dcterms:W3CDTF">2014-12-26T04:29:00Z</dcterms:created>
  <dcterms:modified xsi:type="dcterms:W3CDTF">2014-12-26T04:29:00Z</dcterms:modified>
</cp:coreProperties>
</file>