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32738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0512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05121">
              <w:rPr>
                <w:szCs w:val="28"/>
              </w:rP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05121" w:rsidRPr="00805121">
              <w:rPr>
                <w:szCs w:val="28"/>
              </w:rPr>
              <w:t>1642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0512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05121" w:rsidP="0094344A">
            <w:pPr>
              <w:ind w:left="-108"/>
              <w:jc w:val="both"/>
            </w:pPr>
            <w:r w:rsidRPr="00805121">
              <w:t xml:space="preserve">О Законе Приморского края "О бюджете территориального фонда обязательного медицинского </w:t>
            </w:r>
            <w:proofErr w:type="spellStart"/>
            <w:proofErr w:type="gramStart"/>
            <w:r w:rsidRPr="00805121">
              <w:t>стра</w:t>
            </w:r>
            <w:r>
              <w:t>-</w:t>
            </w:r>
            <w:r w:rsidRPr="00805121">
              <w:t>хования</w:t>
            </w:r>
            <w:proofErr w:type="spellEnd"/>
            <w:proofErr w:type="gramEnd"/>
            <w:r w:rsidRPr="00805121">
              <w:t xml:space="preserve"> Приморского края на </w:t>
            </w:r>
            <w:r>
              <w:br/>
            </w:r>
            <w:r w:rsidRPr="00805121">
              <w:t>2015 год и плановый период 2016 и 2017 годов"</w:t>
            </w:r>
          </w:p>
          <w:p w:rsidR="000B3FB2" w:rsidRPr="00805121" w:rsidRDefault="000B3FB2" w:rsidP="0094344A">
            <w:pPr>
              <w:ind w:left="-108"/>
              <w:jc w:val="both"/>
            </w:pPr>
          </w:p>
        </w:tc>
      </w:tr>
    </w:tbl>
    <w:p w:rsidR="00805121" w:rsidRDefault="00805121" w:rsidP="00805121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805121" w:rsidRDefault="00805121" w:rsidP="00805121">
      <w:pPr>
        <w:pStyle w:val="a3"/>
        <w:tabs>
          <w:tab w:val="clear" w:pos="4153"/>
          <w:tab w:val="clear" w:pos="8306"/>
        </w:tabs>
      </w:pPr>
    </w:p>
    <w:p w:rsidR="00805121" w:rsidRDefault="00805121" w:rsidP="00805121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805121" w:rsidRDefault="00805121" w:rsidP="00805121">
      <w:pPr>
        <w:pStyle w:val="a3"/>
        <w:tabs>
          <w:tab w:val="clear" w:pos="4153"/>
          <w:tab w:val="clear" w:pos="8306"/>
        </w:tabs>
      </w:pPr>
      <w:bookmarkStart w:id="0" w:name="_GoBack"/>
      <w:bookmarkEnd w:id="0"/>
    </w:p>
    <w:p w:rsidR="00805121" w:rsidRDefault="00805121" w:rsidP="00805121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Закон Приморского края "О бюджете территориального фонда обязательного медицинского страхования Приморского края на </w:t>
      </w:r>
      <w:r>
        <w:br/>
        <w:t>2015 год и плановый период 2016 и 2017 годов".</w:t>
      </w:r>
    </w:p>
    <w:p w:rsidR="00805121" w:rsidRDefault="00805121" w:rsidP="00805121">
      <w:pPr>
        <w:pStyle w:val="a3"/>
        <w:tabs>
          <w:tab w:val="clear" w:pos="4153"/>
          <w:tab w:val="clear" w:pos="8306"/>
        </w:tabs>
        <w:jc w:val="both"/>
      </w:pPr>
    </w:p>
    <w:p w:rsidR="00805121" w:rsidRDefault="00805121" w:rsidP="00805121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805121" w:rsidRDefault="00805121" w:rsidP="00805121">
      <w:pPr>
        <w:pStyle w:val="a3"/>
        <w:tabs>
          <w:tab w:val="clear" w:pos="4153"/>
          <w:tab w:val="clear" w:pos="8306"/>
        </w:tabs>
        <w:jc w:val="both"/>
      </w:pPr>
    </w:p>
    <w:p w:rsidR="00805121" w:rsidRDefault="00805121" w:rsidP="00805121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805121" w:rsidRDefault="00805121" w:rsidP="00805121"/>
    <w:p w:rsidR="00805121" w:rsidRDefault="00805121" w:rsidP="00805121"/>
    <w:p w:rsidR="00805121" w:rsidRDefault="00805121" w:rsidP="00805121"/>
    <w:p w:rsidR="00805121" w:rsidRDefault="00805121" w:rsidP="00805121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805121" w:rsidRDefault="00805121" w:rsidP="00805121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361" w:rsidRDefault="00874361">
      <w:r>
        <w:separator/>
      </w:r>
    </w:p>
  </w:endnote>
  <w:endnote w:type="continuationSeparator" w:id="0">
    <w:p w:rsidR="00874361" w:rsidRDefault="00874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361" w:rsidRDefault="00874361">
      <w:r>
        <w:separator/>
      </w:r>
    </w:p>
  </w:footnote>
  <w:footnote w:type="continuationSeparator" w:id="0">
    <w:p w:rsidR="00874361" w:rsidRDefault="008743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0512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05121"/>
    <w:rsid w:val="00835A0E"/>
    <w:rsid w:val="00874361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2014-12-17T03:16:00Z</cp:lastPrinted>
  <dcterms:created xsi:type="dcterms:W3CDTF">2014-12-17T03:16:00Z</dcterms:created>
  <dcterms:modified xsi:type="dcterms:W3CDTF">2014-12-17T03:16:00Z</dcterms:modified>
</cp:coreProperties>
</file>