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417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5E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5E4D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5E4D" w:rsidRPr="005A5E4D">
              <w:rPr>
                <w:szCs w:val="28"/>
              </w:rPr>
              <w:t>1695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5E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5E4D" w:rsidP="0094344A">
            <w:pPr>
              <w:ind w:left="-108"/>
              <w:jc w:val="both"/>
            </w:pPr>
            <w:r>
              <w:t xml:space="preserve">О Законе Приморского края "О социальном обслуживании </w:t>
            </w:r>
            <w:proofErr w:type="spellStart"/>
            <w:proofErr w:type="gramStart"/>
            <w:r>
              <w:t>граж</w:t>
            </w:r>
            <w:proofErr w:type="spellEnd"/>
            <w:r>
              <w:t>-</w:t>
            </w:r>
            <w:r>
              <w:t>дан</w:t>
            </w:r>
            <w:proofErr w:type="gramEnd"/>
            <w:r>
              <w:t xml:space="preserve"> в Приморском крае"</w:t>
            </w:r>
          </w:p>
          <w:p w:rsidR="000B3FB2" w:rsidRPr="005A5E4D" w:rsidRDefault="000B3FB2" w:rsidP="0094344A">
            <w:pPr>
              <w:ind w:left="-108"/>
              <w:jc w:val="both"/>
            </w:pPr>
          </w:p>
        </w:tc>
      </w:tr>
    </w:tbl>
    <w:p w:rsidR="005A5E4D" w:rsidRDefault="005A5E4D" w:rsidP="005A5E4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A5E4D" w:rsidRDefault="005A5E4D" w:rsidP="005A5E4D">
      <w:pPr>
        <w:pStyle w:val="a3"/>
        <w:tabs>
          <w:tab w:val="clear" w:pos="4153"/>
          <w:tab w:val="clear" w:pos="8306"/>
        </w:tabs>
      </w:pPr>
    </w:p>
    <w:p w:rsidR="005A5E4D" w:rsidRDefault="005A5E4D" w:rsidP="005A5E4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A5E4D" w:rsidRDefault="005A5E4D" w:rsidP="005A5E4D">
      <w:pPr>
        <w:pStyle w:val="a3"/>
        <w:tabs>
          <w:tab w:val="clear" w:pos="4153"/>
          <w:tab w:val="clear" w:pos="8306"/>
        </w:tabs>
      </w:pPr>
    </w:p>
    <w:p w:rsidR="005A5E4D" w:rsidRDefault="005A5E4D" w:rsidP="005A5E4D">
      <w:pPr>
        <w:ind w:firstLine="709"/>
        <w:jc w:val="both"/>
      </w:pPr>
      <w:r>
        <w:t>1.Принять Закон Приморского края "</w:t>
      </w:r>
      <w:r w:rsidRPr="004C30D0">
        <w:t>О социально</w:t>
      </w:r>
      <w:r>
        <w:t>м</w:t>
      </w:r>
      <w:r w:rsidRPr="004C30D0">
        <w:t xml:space="preserve"> обслуживани</w:t>
      </w:r>
      <w:r>
        <w:t>и</w:t>
      </w:r>
      <w:r w:rsidRPr="004C30D0">
        <w:t xml:space="preserve"> граждан в Приморском крае</w:t>
      </w:r>
      <w:r>
        <w:t>".</w:t>
      </w:r>
    </w:p>
    <w:p w:rsidR="005A5E4D" w:rsidRDefault="005A5E4D" w:rsidP="005A5E4D">
      <w:pPr>
        <w:ind w:firstLine="709"/>
        <w:jc w:val="both"/>
      </w:pPr>
    </w:p>
    <w:p w:rsidR="005A5E4D" w:rsidRDefault="005A5E4D" w:rsidP="005A5E4D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5A5E4D" w:rsidRDefault="005A5E4D" w:rsidP="005A5E4D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5A5E4D" w:rsidRPr="00071DFA" w:rsidRDefault="005A5E4D" w:rsidP="005A5E4D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A5E4D" w:rsidRDefault="005A5E4D" w:rsidP="005A5E4D">
      <w:pPr>
        <w:pStyle w:val="a3"/>
        <w:tabs>
          <w:tab w:val="clear" w:pos="4153"/>
          <w:tab w:val="clear" w:pos="8306"/>
        </w:tabs>
        <w:jc w:val="both"/>
      </w:pPr>
    </w:p>
    <w:p w:rsidR="005A5E4D" w:rsidRDefault="005A5E4D" w:rsidP="005A5E4D">
      <w:pPr>
        <w:pStyle w:val="a3"/>
        <w:tabs>
          <w:tab w:val="clear" w:pos="4153"/>
          <w:tab w:val="clear" w:pos="8306"/>
        </w:tabs>
        <w:jc w:val="both"/>
      </w:pPr>
    </w:p>
    <w:p w:rsidR="005A5E4D" w:rsidRDefault="005A5E4D" w:rsidP="005A5E4D">
      <w:pPr>
        <w:pStyle w:val="a3"/>
        <w:tabs>
          <w:tab w:val="clear" w:pos="4153"/>
          <w:tab w:val="clear" w:pos="8306"/>
        </w:tabs>
        <w:jc w:val="both"/>
      </w:pPr>
    </w:p>
    <w:p w:rsidR="005A5E4D" w:rsidRDefault="005A5E4D" w:rsidP="005A5E4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A5E4D" w:rsidRDefault="005A5E4D" w:rsidP="005A5E4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5A5E4D" w:rsidRDefault="005A5E4D" w:rsidP="005A5E4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884" w:rsidRDefault="008E6884">
      <w:r>
        <w:separator/>
      </w:r>
    </w:p>
  </w:endnote>
  <w:endnote w:type="continuationSeparator" w:id="0">
    <w:p w:rsidR="008E6884" w:rsidRDefault="008E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884" w:rsidRDefault="008E6884">
      <w:r>
        <w:separator/>
      </w:r>
    </w:p>
  </w:footnote>
  <w:footnote w:type="continuationSeparator" w:id="0">
    <w:p w:rsidR="008E6884" w:rsidRDefault="008E6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5E4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5E4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688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2014-12-17T07:15:00Z</cp:lastPrinted>
  <dcterms:created xsi:type="dcterms:W3CDTF">2014-12-17T07:15:00Z</dcterms:created>
  <dcterms:modified xsi:type="dcterms:W3CDTF">2014-12-17T07:15:00Z</dcterms:modified>
</cp:coreProperties>
</file>