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4956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0BA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0BA5">
              <w:rPr>
                <w:szCs w:val="28"/>
              </w:rPr>
              <w:t>1693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0BA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0BA5" w:rsidP="0094344A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C41EF8">
              <w:rPr>
                <w:szCs w:val="28"/>
              </w:rPr>
              <w:t>"</w:t>
            </w:r>
            <w:r>
              <w:rPr>
                <w:szCs w:val="28"/>
              </w:rPr>
              <w:t>Об участии Приморского края в проектах государственно-частного партнерства"</w:t>
            </w:r>
          </w:p>
          <w:p w:rsidR="000B3FB2" w:rsidRPr="00EF0BA5" w:rsidRDefault="000B3FB2" w:rsidP="0094344A">
            <w:pPr>
              <w:ind w:left="-108"/>
              <w:jc w:val="both"/>
            </w:pPr>
          </w:p>
        </w:tc>
      </w:tr>
    </w:tbl>
    <w:p w:rsidR="00EF0BA5" w:rsidRDefault="00EF0BA5" w:rsidP="00EF0BA5">
      <w:pPr>
        <w:ind w:firstLine="709"/>
      </w:pPr>
      <w:r>
        <w:t xml:space="preserve">Законодательное Собрание Приморского края </w:t>
      </w:r>
    </w:p>
    <w:p w:rsidR="00EF0BA5" w:rsidRDefault="00EF0BA5" w:rsidP="00EF0BA5"/>
    <w:p w:rsidR="00EF0BA5" w:rsidRDefault="00EF0BA5" w:rsidP="00EF0BA5">
      <w:r>
        <w:t>ПОСТАНОВЛЯЕТ:</w:t>
      </w:r>
    </w:p>
    <w:p w:rsidR="00EF0BA5" w:rsidRDefault="00EF0BA5" w:rsidP="00EF0BA5"/>
    <w:p w:rsidR="00EF0BA5" w:rsidRDefault="00EF0BA5" w:rsidP="00EF0BA5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C41EF8">
        <w:rPr>
          <w:szCs w:val="28"/>
        </w:rPr>
        <w:t>"</w:t>
      </w:r>
      <w:r>
        <w:rPr>
          <w:szCs w:val="28"/>
        </w:rPr>
        <w:t>Об участии Приморского края в проектах государственно-частного партнерства" в первом чтении.</w:t>
      </w:r>
    </w:p>
    <w:p w:rsidR="00EF0BA5" w:rsidRDefault="00EF0BA5" w:rsidP="00EF0BA5">
      <w:pPr>
        <w:ind w:firstLine="709"/>
        <w:jc w:val="both"/>
      </w:pPr>
    </w:p>
    <w:p w:rsidR="00EF0BA5" w:rsidRDefault="00EF0BA5" w:rsidP="00EF0BA5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F1494">
        <w:t xml:space="preserve">до </w:t>
      </w:r>
      <w:r>
        <w:t>12 января 2015</w:t>
      </w:r>
      <w:r w:rsidRPr="004F1494">
        <w:t xml:space="preserve"> года.</w:t>
      </w:r>
    </w:p>
    <w:p w:rsidR="00EF0BA5" w:rsidRDefault="00EF0BA5" w:rsidP="00EF0BA5">
      <w:pPr>
        <w:ind w:firstLine="709"/>
        <w:jc w:val="both"/>
      </w:pPr>
    </w:p>
    <w:p w:rsidR="00EF0BA5" w:rsidRDefault="00EF0BA5" w:rsidP="00EF0BA5">
      <w:pPr>
        <w:ind w:firstLine="709"/>
        <w:jc w:val="both"/>
      </w:pPr>
      <w:r>
        <w:t>3.Комитету Законодательного Собрания по экономической политике и собственности (</w:t>
      </w:r>
      <w:r w:rsidRPr="002568A3">
        <w:t>Гребнев</w:t>
      </w:r>
      <w:r>
        <w:t xml:space="preserve">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EF0BA5" w:rsidRDefault="00EF0BA5" w:rsidP="00EF0BA5">
      <w:pPr>
        <w:jc w:val="both"/>
      </w:pPr>
    </w:p>
    <w:p w:rsidR="00EF0BA5" w:rsidRDefault="00EF0BA5" w:rsidP="00EF0BA5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EF0BA5" w:rsidRDefault="00EF0BA5" w:rsidP="00EF0BA5">
      <w:pPr>
        <w:ind w:firstLine="709"/>
        <w:jc w:val="both"/>
      </w:pPr>
    </w:p>
    <w:p w:rsidR="00EF0BA5" w:rsidRDefault="00EF0BA5" w:rsidP="00EF0BA5">
      <w:pPr>
        <w:ind w:firstLine="709"/>
        <w:jc w:val="both"/>
      </w:pPr>
    </w:p>
    <w:p w:rsidR="00EF0BA5" w:rsidRDefault="00EF0BA5" w:rsidP="00EF0BA5">
      <w:pPr>
        <w:ind w:firstLine="709"/>
        <w:jc w:val="both"/>
      </w:pPr>
    </w:p>
    <w:p w:rsidR="00EF0BA5" w:rsidRDefault="00EF0BA5" w:rsidP="00EF0BA5">
      <w:pPr>
        <w:jc w:val="both"/>
      </w:pPr>
      <w:r>
        <w:t>Председатель</w:t>
      </w:r>
    </w:p>
    <w:p w:rsidR="00EF0BA5" w:rsidRDefault="00EF0BA5" w:rsidP="00EF0BA5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24B" w:rsidRDefault="00A9124B">
      <w:r>
        <w:separator/>
      </w:r>
    </w:p>
  </w:endnote>
  <w:endnote w:type="continuationSeparator" w:id="0">
    <w:p w:rsidR="00A9124B" w:rsidRDefault="00A91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24B" w:rsidRDefault="00A9124B">
      <w:r>
        <w:separator/>
      </w:r>
    </w:p>
  </w:footnote>
  <w:footnote w:type="continuationSeparator" w:id="0">
    <w:p w:rsidR="00A9124B" w:rsidRDefault="00A91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0BA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124B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0BA5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2014-12-19T01:57:00Z</dcterms:created>
  <dcterms:modified xsi:type="dcterms:W3CDTF">2014-12-19T02:00:00Z</dcterms:modified>
</cp:coreProperties>
</file>