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041033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F4AB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F4AB9" w:rsidRPr="00AF4AB9">
              <w:rPr>
                <w:szCs w:val="28"/>
              </w:rPr>
              <w:t>1692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F4AB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F4AB9" w:rsidP="0094344A">
            <w:pPr>
              <w:ind w:left="-108"/>
              <w:jc w:val="both"/>
            </w:pPr>
            <w:r w:rsidRPr="007F39D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F39D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F39DA">
              <w:rPr>
                <w:szCs w:val="28"/>
              </w:rPr>
              <w:t xml:space="preserve"> Приморского края </w:t>
            </w:r>
            <w:r>
              <w:t>"О внесении изменения</w:t>
            </w:r>
            <w:r w:rsidRPr="007F39DA">
              <w:t xml:space="preserve"> в </w:t>
            </w:r>
            <w:r>
              <w:t xml:space="preserve">статью 6 </w:t>
            </w:r>
            <w:r w:rsidRPr="007F39DA">
              <w:t>Избирательн</w:t>
            </w:r>
            <w:r>
              <w:t>ого</w:t>
            </w:r>
            <w:r w:rsidRPr="007F39DA">
              <w:t xml:space="preserve"> кодекс</w:t>
            </w:r>
            <w:r>
              <w:t>а</w:t>
            </w:r>
            <w:r w:rsidRPr="007F39DA">
              <w:t xml:space="preserve"> </w:t>
            </w:r>
            <w:proofErr w:type="spellStart"/>
            <w:proofErr w:type="gramStart"/>
            <w:r w:rsidRPr="007F39DA">
              <w:t>Примор</w:t>
            </w:r>
            <w:r>
              <w:t>-</w:t>
            </w:r>
            <w:r w:rsidRPr="007F39DA">
              <w:t>ского</w:t>
            </w:r>
            <w:proofErr w:type="spellEnd"/>
            <w:proofErr w:type="gramEnd"/>
            <w:r w:rsidRPr="007F39DA">
              <w:t xml:space="preserve"> края"</w:t>
            </w:r>
          </w:p>
          <w:p w:rsidR="000B3FB2" w:rsidRPr="00AF4AB9" w:rsidRDefault="000B3FB2" w:rsidP="0094344A">
            <w:pPr>
              <w:ind w:left="-108"/>
              <w:jc w:val="both"/>
            </w:pPr>
          </w:p>
        </w:tc>
      </w:tr>
    </w:tbl>
    <w:p w:rsidR="00AF4AB9" w:rsidRPr="007F39DA" w:rsidRDefault="00AF4AB9" w:rsidP="00AF4AB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9DA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AF4AB9" w:rsidRPr="007F39DA" w:rsidRDefault="00AF4AB9" w:rsidP="00AF4AB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4AB9" w:rsidRPr="007F39DA" w:rsidRDefault="00AF4AB9" w:rsidP="00AF4AB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9D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F4AB9" w:rsidRPr="007F39DA" w:rsidRDefault="00AF4AB9" w:rsidP="00AF4AB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4AB9" w:rsidRPr="007F39DA" w:rsidRDefault="00AF4AB9" w:rsidP="00AF4A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F39DA">
        <w:rPr>
          <w:szCs w:val="28"/>
        </w:rPr>
        <w:t xml:space="preserve">1.Принять </w:t>
      </w:r>
      <w:r>
        <w:rPr>
          <w:szCs w:val="28"/>
        </w:rPr>
        <w:t>З</w:t>
      </w:r>
      <w:r w:rsidRPr="007F39DA">
        <w:rPr>
          <w:szCs w:val="28"/>
        </w:rPr>
        <w:t xml:space="preserve">акон Приморского края </w:t>
      </w:r>
      <w:r w:rsidRPr="007F39DA">
        <w:t>"О внесении изменени</w:t>
      </w:r>
      <w:r>
        <w:t>я</w:t>
      </w:r>
      <w:r w:rsidRPr="007F39DA">
        <w:t xml:space="preserve"> в </w:t>
      </w:r>
      <w:r>
        <w:t xml:space="preserve">статью 6 </w:t>
      </w:r>
      <w:r w:rsidRPr="007F39DA">
        <w:t>Избирательн</w:t>
      </w:r>
      <w:r>
        <w:t>ого</w:t>
      </w:r>
      <w:r w:rsidRPr="007F39DA">
        <w:t xml:space="preserve"> кодекс</w:t>
      </w:r>
      <w:r>
        <w:t>а</w:t>
      </w:r>
      <w:r w:rsidRPr="007F39DA">
        <w:t xml:space="preserve"> Приморского края"</w:t>
      </w:r>
      <w:r>
        <w:t>.</w:t>
      </w:r>
    </w:p>
    <w:p w:rsidR="00AF4AB9" w:rsidRPr="007F39DA" w:rsidRDefault="00AF4AB9" w:rsidP="00AF4AB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F4AB9" w:rsidRPr="007F39DA" w:rsidRDefault="00AF4AB9" w:rsidP="00AF4AB9">
      <w:pPr>
        <w:ind w:firstLine="720"/>
        <w:jc w:val="both"/>
        <w:rPr>
          <w:color w:val="000000"/>
        </w:rPr>
      </w:pPr>
      <w:r>
        <w:rPr>
          <w:color w:val="000000"/>
        </w:rPr>
        <w:t>2.</w:t>
      </w:r>
      <w:r w:rsidRPr="00F35214">
        <w:rPr>
          <w:szCs w:val="28"/>
        </w:rPr>
        <w:t>Направить указанный Закон Губернатору Приморского края для обнародования</w:t>
      </w:r>
      <w:r w:rsidR="00B75E6D">
        <w:rPr>
          <w:szCs w:val="28"/>
        </w:rPr>
        <w:t>.</w:t>
      </w:r>
      <w:bookmarkStart w:id="0" w:name="_GoBack"/>
      <w:bookmarkEnd w:id="0"/>
    </w:p>
    <w:p w:rsidR="00AF4AB9" w:rsidRPr="007F39DA" w:rsidRDefault="00AF4AB9" w:rsidP="00AF4AB9">
      <w:pPr>
        <w:ind w:firstLine="709"/>
        <w:jc w:val="both"/>
        <w:rPr>
          <w:color w:val="000000"/>
        </w:rPr>
      </w:pPr>
    </w:p>
    <w:p w:rsidR="00AF4AB9" w:rsidRPr="007F39DA" w:rsidRDefault="00AF4AB9" w:rsidP="00AF4AB9">
      <w:pPr>
        <w:ind w:firstLine="709"/>
        <w:jc w:val="both"/>
        <w:rPr>
          <w:szCs w:val="28"/>
        </w:rPr>
      </w:pPr>
      <w:r>
        <w:rPr>
          <w:color w:val="000000"/>
        </w:rPr>
        <w:t>3</w:t>
      </w:r>
      <w:r w:rsidRPr="007F39DA">
        <w:rPr>
          <w:color w:val="000000"/>
        </w:rPr>
        <w:t>.</w:t>
      </w:r>
      <w:r w:rsidRPr="007F39DA">
        <w:rPr>
          <w:szCs w:val="28"/>
        </w:rPr>
        <w:t>Настоящее постановление вступает в силу со дня его принятия.</w:t>
      </w:r>
    </w:p>
    <w:p w:rsidR="00AF4AB9" w:rsidRPr="007F39DA" w:rsidRDefault="00AF4AB9" w:rsidP="00AF4AB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4AB9" w:rsidRPr="007F39DA" w:rsidRDefault="00AF4AB9" w:rsidP="00AF4AB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F4AB9" w:rsidRPr="00F2794F" w:rsidRDefault="00AF4AB9" w:rsidP="00AF4AB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F4AB9" w:rsidRPr="00F2794F" w:rsidRDefault="00AF4AB9" w:rsidP="00AF4AB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AF4AB9" w:rsidRDefault="00AF4AB9" w:rsidP="00AF4AB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>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AEE" w:rsidRDefault="00321AEE">
      <w:r>
        <w:separator/>
      </w:r>
    </w:p>
  </w:endnote>
  <w:endnote w:type="continuationSeparator" w:id="0">
    <w:p w:rsidR="00321AEE" w:rsidRDefault="00321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AEE" w:rsidRDefault="00321AEE">
      <w:r>
        <w:separator/>
      </w:r>
    </w:p>
  </w:footnote>
  <w:footnote w:type="continuationSeparator" w:id="0">
    <w:p w:rsidR="00321AEE" w:rsidRDefault="00321A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4AB9"/>
    <w:rsid w:val="00057575"/>
    <w:rsid w:val="000B3FB2"/>
    <w:rsid w:val="000D628E"/>
    <w:rsid w:val="000E5228"/>
    <w:rsid w:val="00123119"/>
    <w:rsid w:val="00155F7F"/>
    <w:rsid w:val="00321AE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4AB9"/>
    <w:rsid w:val="00B75E6D"/>
    <w:rsid w:val="00BA58C7"/>
    <w:rsid w:val="00BB2919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F4AB9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2014-12-18T02:17:00Z</cp:lastPrinted>
  <dcterms:created xsi:type="dcterms:W3CDTF">2014-12-17T23:09:00Z</dcterms:created>
  <dcterms:modified xsi:type="dcterms:W3CDTF">2014-12-18T02:17:00Z</dcterms:modified>
</cp:coreProperties>
</file>