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9743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5B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5B78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5B78" w:rsidRPr="00395B78">
              <w:rPr>
                <w:szCs w:val="28"/>
              </w:rPr>
              <w:t>1691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5B78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415D04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415D04">
              <w:rPr>
                <w:szCs w:val="28"/>
              </w:rPr>
              <w:t xml:space="preserve"> Приморского края </w:t>
            </w:r>
            <w:r>
              <w:t>"О внесении изменений в статью 11 Устава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395B78" w:rsidRPr="00F2794F" w:rsidRDefault="00395B78" w:rsidP="00395B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95B78" w:rsidRPr="00F2794F" w:rsidRDefault="00395B78" w:rsidP="00395B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B78" w:rsidRPr="00F2794F" w:rsidRDefault="00395B78" w:rsidP="00395B7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95B78" w:rsidRPr="00F2794F" w:rsidRDefault="00395B78" w:rsidP="00395B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5B78" w:rsidRDefault="00395B78" w:rsidP="00395B7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статью 11 Устава Приморского края"</w:t>
      </w:r>
      <w:r>
        <w:rPr>
          <w:szCs w:val="28"/>
        </w:rPr>
        <w:t>.</w:t>
      </w:r>
    </w:p>
    <w:p w:rsidR="00395B78" w:rsidRDefault="00395B78" w:rsidP="00395B7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5B78" w:rsidRDefault="00395B78" w:rsidP="00395B78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395B78" w:rsidRDefault="00395B78" w:rsidP="00395B78">
      <w:pPr>
        <w:ind w:firstLine="709"/>
        <w:jc w:val="both"/>
        <w:rPr>
          <w:color w:val="000000"/>
        </w:rPr>
      </w:pPr>
    </w:p>
    <w:p w:rsidR="00395B78" w:rsidRDefault="00395B78" w:rsidP="00395B78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395B78" w:rsidRDefault="00395B78" w:rsidP="00395B7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5B78" w:rsidRDefault="00395B78" w:rsidP="00395B7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95B78" w:rsidRPr="00F2794F" w:rsidRDefault="00395B78" w:rsidP="00395B7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95B78" w:rsidRPr="00F2794F" w:rsidRDefault="00395B78" w:rsidP="00395B7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95B78" w:rsidRDefault="00395B78" w:rsidP="00395B7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601" w:rsidRDefault="000A1601">
      <w:r>
        <w:separator/>
      </w:r>
    </w:p>
  </w:endnote>
  <w:endnote w:type="continuationSeparator" w:id="0">
    <w:p w:rsidR="000A1601" w:rsidRDefault="000A1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601" w:rsidRDefault="000A1601">
      <w:r>
        <w:separator/>
      </w:r>
    </w:p>
  </w:footnote>
  <w:footnote w:type="continuationSeparator" w:id="0">
    <w:p w:rsidR="000A1601" w:rsidRDefault="000A1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B78"/>
    <w:rsid w:val="00057575"/>
    <w:rsid w:val="000A1601"/>
    <w:rsid w:val="000B3FB2"/>
    <w:rsid w:val="000D628E"/>
    <w:rsid w:val="000E5228"/>
    <w:rsid w:val="00123119"/>
    <w:rsid w:val="00155F7F"/>
    <w:rsid w:val="003325F4"/>
    <w:rsid w:val="00392E21"/>
    <w:rsid w:val="00395B7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95B7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2014-12-17T22:42:00Z</cp:lastPrinted>
  <dcterms:created xsi:type="dcterms:W3CDTF">2014-12-17T22:41:00Z</dcterms:created>
  <dcterms:modified xsi:type="dcterms:W3CDTF">2014-12-17T22:43:00Z</dcterms:modified>
</cp:coreProperties>
</file>