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73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4684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46847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6847" w:rsidRPr="00B46847">
              <w:rPr>
                <w:szCs w:val="28"/>
              </w:rPr>
              <w:t>1690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4684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46847" w:rsidRPr="00B46847" w:rsidRDefault="00B46847" w:rsidP="00B46847">
            <w:pPr>
              <w:ind w:left="-108"/>
              <w:jc w:val="both"/>
            </w:pPr>
            <w:r w:rsidRPr="00B46847">
              <w:t xml:space="preserve">О плане работы Законодательного Собрания Приморского </w:t>
            </w:r>
            <w:bookmarkStart w:id="0" w:name="_GoBack"/>
            <w:bookmarkEnd w:id="0"/>
            <w:r w:rsidRPr="00B46847">
              <w:t xml:space="preserve">края          на </w:t>
            </w:r>
            <w:r w:rsidRPr="00B46847">
              <w:rPr>
                <w:lang w:val="en-US"/>
              </w:rPr>
              <w:t>I</w:t>
            </w:r>
            <w:r w:rsidRPr="00B46847">
              <w:t xml:space="preserve"> квартал 2015 года</w:t>
            </w:r>
          </w:p>
          <w:p w:rsidR="000B3FB2" w:rsidRPr="00B46847" w:rsidRDefault="000B3FB2" w:rsidP="0094344A">
            <w:pPr>
              <w:ind w:left="-108"/>
              <w:jc w:val="both"/>
            </w:pPr>
          </w:p>
        </w:tc>
      </w:tr>
    </w:tbl>
    <w:p w:rsidR="00B46847" w:rsidRPr="00B46847" w:rsidRDefault="00B46847" w:rsidP="00B46847">
      <w:pPr>
        <w:ind w:firstLine="709"/>
      </w:pPr>
      <w:r w:rsidRPr="00B46847">
        <w:t>Законодательное Собрание Приморского края</w:t>
      </w:r>
    </w:p>
    <w:p w:rsidR="00B46847" w:rsidRPr="00B46847" w:rsidRDefault="00B46847" w:rsidP="00B46847"/>
    <w:p w:rsidR="00B46847" w:rsidRPr="00B46847" w:rsidRDefault="00B46847" w:rsidP="00B46847">
      <w:r w:rsidRPr="00B46847">
        <w:t>ПОСТАНОВЛЯЕТ:</w:t>
      </w:r>
    </w:p>
    <w:p w:rsidR="00B46847" w:rsidRPr="00B46847" w:rsidRDefault="00B46847" w:rsidP="00B46847"/>
    <w:p w:rsidR="00B46847" w:rsidRPr="00B46847" w:rsidRDefault="00B46847" w:rsidP="00B46847">
      <w:pPr>
        <w:ind w:right="-144" w:firstLine="720"/>
        <w:jc w:val="both"/>
      </w:pPr>
      <w:r w:rsidRPr="00B46847">
        <w:t xml:space="preserve">1.Утвердить план работы Законодательного Собрания Приморского края на </w:t>
      </w:r>
      <w:r w:rsidRPr="00B46847">
        <w:rPr>
          <w:lang w:val="en-US"/>
        </w:rPr>
        <w:t>I</w:t>
      </w:r>
      <w:r w:rsidRPr="00B46847">
        <w:t xml:space="preserve"> квартал 2015 года (прилагается).</w:t>
      </w:r>
    </w:p>
    <w:p w:rsidR="00B46847" w:rsidRPr="00B46847" w:rsidRDefault="00B46847" w:rsidP="00B46847">
      <w:pPr>
        <w:ind w:left="720" w:right="-144" w:firstLine="720"/>
        <w:jc w:val="both"/>
      </w:pPr>
    </w:p>
    <w:p w:rsidR="00B46847" w:rsidRPr="00B46847" w:rsidRDefault="00B46847" w:rsidP="00B46847">
      <w:pPr>
        <w:ind w:right="-144" w:firstLine="720"/>
        <w:jc w:val="both"/>
      </w:pPr>
      <w:r w:rsidRPr="00B46847">
        <w:t>2.</w:t>
      </w:r>
      <w:proofErr w:type="gramStart"/>
      <w:r w:rsidRPr="00B46847">
        <w:t>Контроль за</w:t>
      </w:r>
      <w:proofErr w:type="gramEnd"/>
      <w:r w:rsidRPr="00B46847"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 w:rsidRPr="00B46847">
        <w:t>Текиева</w:t>
      </w:r>
      <w:proofErr w:type="spellEnd"/>
      <w:r w:rsidRPr="00B46847">
        <w:t xml:space="preserve"> Д.А.</w:t>
      </w:r>
    </w:p>
    <w:p w:rsidR="00B46847" w:rsidRPr="00B46847" w:rsidRDefault="00B46847" w:rsidP="00B46847">
      <w:pPr>
        <w:ind w:right="-144" w:firstLine="720"/>
        <w:jc w:val="both"/>
      </w:pPr>
    </w:p>
    <w:p w:rsidR="00B46847" w:rsidRPr="00B46847" w:rsidRDefault="00B46847" w:rsidP="00B46847">
      <w:pPr>
        <w:ind w:right="-144" w:firstLine="720"/>
        <w:jc w:val="both"/>
      </w:pPr>
      <w:r w:rsidRPr="00B46847">
        <w:t>3.Снять с контроля постановление Законодательного Собрания Приморского края от</w:t>
      </w:r>
      <w:r w:rsidRPr="00B46847">
        <w:rPr>
          <w:szCs w:val="28"/>
        </w:rPr>
        <w:t xml:space="preserve"> 24.09.2014 № 1513 </w:t>
      </w:r>
      <w:r w:rsidRPr="00B46847">
        <w:t xml:space="preserve">"О плане работы Законодательного Собрания Приморского края на </w:t>
      </w:r>
      <w:r w:rsidRPr="00B46847">
        <w:rPr>
          <w:lang w:val="en-US"/>
        </w:rPr>
        <w:t>IV</w:t>
      </w:r>
      <w:r w:rsidRPr="00B46847">
        <w:t xml:space="preserve"> квартал 2014 года".</w:t>
      </w:r>
    </w:p>
    <w:p w:rsidR="00B46847" w:rsidRPr="00B46847" w:rsidRDefault="00B46847" w:rsidP="00B46847">
      <w:pPr>
        <w:ind w:right="-144" w:firstLine="720"/>
        <w:jc w:val="both"/>
      </w:pPr>
    </w:p>
    <w:p w:rsidR="00B46847" w:rsidRPr="00B46847" w:rsidRDefault="00B46847" w:rsidP="00B46847">
      <w:pPr>
        <w:ind w:right="-144" w:firstLine="720"/>
        <w:jc w:val="both"/>
      </w:pPr>
      <w:r w:rsidRPr="00B46847">
        <w:t>4.Настоящее постановление вступает в силу с 1 января 2015 года.</w:t>
      </w:r>
    </w:p>
    <w:p w:rsidR="00B46847" w:rsidRPr="00B46847" w:rsidRDefault="00B46847" w:rsidP="00B46847">
      <w:pPr>
        <w:ind w:firstLine="708"/>
        <w:jc w:val="both"/>
      </w:pPr>
    </w:p>
    <w:p w:rsidR="00B46847" w:rsidRPr="00B46847" w:rsidRDefault="00B46847" w:rsidP="00B46847">
      <w:pPr>
        <w:ind w:firstLine="708"/>
        <w:jc w:val="both"/>
      </w:pPr>
    </w:p>
    <w:p w:rsidR="00B46847" w:rsidRPr="00B46847" w:rsidRDefault="00B46847" w:rsidP="00B46847">
      <w:pPr>
        <w:ind w:firstLine="708"/>
        <w:jc w:val="right"/>
      </w:pPr>
    </w:p>
    <w:p w:rsidR="00B46847" w:rsidRPr="00B46847" w:rsidRDefault="00B46847" w:rsidP="00B46847">
      <w:pPr>
        <w:jc w:val="both"/>
      </w:pPr>
      <w:r w:rsidRPr="00B46847">
        <w:t>Председатель</w:t>
      </w:r>
    </w:p>
    <w:p w:rsidR="00B46847" w:rsidRPr="00B46847" w:rsidRDefault="00B46847" w:rsidP="00B46847">
      <w:pPr>
        <w:jc w:val="both"/>
      </w:pPr>
      <w:r w:rsidRPr="00B46847">
        <w:t xml:space="preserve">Законодательного Собрания </w:t>
      </w:r>
      <w:r w:rsidRPr="00B46847">
        <w:tab/>
      </w:r>
      <w:r w:rsidRPr="00B46847">
        <w:tab/>
      </w:r>
      <w:r w:rsidRPr="00B46847">
        <w:tab/>
      </w:r>
      <w:r w:rsidRPr="00B46847">
        <w:tab/>
      </w:r>
      <w:r w:rsidRPr="00B46847">
        <w:tab/>
      </w:r>
      <w:r w:rsidRPr="00B46847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012" w:rsidRDefault="00AD1012">
      <w:r>
        <w:separator/>
      </w:r>
    </w:p>
  </w:endnote>
  <w:endnote w:type="continuationSeparator" w:id="0">
    <w:p w:rsidR="00AD1012" w:rsidRDefault="00AD1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012" w:rsidRDefault="00AD1012">
      <w:r>
        <w:separator/>
      </w:r>
    </w:p>
  </w:footnote>
  <w:footnote w:type="continuationSeparator" w:id="0">
    <w:p w:rsidR="00AD1012" w:rsidRDefault="00AD1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684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1012"/>
    <w:rsid w:val="00AE5EE6"/>
    <w:rsid w:val="00B46847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2014-12-17T06:03:00Z</cp:lastPrinted>
  <dcterms:created xsi:type="dcterms:W3CDTF">2014-12-17T06:02:00Z</dcterms:created>
  <dcterms:modified xsi:type="dcterms:W3CDTF">2014-12-17T06:03:00Z</dcterms:modified>
</cp:coreProperties>
</file>