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8" o:title=""/>
                </v:shape>
                <o:OLEObject Type="Embed" ProgID="Word.Picture.8" ShapeID="_x0000_i1025" DrawAspect="Content" ObjectID="_1480503157" r:id="rId9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B07AB9" w:rsidRDefault="000C23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7AB9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2374" w:rsidRPr="000C2374">
              <w:rPr>
                <w:szCs w:val="28"/>
              </w:rPr>
              <w:t>1687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C237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C2374" w:rsidP="0094344A">
            <w:pPr>
              <w:ind w:left="-108"/>
              <w:jc w:val="both"/>
            </w:pPr>
            <w:r w:rsidRPr="000C2374">
              <w:rPr>
                <w:szCs w:val="28"/>
              </w:rPr>
              <w:t>О внесении изменений в поста</w:t>
            </w:r>
            <w:r w:rsidRPr="000C2374">
              <w:rPr>
                <w:szCs w:val="28"/>
              </w:rPr>
              <w:softHyphen/>
              <w:t xml:space="preserve">новление Законодательного </w:t>
            </w:r>
            <w:proofErr w:type="spellStart"/>
            <w:proofErr w:type="gramStart"/>
            <w:r w:rsidRPr="000C2374">
              <w:rPr>
                <w:szCs w:val="28"/>
              </w:rPr>
              <w:t>Собра</w:t>
            </w:r>
            <w:r>
              <w:rPr>
                <w:szCs w:val="28"/>
              </w:rPr>
              <w:t>-</w:t>
            </w:r>
            <w:r w:rsidRPr="000C2374">
              <w:rPr>
                <w:szCs w:val="28"/>
              </w:rPr>
              <w:t>ния</w:t>
            </w:r>
            <w:proofErr w:type="spellEnd"/>
            <w:proofErr w:type="gramEnd"/>
            <w:r w:rsidRPr="000C2374">
              <w:rPr>
                <w:szCs w:val="28"/>
              </w:rPr>
              <w:t xml:space="preserve"> Примор</w:t>
            </w:r>
            <w:r w:rsidRPr="000C2374">
              <w:rPr>
                <w:szCs w:val="28"/>
              </w:rPr>
              <w:softHyphen/>
              <w:t>ского края от 24.04.2013 № 674 "О представ</w:t>
            </w:r>
            <w:r w:rsidRPr="000C2374">
              <w:rPr>
                <w:szCs w:val="28"/>
              </w:rPr>
              <w:softHyphen/>
              <w:t>лении депутатами Законодатель</w:t>
            </w:r>
            <w:r w:rsidRPr="000C2374">
              <w:rPr>
                <w:szCs w:val="28"/>
              </w:rPr>
              <w:softHyphen/>
              <w:t>ного Собрания Приморского края сведений о расходах"</w:t>
            </w:r>
          </w:p>
          <w:p w:rsidR="000B3FB2" w:rsidRPr="000C2374" w:rsidRDefault="000B3FB2" w:rsidP="0094344A">
            <w:pPr>
              <w:ind w:left="-108"/>
              <w:jc w:val="both"/>
            </w:pPr>
          </w:p>
        </w:tc>
      </w:tr>
    </w:tbl>
    <w:p w:rsidR="000C2374" w:rsidRPr="000C2374" w:rsidRDefault="000C2374" w:rsidP="000C2374">
      <w:pPr>
        <w:ind w:firstLine="720"/>
      </w:pPr>
      <w:r w:rsidRPr="000C2374">
        <w:t xml:space="preserve">Законодательное Собрание Приморского края </w:t>
      </w:r>
    </w:p>
    <w:p w:rsidR="000C2374" w:rsidRPr="000C2374" w:rsidRDefault="000C2374" w:rsidP="000C2374"/>
    <w:p w:rsidR="000C2374" w:rsidRPr="000C2374" w:rsidRDefault="000C2374" w:rsidP="000C2374">
      <w:pPr>
        <w:rPr>
          <w:szCs w:val="28"/>
        </w:rPr>
      </w:pPr>
      <w:r w:rsidRPr="000C2374">
        <w:rPr>
          <w:szCs w:val="28"/>
        </w:rPr>
        <w:t>ПОСТАНОВЛ</w:t>
      </w:r>
      <w:smartTag w:uri="urn:schemas-microsoft-com:office:smarttags" w:element="PersonName">
        <w:r w:rsidRPr="000C2374">
          <w:rPr>
            <w:szCs w:val="28"/>
          </w:rPr>
          <w:t>Я</w:t>
        </w:r>
      </w:smartTag>
      <w:r w:rsidRPr="000C2374">
        <w:rPr>
          <w:szCs w:val="28"/>
        </w:rPr>
        <w:t>ЕТ:</w:t>
      </w:r>
    </w:p>
    <w:p w:rsidR="000C2374" w:rsidRPr="000C2374" w:rsidRDefault="000C2374" w:rsidP="000C2374">
      <w:pPr>
        <w:rPr>
          <w:szCs w:val="28"/>
        </w:rPr>
      </w:pPr>
    </w:p>
    <w:p w:rsidR="000C2374" w:rsidRPr="000C2374" w:rsidRDefault="000C2374" w:rsidP="000C2374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 w:rsidRPr="000C2374">
        <w:rPr>
          <w:szCs w:val="28"/>
        </w:rPr>
        <w:t>1.Внести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 (Ведомости Законодательного Собрания Приморского края, 2013, № 45, стр. 69, № 56, стр. 120) следующие изменения:</w:t>
      </w:r>
    </w:p>
    <w:p w:rsidR="000C2374" w:rsidRPr="000C2374" w:rsidRDefault="000C2374" w:rsidP="000C2374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 w:rsidRPr="000C2374">
        <w:rPr>
          <w:szCs w:val="28"/>
        </w:rPr>
        <w:t>1)пункт 2 признать утратившим силу;</w:t>
      </w:r>
    </w:p>
    <w:p w:rsidR="000C2374" w:rsidRPr="000C2374" w:rsidRDefault="000C2374" w:rsidP="000C2374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 w:rsidRPr="000C2374">
        <w:rPr>
          <w:szCs w:val="28"/>
        </w:rPr>
        <w:t>2)в Положении о представлении депутатами Законодательного Собрания Приморского края сведений о расходах:</w:t>
      </w:r>
    </w:p>
    <w:p w:rsidR="000C2374" w:rsidRPr="000C2374" w:rsidRDefault="000C2374" w:rsidP="000C2374">
      <w:pPr>
        <w:ind w:firstLine="720"/>
        <w:jc w:val="both"/>
        <w:rPr>
          <w:szCs w:val="28"/>
        </w:rPr>
      </w:pPr>
      <w:r w:rsidRPr="000C2374">
        <w:rPr>
          <w:szCs w:val="28"/>
        </w:rPr>
        <w:t>а)пункт 4 изложить в следующей редакции:</w:t>
      </w:r>
    </w:p>
    <w:p w:rsidR="000C2374" w:rsidRPr="000C2374" w:rsidRDefault="000C2374" w:rsidP="000C2374">
      <w:pPr>
        <w:ind w:firstLine="720"/>
        <w:jc w:val="both"/>
        <w:rPr>
          <w:szCs w:val="28"/>
        </w:rPr>
      </w:pPr>
      <w:r w:rsidRPr="000C2374">
        <w:rPr>
          <w:szCs w:val="28"/>
        </w:rPr>
        <w:t>"4.Сведения о расходах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Федерации.";</w:t>
      </w:r>
    </w:p>
    <w:p w:rsidR="000C2374" w:rsidRPr="000C2374" w:rsidRDefault="000C2374" w:rsidP="000C2374">
      <w:pPr>
        <w:ind w:firstLine="720"/>
        <w:jc w:val="both"/>
        <w:rPr>
          <w:szCs w:val="28"/>
        </w:rPr>
      </w:pPr>
      <w:r w:rsidRPr="000C2374">
        <w:rPr>
          <w:szCs w:val="28"/>
        </w:rPr>
        <w:t>б)пункт 5 признать утратившим силу.</w:t>
      </w:r>
    </w:p>
    <w:p w:rsidR="000C2374" w:rsidRPr="000C2374" w:rsidRDefault="000C2374" w:rsidP="000C2374">
      <w:pPr>
        <w:ind w:firstLine="720"/>
        <w:jc w:val="both"/>
        <w:rPr>
          <w:szCs w:val="28"/>
        </w:rPr>
      </w:pPr>
    </w:p>
    <w:p w:rsidR="000C2374" w:rsidRPr="000C2374" w:rsidRDefault="000C2374" w:rsidP="000C2374">
      <w:pPr>
        <w:ind w:firstLine="720"/>
        <w:jc w:val="both"/>
        <w:rPr>
          <w:szCs w:val="28"/>
        </w:rPr>
      </w:pPr>
      <w:r w:rsidRPr="000C2374">
        <w:rPr>
          <w:szCs w:val="28"/>
        </w:rPr>
        <w:t xml:space="preserve">2.Настоящее постановление вступает в силу с 1 января 2015 года. </w:t>
      </w:r>
    </w:p>
    <w:p w:rsidR="000C2374" w:rsidRPr="000C2374" w:rsidRDefault="000C2374" w:rsidP="000C2374">
      <w:pPr>
        <w:ind w:firstLine="720"/>
        <w:jc w:val="both"/>
        <w:rPr>
          <w:szCs w:val="28"/>
        </w:rPr>
      </w:pPr>
    </w:p>
    <w:p w:rsidR="000C2374" w:rsidRPr="000C2374" w:rsidRDefault="000C2374" w:rsidP="000C2374">
      <w:pPr>
        <w:ind w:firstLine="720"/>
        <w:jc w:val="both"/>
        <w:rPr>
          <w:szCs w:val="28"/>
        </w:rPr>
      </w:pPr>
    </w:p>
    <w:p w:rsidR="000C2374" w:rsidRPr="000C2374" w:rsidRDefault="000C2374" w:rsidP="000C2374">
      <w:pPr>
        <w:ind w:firstLine="720"/>
        <w:jc w:val="both"/>
      </w:pPr>
    </w:p>
    <w:p w:rsidR="000C2374" w:rsidRPr="000C2374" w:rsidRDefault="000C2374" w:rsidP="000C2374">
      <w:pPr>
        <w:jc w:val="both"/>
      </w:pPr>
      <w:r w:rsidRPr="000C2374">
        <w:t>Председатель</w:t>
      </w:r>
    </w:p>
    <w:p w:rsidR="000C2374" w:rsidRPr="000C2374" w:rsidRDefault="000C2374" w:rsidP="000C2374">
      <w:pPr>
        <w:jc w:val="both"/>
        <w:rPr>
          <w:szCs w:val="28"/>
        </w:rPr>
      </w:pPr>
      <w:r w:rsidRPr="000C2374">
        <w:t>Законодательного Собрания</w:t>
      </w:r>
      <w:r w:rsidRPr="000C2374">
        <w:tab/>
      </w:r>
      <w:r w:rsidRPr="000C2374">
        <w:tab/>
      </w:r>
      <w:r w:rsidRPr="000C2374">
        <w:tab/>
      </w:r>
      <w:r w:rsidRPr="000C2374">
        <w:tab/>
      </w:r>
      <w:r w:rsidRPr="000C2374">
        <w:tab/>
      </w:r>
      <w:r w:rsidRPr="000C2374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>
      <w:r>
        <w:t xml:space="preserve">  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B99" w:rsidRDefault="00571B99">
      <w:r>
        <w:separator/>
      </w:r>
    </w:p>
  </w:endnote>
  <w:endnote w:type="continuationSeparator" w:id="0">
    <w:p w:rsidR="00571B99" w:rsidRDefault="00571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B99" w:rsidRDefault="00571B99">
      <w:r>
        <w:separator/>
      </w:r>
    </w:p>
  </w:footnote>
  <w:footnote w:type="continuationSeparator" w:id="0">
    <w:p w:rsidR="00571B99" w:rsidRDefault="00571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2374"/>
    <w:rsid w:val="00057575"/>
    <w:rsid w:val="000B3FB2"/>
    <w:rsid w:val="000C2374"/>
    <w:rsid w:val="000D628E"/>
    <w:rsid w:val="000E5228"/>
    <w:rsid w:val="00123119"/>
    <w:rsid w:val="00155F7F"/>
    <w:rsid w:val="001D74B2"/>
    <w:rsid w:val="003325F4"/>
    <w:rsid w:val="00392E21"/>
    <w:rsid w:val="004B69FA"/>
    <w:rsid w:val="004D1A01"/>
    <w:rsid w:val="00571B9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3901"/>
    <w:rsid w:val="00A13794"/>
    <w:rsid w:val="00A26C60"/>
    <w:rsid w:val="00A93332"/>
    <w:rsid w:val="00AE5EE6"/>
    <w:rsid w:val="00B07AB9"/>
    <w:rsid w:val="00BA58C7"/>
    <w:rsid w:val="00C20E8F"/>
    <w:rsid w:val="00CA7E54"/>
    <w:rsid w:val="00CE19DF"/>
    <w:rsid w:val="00D02716"/>
    <w:rsid w:val="00DC7EAD"/>
    <w:rsid w:val="00DF01B2"/>
    <w:rsid w:val="00E93A7F"/>
    <w:rsid w:val="00EF502B"/>
    <w:rsid w:val="00F75CDD"/>
    <w:rsid w:val="00FC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8B4AE-CD6D-48E6-9115-BB3BA90F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4</cp:revision>
  <cp:lastPrinted>2014-12-19T04:06:00Z</cp:lastPrinted>
  <dcterms:created xsi:type="dcterms:W3CDTF">2014-12-17T06:18:00Z</dcterms:created>
  <dcterms:modified xsi:type="dcterms:W3CDTF">2014-12-19T04:06:00Z</dcterms:modified>
</cp:coreProperties>
</file>