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6" o:title=""/>
                </v:shape>
                <o:OLEObject Type="Embed" ProgID="Word.Picture.8" ShapeID="_x0000_i1025" DrawAspect="Content" ObjectID="_1480400261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891EDB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17.12.2014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891EDB" w:rsidRPr="00891EDB">
              <w:rPr>
                <w:szCs w:val="28"/>
              </w:rPr>
              <w:t>1683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891EDB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891EDB" w:rsidP="0094344A">
            <w:pPr>
              <w:ind w:left="-108"/>
              <w:jc w:val="both"/>
            </w:pPr>
            <w:r>
              <w:t>О проекте закона П</w:t>
            </w:r>
            <w:r w:rsidRPr="00856DA7">
              <w:t xml:space="preserve">риморского края </w:t>
            </w:r>
            <w:r w:rsidRPr="00237C3D">
              <w:t xml:space="preserve">"О разграничении объектов муниципальной собственности между сельскими поселениями Пограничного муниципального района и Пограничным </w:t>
            </w:r>
            <w:proofErr w:type="spellStart"/>
            <w:proofErr w:type="gramStart"/>
            <w:r w:rsidRPr="00237C3D">
              <w:t>муници</w:t>
            </w:r>
            <w:r>
              <w:t>-</w:t>
            </w:r>
            <w:r w:rsidRPr="00237C3D">
              <w:t>пальным</w:t>
            </w:r>
            <w:proofErr w:type="spellEnd"/>
            <w:proofErr w:type="gramEnd"/>
            <w:r w:rsidRPr="00237C3D">
              <w:t xml:space="preserve"> районом"</w:t>
            </w:r>
          </w:p>
          <w:p w:rsidR="000B3FB2" w:rsidRPr="00891EDB" w:rsidRDefault="000B3FB2" w:rsidP="0094344A">
            <w:pPr>
              <w:ind w:left="-108"/>
              <w:jc w:val="both"/>
            </w:pPr>
          </w:p>
        </w:tc>
      </w:tr>
    </w:tbl>
    <w:p w:rsidR="00891EDB" w:rsidRDefault="00891EDB" w:rsidP="00891EDB">
      <w:pPr>
        <w:ind w:firstLine="709"/>
      </w:pPr>
      <w:r>
        <w:t xml:space="preserve">Законодательное Собрание Приморского края </w:t>
      </w:r>
    </w:p>
    <w:p w:rsidR="00891EDB" w:rsidRDefault="00891EDB" w:rsidP="00891EDB"/>
    <w:p w:rsidR="00891EDB" w:rsidRDefault="00891EDB" w:rsidP="00891EDB">
      <w:r>
        <w:t>ПОСТАНОВЛЯЕТ:</w:t>
      </w:r>
    </w:p>
    <w:p w:rsidR="00891EDB" w:rsidRDefault="00891EDB" w:rsidP="00891EDB"/>
    <w:p w:rsidR="00891EDB" w:rsidRDefault="00891EDB" w:rsidP="00891EDB">
      <w:pPr>
        <w:ind w:firstLine="709"/>
        <w:jc w:val="both"/>
        <w:rPr>
          <w:szCs w:val="28"/>
        </w:rPr>
      </w:pPr>
      <w:r>
        <w:t xml:space="preserve">1.Принять проект закона Приморского края </w:t>
      </w:r>
      <w:r w:rsidRPr="00237C3D">
        <w:t>"О разграничении объектов муниципальной собственности между сельскими поселениями Пограничного муниципального района и Пограничным муниципальным районом"</w:t>
      </w:r>
      <w:r>
        <w:t xml:space="preserve"> </w:t>
      </w:r>
      <w:r>
        <w:rPr>
          <w:szCs w:val="28"/>
        </w:rPr>
        <w:t>в первом чтении.</w:t>
      </w:r>
    </w:p>
    <w:p w:rsidR="00891EDB" w:rsidRDefault="00891EDB" w:rsidP="00891EDB">
      <w:pPr>
        <w:ind w:firstLine="709"/>
        <w:jc w:val="both"/>
      </w:pPr>
    </w:p>
    <w:p w:rsidR="00891EDB" w:rsidRDefault="00891EDB" w:rsidP="00891EDB">
      <w:pPr>
        <w:ind w:firstLine="709"/>
        <w:jc w:val="both"/>
      </w:pPr>
      <w:r w:rsidRPr="00BB3261">
        <w:t xml:space="preserve">2.Установить, что поправки к указанному законопроекту направляются в комитет Законодательного Собрания по экономической политике и собственности до </w:t>
      </w:r>
      <w:r>
        <w:t>16 января 2015</w:t>
      </w:r>
      <w:r w:rsidRPr="00BB3261">
        <w:t xml:space="preserve"> года.</w:t>
      </w:r>
    </w:p>
    <w:p w:rsidR="00891EDB" w:rsidRDefault="00891EDB" w:rsidP="00891EDB">
      <w:pPr>
        <w:ind w:firstLine="709"/>
        <w:jc w:val="both"/>
      </w:pPr>
    </w:p>
    <w:p w:rsidR="00891EDB" w:rsidRDefault="00891EDB" w:rsidP="00891EDB">
      <w:pPr>
        <w:ind w:firstLine="709"/>
        <w:jc w:val="both"/>
      </w:pPr>
      <w:r>
        <w:t xml:space="preserve">3.Комитету Законодательного Собрания по экономической политике и собственности (Гребнев) доработать указанный законопроект </w:t>
      </w:r>
      <w:r w:rsidRPr="009923AD">
        <w:t xml:space="preserve">с учетом </w:t>
      </w:r>
      <w:r>
        <w:t xml:space="preserve">поступивших </w:t>
      </w:r>
      <w:r w:rsidRPr="009923AD">
        <w:t>поправок</w:t>
      </w:r>
      <w:r w:rsidRPr="00CB1BD3">
        <w:rPr>
          <w:color w:val="FF6600"/>
        </w:rPr>
        <w:t xml:space="preserve"> </w:t>
      </w:r>
      <w:r>
        <w:t>и внести его на рассмотрение Законодательного Собрания во втором чтении.</w:t>
      </w:r>
    </w:p>
    <w:p w:rsidR="00891EDB" w:rsidRDefault="00891EDB" w:rsidP="00891EDB">
      <w:pPr>
        <w:jc w:val="both"/>
      </w:pPr>
    </w:p>
    <w:p w:rsidR="00891EDB" w:rsidRDefault="00891EDB" w:rsidP="00891EDB">
      <w:pPr>
        <w:ind w:firstLine="709"/>
        <w:jc w:val="both"/>
      </w:pPr>
      <w:r>
        <w:t>4.Настоящее постановление вступает в силу со дня его принятия.</w:t>
      </w:r>
    </w:p>
    <w:p w:rsidR="00891EDB" w:rsidRDefault="00891EDB" w:rsidP="00891EDB">
      <w:pPr>
        <w:ind w:firstLine="709"/>
        <w:jc w:val="both"/>
      </w:pPr>
      <w:bookmarkStart w:id="0" w:name="_GoBack"/>
      <w:bookmarkEnd w:id="0"/>
    </w:p>
    <w:p w:rsidR="00891EDB" w:rsidRDefault="00891EDB" w:rsidP="00891EDB">
      <w:pPr>
        <w:ind w:firstLine="709"/>
        <w:jc w:val="both"/>
      </w:pPr>
    </w:p>
    <w:p w:rsidR="00891EDB" w:rsidRDefault="00891EDB" w:rsidP="00891EDB">
      <w:pPr>
        <w:ind w:firstLine="709"/>
        <w:jc w:val="both"/>
      </w:pPr>
    </w:p>
    <w:p w:rsidR="00891EDB" w:rsidRDefault="00891EDB" w:rsidP="00891EDB">
      <w:pPr>
        <w:jc w:val="both"/>
      </w:pPr>
      <w:r>
        <w:t>Председатель</w:t>
      </w:r>
    </w:p>
    <w:p w:rsidR="00891EDB" w:rsidRDefault="00891EDB" w:rsidP="00891EDB">
      <w:pPr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0E59" w:rsidRDefault="00FA0E59">
      <w:r>
        <w:separator/>
      </w:r>
    </w:p>
  </w:endnote>
  <w:endnote w:type="continuationSeparator" w:id="0">
    <w:p w:rsidR="00FA0E59" w:rsidRDefault="00FA0E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0E59" w:rsidRDefault="00FA0E59">
      <w:r>
        <w:separator/>
      </w:r>
    </w:p>
  </w:footnote>
  <w:footnote w:type="continuationSeparator" w:id="0">
    <w:p w:rsidR="00FA0E59" w:rsidRDefault="00FA0E5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91EDB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891EDB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  <w:rsid w:val="00FA0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2</Pages>
  <Words>169</Words>
  <Characters>967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1134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2014-12-17T23:30:00Z</cp:lastPrinted>
  <dcterms:created xsi:type="dcterms:W3CDTF">2014-12-17T23:29:00Z</dcterms:created>
  <dcterms:modified xsi:type="dcterms:W3CDTF">2014-12-17T23:30:00Z</dcterms:modified>
</cp:coreProperties>
</file>