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878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B121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B1210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B1210" w:rsidRPr="007B1210">
              <w:rPr>
                <w:szCs w:val="28"/>
              </w:rPr>
              <w:t>1678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B121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B1210" w:rsidP="0094344A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Pr="007157F7">
              <w:rPr>
                <w:szCs w:val="28"/>
              </w:rPr>
              <w:t>О</w:t>
            </w:r>
            <w:r>
              <w:rPr>
                <w:szCs w:val="28"/>
              </w:rPr>
              <w:t xml:space="preserve"> разграничении объектов муниципальной собственности между сельскими поселениями Шкотовского муниципального района и </w:t>
            </w:r>
            <w:proofErr w:type="spellStart"/>
            <w:r>
              <w:rPr>
                <w:szCs w:val="28"/>
              </w:rPr>
              <w:t>Шкотовским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пальным</w:t>
            </w:r>
            <w:proofErr w:type="spellEnd"/>
            <w:proofErr w:type="gramEnd"/>
            <w:r>
              <w:rPr>
                <w:szCs w:val="28"/>
              </w:rPr>
              <w:t xml:space="preserve"> районом"</w:t>
            </w:r>
          </w:p>
          <w:p w:rsidR="000B3FB2" w:rsidRPr="007B1210" w:rsidRDefault="000B3FB2" w:rsidP="0094344A">
            <w:pPr>
              <w:ind w:left="-108"/>
              <w:jc w:val="both"/>
            </w:pPr>
          </w:p>
        </w:tc>
      </w:tr>
    </w:tbl>
    <w:p w:rsidR="007B1210" w:rsidRDefault="007B1210" w:rsidP="007B1210">
      <w:pPr>
        <w:ind w:firstLine="720"/>
      </w:pPr>
      <w:r>
        <w:t xml:space="preserve">Законодательное Собрание Приморского края </w:t>
      </w:r>
    </w:p>
    <w:p w:rsidR="007B1210" w:rsidRDefault="007B1210" w:rsidP="007B1210"/>
    <w:p w:rsidR="007B1210" w:rsidRDefault="007B1210" w:rsidP="007B1210">
      <w:r>
        <w:t>ПОСТАНОВЛЯЕТ:</w:t>
      </w:r>
    </w:p>
    <w:p w:rsidR="007B1210" w:rsidRDefault="007B1210" w:rsidP="007B1210">
      <w:pPr>
        <w:ind w:firstLine="709"/>
      </w:pPr>
    </w:p>
    <w:p w:rsidR="007B1210" w:rsidRPr="003E64B3" w:rsidRDefault="007B1210" w:rsidP="007B1210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7105CC">
        <w:t xml:space="preserve">"О разграничении объектов муниципальной собственности между сельскими поселениями Шкотовского муниципального района и </w:t>
      </w:r>
      <w:proofErr w:type="spellStart"/>
      <w:r w:rsidRPr="007105CC">
        <w:t>Шкотовским</w:t>
      </w:r>
      <w:proofErr w:type="spellEnd"/>
      <w:r w:rsidRPr="007105CC">
        <w:t xml:space="preserve"> муниципальным районом"</w:t>
      </w:r>
      <w:r>
        <w:t xml:space="preserve"> в первом чтении.</w:t>
      </w:r>
    </w:p>
    <w:p w:rsidR="007B1210" w:rsidRDefault="007B1210" w:rsidP="007B1210">
      <w:pPr>
        <w:ind w:firstLine="709"/>
        <w:jc w:val="both"/>
      </w:pPr>
    </w:p>
    <w:p w:rsidR="007B1210" w:rsidRDefault="007B1210" w:rsidP="007B1210">
      <w:pPr>
        <w:ind w:firstLine="709"/>
        <w:jc w:val="both"/>
      </w:pPr>
      <w:r w:rsidRPr="007105CC">
        <w:t>2.Установить, что поправки к указанному законопроекту направляются в комитет Законодательного Собрания по экономическо</w:t>
      </w:r>
      <w:r>
        <w:t>й политике и собственности до 16 января 2015</w:t>
      </w:r>
      <w:r w:rsidRPr="007105CC">
        <w:t xml:space="preserve"> года.</w:t>
      </w:r>
    </w:p>
    <w:p w:rsidR="007B1210" w:rsidRDefault="007B1210" w:rsidP="007B1210">
      <w:pPr>
        <w:ind w:firstLine="709"/>
        <w:jc w:val="both"/>
      </w:pPr>
    </w:p>
    <w:p w:rsidR="007B1210" w:rsidRDefault="007B1210" w:rsidP="007B1210">
      <w:pPr>
        <w:ind w:firstLine="709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B1210" w:rsidRDefault="007B1210" w:rsidP="007B1210">
      <w:pPr>
        <w:ind w:firstLine="709"/>
        <w:jc w:val="both"/>
      </w:pPr>
    </w:p>
    <w:p w:rsidR="007B1210" w:rsidRDefault="007B1210" w:rsidP="007B1210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B1210" w:rsidRDefault="007B1210" w:rsidP="007B1210">
      <w:pPr>
        <w:jc w:val="both"/>
      </w:pPr>
      <w:bookmarkStart w:id="0" w:name="_GoBack"/>
      <w:bookmarkEnd w:id="0"/>
    </w:p>
    <w:p w:rsidR="007B1210" w:rsidRDefault="007B1210" w:rsidP="007B1210">
      <w:pPr>
        <w:jc w:val="both"/>
      </w:pPr>
    </w:p>
    <w:p w:rsidR="007B1210" w:rsidRDefault="007B1210" w:rsidP="007B1210">
      <w:pPr>
        <w:jc w:val="both"/>
      </w:pPr>
    </w:p>
    <w:p w:rsidR="007B1210" w:rsidRDefault="007B1210" w:rsidP="007B1210">
      <w:pPr>
        <w:jc w:val="both"/>
      </w:pPr>
      <w:r>
        <w:t xml:space="preserve">Председатель </w:t>
      </w:r>
    </w:p>
    <w:p w:rsidR="007B1210" w:rsidRDefault="007B1210" w:rsidP="007B121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638" w:rsidRDefault="00DF1638">
      <w:r>
        <w:separator/>
      </w:r>
    </w:p>
  </w:endnote>
  <w:endnote w:type="continuationSeparator" w:id="0">
    <w:p w:rsidR="00DF1638" w:rsidRDefault="00DF1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638" w:rsidRDefault="00DF1638">
      <w:r>
        <w:separator/>
      </w:r>
    </w:p>
  </w:footnote>
  <w:footnote w:type="continuationSeparator" w:id="0">
    <w:p w:rsidR="00DF1638" w:rsidRDefault="00DF1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21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1210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163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2014-12-17T06:26:00Z</cp:lastPrinted>
  <dcterms:created xsi:type="dcterms:W3CDTF">2014-12-17T06:25:00Z</dcterms:created>
  <dcterms:modified xsi:type="dcterms:W3CDTF">2014-12-17T06:26:00Z</dcterms:modified>
</cp:coreProperties>
</file>