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975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546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54686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4686" w:rsidRPr="00354686">
              <w:rPr>
                <w:szCs w:val="28"/>
              </w:rPr>
              <w:t>1674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546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54686" w:rsidP="0094344A">
            <w:pPr>
              <w:ind w:left="-108"/>
              <w:jc w:val="both"/>
            </w:pPr>
            <w:r w:rsidRPr="00F72B6F">
              <w:rPr>
                <w:szCs w:val="28"/>
              </w:rPr>
              <w:t>О проекте закона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>"О референдуме Приморского края"</w:t>
            </w:r>
          </w:p>
          <w:p w:rsidR="000B3FB2" w:rsidRPr="00354686" w:rsidRDefault="000B3FB2" w:rsidP="0094344A">
            <w:pPr>
              <w:ind w:left="-108"/>
              <w:jc w:val="both"/>
            </w:pPr>
          </w:p>
        </w:tc>
      </w:tr>
    </w:tbl>
    <w:p w:rsidR="00354686" w:rsidRDefault="00354686" w:rsidP="0035468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54686" w:rsidRDefault="00354686" w:rsidP="00354686">
      <w:pPr>
        <w:pStyle w:val="a3"/>
        <w:tabs>
          <w:tab w:val="clear" w:pos="4153"/>
          <w:tab w:val="clear" w:pos="8306"/>
        </w:tabs>
      </w:pPr>
    </w:p>
    <w:p w:rsidR="00354686" w:rsidRDefault="00354686" w:rsidP="0035468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54686" w:rsidRDefault="00354686" w:rsidP="00354686"/>
    <w:p w:rsidR="00354686" w:rsidRDefault="00354686" w:rsidP="00354686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>"О референдуме 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354686" w:rsidRDefault="00354686" w:rsidP="00354686">
      <w:pPr>
        <w:ind w:firstLine="709"/>
        <w:jc w:val="both"/>
      </w:pPr>
    </w:p>
    <w:p w:rsidR="00354686" w:rsidRDefault="00354686" w:rsidP="00354686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16 января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354686" w:rsidRDefault="00354686" w:rsidP="00354686">
      <w:pPr>
        <w:ind w:firstLine="709"/>
        <w:jc w:val="both"/>
      </w:pPr>
    </w:p>
    <w:p w:rsidR="00354686" w:rsidRDefault="00354686" w:rsidP="0035468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54686" w:rsidRDefault="00354686" w:rsidP="00354686">
      <w:pPr>
        <w:ind w:firstLine="709"/>
        <w:jc w:val="both"/>
      </w:pPr>
    </w:p>
    <w:p w:rsidR="00354686" w:rsidRDefault="00354686" w:rsidP="0035468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54686" w:rsidRDefault="00354686" w:rsidP="003546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54686" w:rsidRDefault="00354686" w:rsidP="003546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54686" w:rsidRDefault="00354686" w:rsidP="0035468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54686" w:rsidRDefault="00354686" w:rsidP="0035468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54686" w:rsidRDefault="00354686" w:rsidP="0035468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573" w:rsidRDefault="00461573">
      <w:r>
        <w:separator/>
      </w:r>
    </w:p>
  </w:endnote>
  <w:endnote w:type="continuationSeparator" w:id="0">
    <w:p w:rsidR="00461573" w:rsidRDefault="0046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573" w:rsidRDefault="00461573">
      <w:r>
        <w:separator/>
      </w:r>
    </w:p>
  </w:footnote>
  <w:footnote w:type="continuationSeparator" w:id="0">
    <w:p w:rsidR="00461573" w:rsidRDefault="00461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4686"/>
    <w:rsid w:val="00057575"/>
    <w:rsid w:val="000B3FB2"/>
    <w:rsid w:val="000D628E"/>
    <w:rsid w:val="000E5228"/>
    <w:rsid w:val="00123119"/>
    <w:rsid w:val="00155F7F"/>
    <w:rsid w:val="003325F4"/>
    <w:rsid w:val="00354686"/>
    <w:rsid w:val="00392E21"/>
    <w:rsid w:val="0046157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5468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2014-12-17T22:45:00Z</cp:lastPrinted>
  <dcterms:created xsi:type="dcterms:W3CDTF">2014-12-17T22:45:00Z</dcterms:created>
  <dcterms:modified xsi:type="dcterms:W3CDTF">2014-12-17T22:45:00Z</dcterms:modified>
</cp:coreProperties>
</file>