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92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C2A2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C2A29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C2A29" w:rsidRPr="00EC2A29">
              <w:rPr>
                <w:szCs w:val="28"/>
              </w:rPr>
              <w:t>1671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C2A2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C2A29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"О внесении изменений в Закон Приморского края "</w:t>
            </w:r>
            <w:r w:rsidRPr="005F4BE9">
              <w:rPr>
                <w:szCs w:val="28"/>
              </w:rPr>
              <w:t xml:space="preserve">О порядке рассмотрения </w:t>
            </w:r>
            <w:proofErr w:type="spellStart"/>
            <w:proofErr w:type="gramStart"/>
            <w:r w:rsidRPr="005F4BE9">
              <w:rPr>
                <w:szCs w:val="28"/>
              </w:rPr>
              <w:t>предло</w:t>
            </w:r>
            <w:r>
              <w:rPr>
                <w:szCs w:val="28"/>
              </w:rPr>
              <w:t>-</w:t>
            </w:r>
            <w:r w:rsidRPr="005F4BE9">
              <w:rPr>
                <w:szCs w:val="28"/>
              </w:rPr>
              <w:t>жений</w:t>
            </w:r>
            <w:proofErr w:type="spellEnd"/>
            <w:proofErr w:type="gramEnd"/>
            <w:r w:rsidRPr="005F4BE9">
              <w:rPr>
                <w:szCs w:val="28"/>
              </w:rPr>
              <w:t xml:space="preserve"> о присвоении наименований географическим объектам или о переименовании географических объектов в Приморском крае</w:t>
            </w:r>
            <w:r>
              <w:rPr>
                <w:szCs w:val="28"/>
              </w:rPr>
              <w:t>"</w:t>
            </w:r>
          </w:p>
          <w:p w:rsidR="000B3FB2" w:rsidRPr="00EC2A29" w:rsidRDefault="000B3FB2" w:rsidP="0094344A">
            <w:pPr>
              <w:ind w:left="-108"/>
              <w:jc w:val="both"/>
            </w:pPr>
          </w:p>
        </w:tc>
      </w:tr>
    </w:tbl>
    <w:p w:rsidR="00EC2A29" w:rsidRDefault="00EC2A29" w:rsidP="00EC2A2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C2A29" w:rsidRDefault="00EC2A29" w:rsidP="00EC2A29">
      <w:pPr>
        <w:pStyle w:val="a3"/>
        <w:tabs>
          <w:tab w:val="clear" w:pos="4153"/>
          <w:tab w:val="clear" w:pos="8306"/>
        </w:tabs>
      </w:pPr>
    </w:p>
    <w:p w:rsidR="00EC2A29" w:rsidRDefault="00EC2A29" w:rsidP="00EC2A2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C2A29" w:rsidRDefault="00EC2A29" w:rsidP="00EC2A29"/>
    <w:p w:rsidR="00EC2A29" w:rsidRDefault="00EC2A29" w:rsidP="00EC2A29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</w:t>
      </w:r>
      <w:r>
        <w:rPr>
          <w:szCs w:val="28"/>
        </w:rPr>
        <w:br/>
        <w:t>в Закон Приморского края "</w:t>
      </w:r>
      <w:r w:rsidRPr="005F4BE9">
        <w:rPr>
          <w:szCs w:val="28"/>
        </w:rPr>
        <w:t>О порядке рассмотрения предложений о присвоении наименований географическим объектам или о переименовании географических объектов в Приморском крае</w:t>
      </w:r>
      <w:r>
        <w:rPr>
          <w:snapToGrid w:val="0"/>
          <w:color w:val="000000"/>
          <w:szCs w:val="28"/>
        </w:rPr>
        <w:t xml:space="preserve">" </w:t>
      </w:r>
      <w:r>
        <w:t>во втором чтении.</w:t>
      </w:r>
      <w:proofErr w:type="gramEnd"/>
    </w:p>
    <w:p w:rsidR="00EC2A29" w:rsidRDefault="00EC2A29" w:rsidP="00EC2A29">
      <w:pPr>
        <w:ind w:firstLine="709"/>
        <w:jc w:val="both"/>
      </w:pPr>
    </w:p>
    <w:p w:rsidR="00EC2A29" w:rsidRDefault="00EC2A29" w:rsidP="00EC2A29">
      <w:pPr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 xml:space="preserve">) доработать указанный законопроект с учетом </w:t>
      </w:r>
      <w:r w:rsidRPr="008269A2">
        <w:t>принятых</w:t>
      </w:r>
      <w:r>
        <w:t xml:space="preserve">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EC2A29" w:rsidRDefault="00EC2A29" w:rsidP="00EC2A29">
      <w:pPr>
        <w:ind w:firstLine="709"/>
        <w:jc w:val="both"/>
      </w:pPr>
    </w:p>
    <w:p w:rsidR="00EC2A29" w:rsidRDefault="00EC2A29" w:rsidP="00EC2A29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EC2A29" w:rsidRPr="002705D4" w:rsidRDefault="00EC2A29" w:rsidP="00EC2A29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C2A29" w:rsidRDefault="00EC2A29" w:rsidP="00EC2A2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C2A29" w:rsidRDefault="00EC2A29" w:rsidP="00EC2A2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C2A29" w:rsidRDefault="00EC2A29" w:rsidP="00EC2A2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C2A29" w:rsidRDefault="00EC2A29" w:rsidP="00EC2A2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E3B" w:rsidRDefault="000B5E3B">
      <w:r>
        <w:separator/>
      </w:r>
    </w:p>
  </w:endnote>
  <w:endnote w:type="continuationSeparator" w:id="0">
    <w:p w:rsidR="000B5E3B" w:rsidRDefault="000B5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E3B" w:rsidRDefault="000B5E3B">
      <w:r>
        <w:separator/>
      </w:r>
    </w:p>
  </w:footnote>
  <w:footnote w:type="continuationSeparator" w:id="0">
    <w:p w:rsidR="000B5E3B" w:rsidRDefault="000B5E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A29"/>
    <w:rsid w:val="00057575"/>
    <w:rsid w:val="000B3FB2"/>
    <w:rsid w:val="000B5E3B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2A29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C2A2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2014-12-17T03:47:00Z</cp:lastPrinted>
  <dcterms:created xsi:type="dcterms:W3CDTF">2014-12-17T03:46:00Z</dcterms:created>
  <dcterms:modified xsi:type="dcterms:W3CDTF">2014-12-17T03:47:00Z</dcterms:modified>
</cp:coreProperties>
</file>