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30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542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5422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5422" w:rsidRPr="00085422">
              <w:rPr>
                <w:szCs w:val="28"/>
              </w:rPr>
              <w:t>1669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542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5422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"О городском округе Большой Камень"</w:t>
            </w:r>
          </w:p>
          <w:p w:rsidR="000B3FB2" w:rsidRPr="00085422" w:rsidRDefault="000B3FB2" w:rsidP="0094344A">
            <w:pPr>
              <w:ind w:left="-108"/>
              <w:jc w:val="both"/>
            </w:pPr>
          </w:p>
        </w:tc>
      </w:tr>
    </w:tbl>
    <w:p w:rsidR="00085422" w:rsidRDefault="00085422" w:rsidP="0008542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85422" w:rsidRDefault="00085422" w:rsidP="00085422">
      <w:pPr>
        <w:pStyle w:val="a3"/>
        <w:tabs>
          <w:tab w:val="clear" w:pos="4153"/>
          <w:tab w:val="clear" w:pos="8306"/>
        </w:tabs>
      </w:pPr>
    </w:p>
    <w:p w:rsidR="00085422" w:rsidRDefault="00085422" w:rsidP="0008542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85422" w:rsidRDefault="00085422" w:rsidP="00085422"/>
    <w:p w:rsidR="00085422" w:rsidRDefault="00085422" w:rsidP="00085422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городском округе Большой Камень" </w:t>
      </w:r>
      <w:r>
        <w:t xml:space="preserve">в первом чтении. </w:t>
      </w:r>
    </w:p>
    <w:p w:rsidR="00085422" w:rsidRDefault="00085422" w:rsidP="00085422">
      <w:pPr>
        <w:ind w:firstLine="720"/>
        <w:jc w:val="both"/>
      </w:pPr>
    </w:p>
    <w:p w:rsidR="00085422" w:rsidRDefault="00085422" w:rsidP="00085422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85422" w:rsidRDefault="00085422" w:rsidP="00085422"/>
    <w:p w:rsidR="00085422" w:rsidRDefault="00085422" w:rsidP="00085422">
      <w:r>
        <w:tab/>
        <w:t>3.Настоящее постановление вступает в силу со дня его принятия.</w:t>
      </w:r>
    </w:p>
    <w:p w:rsidR="00085422" w:rsidRPr="002C20D7" w:rsidRDefault="00085422" w:rsidP="0008542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085422" w:rsidRDefault="00085422" w:rsidP="0008542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85422" w:rsidRDefault="00085422" w:rsidP="0008542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85422" w:rsidRDefault="00085422" w:rsidP="0008542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85422" w:rsidRDefault="00085422" w:rsidP="0008542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1BD" w:rsidRDefault="002E71BD">
      <w:r>
        <w:separator/>
      </w:r>
    </w:p>
  </w:endnote>
  <w:endnote w:type="continuationSeparator" w:id="0">
    <w:p w:rsidR="002E71BD" w:rsidRDefault="002E7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1BD" w:rsidRDefault="002E71BD">
      <w:r>
        <w:separator/>
      </w:r>
    </w:p>
  </w:footnote>
  <w:footnote w:type="continuationSeparator" w:id="0">
    <w:p w:rsidR="002E71BD" w:rsidRDefault="002E7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5422"/>
    <w:rsid w:val="00057575"/>
    <w:rsid w:val="00085422"/>
    <w:rsid w:val="000B3FB2"/>
    <w:rsid w:val="000D628E"/>
    <w:rsid w:val="000E5228"/>
    <w:rsid w:val="00123119"/>
    <w:rsid w:val="00155F7F"/>
    <w:rsid w:val="002E71B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854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2014-12-17T04:51:00Z</cp:lastPrinted>
  <dcterms:created xsi:type="dcterms:W3CDTF">2014-12-17T04:50:00Z</dcterms:created>
  <dcterms:modified xsi:type="dcterms:W3CDTF">2014-12-17T04:52:00Z</dcterms:modified>
</cp:coreProperties>
</file>