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099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52B65" w:rsidP="000E63D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2B65">
              <w:rPr>
                <w:szCs w:val="28"/>
              </w:rPr>
              <w:t>17.</w:t>
            </w:r>
            <w:r w:rsidR="000E63DB">
              <w:rPr>
                <w:szCs w:val="28"/>
              </w:rPr>
              <w:t>12</w:t>
            </w:r>
            <w:r w:rsidRPr="00052B65">
              <w:rPr>
                <w:szCs w:val="28"/>
              </w:rPr>
              <w:t>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2B65" w:rsidRPr="00052B65">
              <w:rPr>
                <w:szCs w:val="28"/>
              </w:rPr>
              <w:t>1666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2B6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52B65" w:rsidP="0094344A">
            <w:pPr>
              <w:ind w:left="-108"/>
              <w:jc w:val="both"/>
            </w:pPr>
            <w:r w:rsidRPr="00052B65">
              <w:t>О Законе Приморского края "О внесении изменений в статью 9 Закона Приморского края "Об образовании в Приморском крае"</w:t>
            </w:r>
          </w:p>
          <w:p w:rsidR="000B3FB2" w:rsidRPr="00052B65" w:rsidRDefault="000B3FB2" w:rsidP="0094344A">
            <w:pPr>
              <w:ind w:left="-108"/>
              <w:jc w:val="both"/>
            </w:pPr>
          </w:p>
        </w:tc>
      </w:tr>
    </w:tbl>
    <w:p w:rsidR="00052B65" w:rsidRDefault="00052B65" w:rsidP="00052B65">
      <w:pPr>
        <w:ind w:firstLine="709"/>
      </w:pPr>
      <w:r>
        <w:t>Законодательное Собрание Приморского края</w:t>
      </w:r>
    </w:p>
    <w:p w:rsidR="00052B65" w:rsidRDefault="00052B65" w:rsidP="00052B65"/>
    <w:p w:rsidR="00052B65" w:rsidRDefault="00052B65" w:rsidP="00052B65">
      <w:r>
        <w:t>ПОСТАНОВЛЯЕТ:</w:t>
      </w:r>
    </w:p>
    <w:p w:rsidR="00052B65" w:rsidRDefault="00052B65" w:rsidP="00052B65"/>
    <w:p w:rsidR="00052B65" w:rsidRDefault="00052B65" w:rsidP="000E63DB">
      <w:pPr>
        <w:jc w:val="both"/>
      </w:pPr>
      <w:r>
        <w:tab/>
        <w:t xml:space="preserve">1.Принять Закон Приморского края "О </w:t>
      </w:r>
      <w:bookmarkStart w:id="0" w:name="_GoBack"/>
      <w:bookmarkEnd w:id="0"/>
      <w:r>
        <w:t>внесении изменений в статью 9 Закона Приморского края "Об образовании в Приморском крае".</w:t>
      </w:r>
    </w:p>
    <w:p w:rsidR="00052B65" w:rsidRDefault="00052B65" w:rsidP="000E63DB">
      <w:pPr>
        <w:jc w:val="both"/>
      </w:pPr>
    </w:p>
    <w:p w:rsidR="00052B65" w:rsidRDefault="00052B65" w:rsidP="000E63D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52B65" w:rsidRDefault="00052B65" w:rsidP="000E63DB">
      <w:pPr>
        <w:jc w:val="both"/>
      </w:pPr>
    </w:p>
    <w:p w:rsidR="00052B65" w:rsidRDefault="00052B65" w:rsidP="000E63DB">
      <w:pPr>
        <w:jc w:val="both"/>
      </w:pPr>
      <w:r>
        <w:tab/>
        <w:t>3.Настоящее постановление вступает в силу со дня его принятия.</w:t>
      </w:r>
    </w:p>
    <w:p w:rsidR="00052B65" w:rsidRDefault="00052B65" w:rsidP="00052B65"/>
    <w:p w:rsidR="00052B65" w:rsidRDefault="00052B65" w:rsidP="00052B65"/>
    <w:p w:rsidR="00052B65" w:rsidRDefault="00052B65" w:rsidP="00052B65"/>
    <w:p w:rsidR="00052B65" w:rsidRDefault="00052B65" w:rsidP="00052B65">
      <w:r>
        <w:t xml:space="preserve">Председатель </w:t>
      </w:r>
    </w:p>
    <w:p w:rsidR="00052B65" w:rsidRDefault="00052B65" w:rsidP="00052B6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BF5" w:rsidRDefault="00051BF5">
      <w:r>
        <w:separator/>
      </w:r>
    </w:p>
  </w:endnote>
  <w:endnote w:type="continuationSeparator" w:id="0">
    <w:p w:rsidR="00051BF5" w:rsidRDefault="0005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BF5" w:rsidRDefault="00051BF5">
      <w:r>
        <w:separator/>
      </w:r>
    </w:p>
  </w:footnote>
  <w:footnote w:type="continuationSeparator" w:id="0">
    <w:p w:rsidR="00051BF5" w:rsidRDefault="00051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2B65"/>
    <w:rsid w:val="00051BF5"/>
    <w:rsid w:val="00052B65"/>
    <w:rsid w:val="00057575"/>
    <w:rsid w:val="000B3FB2"/>
    <w:rsid w:val="000D628E"/>
    <w:rsid w:val="000E5228"/>
    <w:rsid w:val="000E63DB"/>
    <w:rsid w:val="00123119"/>
    <w:rsid w:val="00155F7F"/>
    <w:rsid w:val="003325F4"/>
    <w:rsid w:val="00392E21"/>
    <w:rsid w:val="004B69FA"/>
    <w:rsid w:val="004D1A01"/>
    <w:rsid w:val="00555D1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2014-12-17T07:11:00Z</cp:lastPrinted>
  <dcterms:created xsi:type="dcterms:W3CDTF">2014-12-17T07:10:00Z</dcterms:created>
  <dcterms:modified xsi:type="dcterms:W3CDTF">2014-12-18T02:11:00Z</dcterms:modified>
</cp:coreProperties>
</file>