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54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20D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20D99" w:rsidRPr="00E20D99">
              <w:rPr>
                <w:szCs w:val="28"/>
              </w:rPr>
              <w:t>1664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20D9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20D99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</w:t>
            </w:r>
            <w:r>
              <w:t>-</w:t>
            </w:r>
            <w:r>
              <w:t>морского края "</w:t>
            </w:r>
            <w:r w:rsidRPr="00D11B3C">
              <w:t>Об установлении пониженной ставки налога на прибыль организаций, подлежа</w:t>
            </w:r>
            <w:r>
              <w:t>-</w:t>
            </w:r>
            <w:bookmarkStart w:id="0" w:name="_GoBack"/>
            <w:bookmarkEnd w:id="0"/>
            <w:r w:rsidRPr="00D11B3C">
              <w:t>щего зачислению в краевой бюджет, для отдельных категорий организаций"</w:t>
            </w:r>
          </w:p>
          <w:p w:rsidR="000B3FB2" w:rsidRPr="00E20D99" w:rsidRDefault="000B3FB2" w:rsidP="0094344A">
            <w:pPr>
              <w:ind w:left="-108"/>
              <w:jc w:val="both"/>
            </w:pPr>
          </w:p>
        </w:tc>
      </w:tr>
    </w:tbl>
    <w:p w:rsidR="00E20D99" w:rsidRDefault="00E20D99" w:rsidP="00E20D9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20D99" w:rsidRDefault="00E20D99" w:rsidP="00E20D99">
      <w:pPr>
        <w:pStyle w:val="a3"/>
        <w:tabs>
          <w:tab w:val="clear" w:pos="4153"/>
          <w:tab w:val="clear" w:pos="8306"/>
        </w:tabs>
      </w:pPr>
    </w:p>
    <w:p w:rsidR="00E20D99" w:rsidRDefault="00E20D99" w:rsidP="00E20D9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20D99" w:rsidRDefault="00E20D99" w:rsidP="00E20D99">
      <w:pPr>
        <w:pStyle w:val="a3"/>
        <w:tabs>
          <w:tab w:val="clear" w:pos="4153"/>
          <w:tab w:val="clear" w:pos="8306"/>
        </w:tabs>
      </w:pPr>
    </w:p>
    <w:p w:rsidR="00E20D99" w:rsidRDefault="00E20D99" w:rsidP="00E20D99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1.Принять Закон Приморского края "</w:t>
      </w:r>
      <w:r w:rsidRPr="008A19BA">
        <w:t>О внесении изменений в Закон Приморского края "</w:t>
      </w:r>
      <w:r>
        <w:t>Об установлении пониженной став</w:t>
      </w:r>
      <w:r w:rsidRPr="008A19BA">
        <w:t>ки налога на прибыль организаций, подлежащего зачислению в краевой бюджет, для отдельных категорий организаций</w:t>
      </w:r>
      <w:r>
        <w:t xml:space="preserve">". </w:t>
      </w:r>
      <w:proofErr w:type="gramEnd"/>
    </w:p>
    <w:p w:rsidR="00E20D99" w:rsidRDefault="00E20D99" w:rsidP="00E20D9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20D99" w:rsidRDefault="00E20D99" w:rsidP="00E20D99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20D99" w:rsidRDefault="00E20D99" w:rsidP="00E20D99">
      <w:pPr>
        <w:pStyle w:val="a3"/>
        <w:tabs>
          <w:tab w:val="clear" w:pos="4153"/>
          <w:tab w:val="clear" w:pos="8306"/>
        </w:tabs>
        <w:jc w:val="both"/>
      </w:pPr>
    </w:p>
    <w:p w:rsidR="00E20D99" w:rsidRDefault="00E20D99" w:rsidP="00E20D9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20D99" w:rsidRDefault="00E20D99" w:rsidP="00E20D99">
      <w:pPr>
        <w:pStyle w:val="a3"/>
        <w:tabs>
          <w:tab w:val="clear" w:pos="4153"/>
          <w:tab w:val="clear" w:pos="8306"/>
        </w:tabs>
        <w:jc w:val="both"/>
      </w:pPr>
    </w:p>
    <w:p w:rsidR="00E20D99" w:rsidRDefault="00E20D99" w:rsidP="00E20D99">
      <w:pPr>
        <w:pStyle w:val="a3"/>
        <w:tabs>
          <w:tab w:val="clear" w:pos="4153"/>
          <w:tab w:val="clear" w:pos="8306"/>
        </w:tabs>
        <w:jc w:val="both"/>
      </w:pPr>
    </w:p>
    <w:p w:rsidR="00E20D99" w:rsidRDefault="00E20D99" w:rsidP="00E20D99">
      <w:pPr>
        <w:pStyle w:val="a3"/>
        <w:tabs>
          <w:tab w:val="clear" w:pos="4153"/>
          <w:tab w:val="clear" w:pos="8306"/>
        </w:tabs>
        <w:jc w:val="both"/>
      </w:pPr>
    </w:p>
    <w:p w:rsidR="00E20D99" w:rsidRDefault="00E20D99" w:rsidP="00E20D9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20D99" w:rsidRDefault="00E20D99" w:rsidP="00E20D9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E20D99" w:rsidRDefault="00E20D99" w:rsidP="00E20D9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538" w:rsidRDefault="00EB7538">
      <w:r>
        <w:separator/>
      </w:r>
    </w:p>
  </w:endnote>
  <w:endnote w:type="continuationSeparator" w:id="0">
    <w:p w:rsidR="00EB7538" w:rsidRDefault="00EB7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538" w:rsidRDefault="00EB7538">
      <w:r>
        <w:separator/>
      </w:r>
    </w:p>
  </w:footnote>
  <w:footnote w:type="continuationSeparator" w:id="0">
    <w:p w:rsidR="00EB7538" w:rsidRDefault="00EB7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D9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0D99"/>
    <w:rsid w:val="00E93A7F"/>
    <w:rsid w:val="00EB7538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20D9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2014-12-17T05:30:00Z</cp:lastPrinted>
  <dcterms:created xsi:type="dcterms:W3CDTF">2014-12-17T05:29:00Z</dcterms:created>
  <dcterms:modified xsi:type="dcterms:W3CDTF">2014-12-17T05:30:00Z</dcterms:modified>
</cp:coreProperties>
</file>