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275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E7A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E7A79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E7A79" w:rsidRPr="00CE7A79">
              <w:rPr>
                <w:szCs w:val="28"/>
              </w:rPr>
              <w:t>1659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E7A7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E7A79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381D31">
              <w:t xml:space="preserve">"О внесении изменений в Закон Приморского края </w:t>
            </w:r>
            <w:r>
              <w:br/>
              <w:t>"</w:t>
            </w:r>
            <w:r w:rsidRPr="00381D31">
              <w:t xml:space="preserve">О бюджете территориального фонда обязательного </w:t>
            </w:r>
            <w:proofErr w:type="gramStart"/>
            <w:r w:rsidRPr="00381D31">
              <w:t>медицин</w:t>
            </w:r>
            <w:r>
              <w:t>-</w:t>
            </w:r>
            <w:proofErr w:type="spellStart"/>
            <w:r w:rsidRPr="00381D31">
              <w:t>ского</w:t>
            </w:r>
            <w:proofErr w:type="spellEnd"/>
            <w:proofErr w:type="gramEnd"/>
            <w:r w:rsidRPr="00381D31">
              <w:t xml:space="preserve"> страхования Приморского края на 201</w:t>
            </w:r>
            <w:r>
              <w:t>4</w:t>
            </w:r>
            <w:r w:rsidRPr="00381D31">
              <w:t xml:space="preserve"> год и плановый период 201</w:t>
            </w:r>
            <w:r>
              <w:t>5</w:t>
            </w:r>
            <w:r w:rsidRPr="00381D31">
              <w:t xml:space="preserve"> и</w:t>
            </w:r>
            <w:r>
              <w:t xml:space="preserve"> </w:t>
            </w:r>
            <w:r w:rsidRPr="00381D31">
              <w:t>201</w:t>
            </w:r>
            <w:r>
              <w:t>6</w:t>
            </w:r>
            <w:r w:rsidRPr="00381D31">
              <w:t xml:space="preserve"> годов</w:t>
            </w:r>
            <w:r>
              <w:t>"</w:t>
            </w:r>
          </w:p>
          <w:p w:rsidR="000B3FB2" w:rsidRPr="00CE7A79" w:rsidRDefault="000B3FB2" w:rsidP="0094344A">
            <w:pPr>
              <w:ind w:left="-108"/>
              <w:jc w:val="both"/>
            </w:pPr>
          </w:p>
        </w:tc>
      </w:tr>
    </w:tbl>
    <w:p w:rsidR="00CE7A79" w:rsidRDefault="00CE7A79" w:rsidP="00CE7A7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E7A79" w:rsidRDefault="00CE7A79" w:rsidP="00CE7A79">
      <w:pPr>
        <w:pStyle w:val="a3"/>
        <w:tabs>
          <w:tab w:val="clear" w:pos="4153"/>
          <w:tab w:val="clear" w:pos="8306"/>
        </w:tabs>
      </w:pPr>
    </w:p>
    <w:p w:rsidR="00CE7A79" w:rsidRDefault="00CE7A79" w:rsidP="00CE7A7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E7A79" w:rsidRDefault="00CE7A79" w:rsidP="00CE7A79">
      <w:pPr>
        <w:pStyle w:val="a3"/>
        <w:tabs>
          <w:tab w:val="clear" w:pos="4153"/>
          <w:tab w:val="clear" w:pos="8306"/>
        </w:tabs>
      </w:pPr>
    </w:p>
    <w:p w:rsidR="00CE7A79" w:rsidRDefault="00CE7A79" w:rsidP="00CE7A79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1.Принять проект закона Приморского края </w:t>
      </w:r>
      <w:r w:rsidRPr="00381D31">
        <w:t xml:space="preserve">"О внесении изменений в Закон Приморского края </w:t>
      </w:r>
      <w:r>
        <w:t>"</w:t>
      </w:r>
      <w:r w:rsidRPr="00381D31">
        <w:t>О бюджете территориального фонда обязательного медицинского страхования Приморского края на 201</w:t>
      </w:r>
      <w:r>
        <w:t>4</w:t>
      </w:r>
      <w:r w:rsidRPr="00381D31">
        <w:t xml:space="preserve"> год и плановый период 201</w:t>
      </w:r>
      <w:r>
        <w:t>5</w:t>
      </w:r>
      <w:r w:rsidRPr="00381D31">
        <w:t xml:space="preserve"> и 201</w:t>
      </w:r>
      <w:r>
        <w:t>6</w:t>
      </w:r>
      <w:r w:rsidRPr="00381D31">
        <w:t xml:space="preserve"> годов</w:t>
      </w:r>
      <w:r>
        <w:t>" в первом чтении.</w:t>
      </w:r>
    </w:p>
    <w:p w:rsidR="00CE7A79" w:rsidRDefault="00CE7A79" w:rsidP="00CE7A79">
      <w:pPr>
        <w:pStyle w:val="a3"/>
        <w:tabs>
          <w:tab w:val="clear" w:pos="4153"/>
          <w:tab w:val="clear" w:pos="8306"/>
        </w:tabs>
        <w:jc w:val="both"/>
      </w:pPr>
    </w:p>
    <w:p w:rsidR="00CE7A79" w:rsidRDefault="00CE7A79" w:rsidP="00CE7A79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E7A79" w:rsidRDefault="00CE7A79" w:rsidP="00CE7A79">
      <w:pPr>
        <w:pStyle w:val="a3"/>
        <w:tabs>
          <w:tab w:val="clear" w:pos="4153"/>
          <w:tab w:val="clear" w:pos="8306"/>
        </w:tabs>
        <w:jc w:val="both"/>
      </w:pPr>
    </w:p>
    <w:p w:rsidR="00CE7A79" w:rsidRDefault="00CE7A79" w:rsidP="00CE7A7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E7A79" w:rsidRDefault="00CE7A79" w:rsidP="00CE7A79">
      <w:bookmarkStart w:id="0" w:name="_GoBack"/>
      <w:bookmarkEnd w:id="0"/>
    </w:p>
    <w:p w:rsidR="00CE7A79" w:rsidRDefault="00CE7A79" w:rsidP="00CE7A79"/>
    <w:p w:rsidR="00CE7A79" w:rsidRDefault="00CE7A79" w:rsidP="00CE7A79"/>
    <w:p w:rsidR="00CE7A79" w:rsidRDefault="00CE7A79" w:rsidP="00CE7A7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E7A79" w:rsidRDefault="00CE7A79" w:rsidP="00CE7A7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В.В. Горчаков</w:t>
      </w:r>
    </w:p>
    <w:p w:rsidR="00CE7A79" w:rsidRDefault="00CE7A79" w:rsidP="00CE7A7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D51" w:rsidRDefault="00786D51">
      <w:r>
        <w:separator/>
      </w:r>
    </w:p>
  </w:endnote>
  <w:endnote w:type="continuationSeparator" w:id="0">
    <w:p w:rsidR="00786D51" w:rsidRDefault="00786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D51" w:rsidRDefault="00786D51">
      <w:r>
        <w:separator/>
      </w:r>
    </w:p>
  </w:footnote>
  <w:footnote w:type="continuationSeparator" w:id="0">
    <w:p w:rsidR="00786D51" w:rsidRDefault="00786D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7A7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6D51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7A79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2014-12-17T03:20:00Z</cp:lastPrinted>
  <dcterms:created xsi:type="dcterms:W3CDTF">2014-12-17T03:18:00Z</dcterms:created>
  <dcterms:modified xsi:type="dcterms:W3CDTF">2014-12-17T03:20:00Z</dcterms:modified>
</cp:coreProperties>
</file>