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51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6A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C6A92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6A92" w:rsidRPr="002C6A92">
              <w:rPr>
                <w:szCs w:val="28"/>
              </w:rPr>
              <w:t>1657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6A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6A92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проекте закона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социальном партнерстве             в Приморском крае</w:t>
            </w:r>
            <w:r w:rsidRPr="004F6B44">
              <w:rPr>
                <w:szCs w:val="28"/>
              </w:rPr>
              <w:t>"</w:t>
            </w:r>
            <w:bookmarkEnd w:id="0"/>
            <w:bookmarkEnd w:id="1"/>
            <w:bookmarkEnd w:id="2"/>
            <w:bookmarkEnd w:id="3"/>
          </w:p>
          <w:p w:rsidR="000B3FB2" w:rsidRPr="002C6A92" w:rsidRDefault="000B3FB2" w:rsidP="0094344A">
            <w:pPr>
              <w:ind w:left="-108"/>
              <w:jc w:val="both"/>
            </w:pPr>
          </w:p>
        </w:tc>
      </w:tr>
    </w:tbl>
    <w:p w:rsidR="002C6A92" w:rsidRDefault="002C6A92" w:rsidP="002C6A9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2C6A92" w:rsidRDefault="002C6A92" w:rsidP="002C6A92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2C6A92" w:rsidRDefault="002C6A92" w:rsidP="002C6A92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2C6A92" w:rsidRDefault="002C6A92" w:rsidP="002C6A92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2C6A92" w:rsidRDefault="002C6A92" w:rsidP="002C6A92">
      <w:pPr>
        <w:ind w:firstLine="709"/>
        <w:jc w:val="both"/>
      </w:pPr>
      <w:r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 xml:space="preserve">социальном партнерстве в Приморском крае" </w:t>
      </w:r>
      <w:r>
        <w:t>во втором чтении.</w:t>
      </w:r>
    </w:p>
    <w:p w:rsidR="002C6A92" w:rsidRDefault="002C6A92" w:rsidP="002C6A92">
      <w:pPr>
        <w:ind w:firstLine="709"/>
        <w:jc w:val="both"/>
      </w:pPr>
    </w:p>
    <w:p w:rsidR="002C6A92" w:rsidRDefault="002C6A92" w:rsidP="002C6A92">
      <w:pPr>
        <w:ind w:firstLine="709"/>
        <w:jc w:val="both"/>
      </w:pPr>
      <w:r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2C6A92" w:rsidRDefault="002C6A92" w:rsidP="002C6A92">
      <w:pPr>
        <w:ind w:firstLine="709"/>
        <w:jc w:val="both"/>
      </w:pPr>
    </w:p>
    <w:p w:rsidR="002C6A92" w:rsidRDefault="002C6A92" w:rsidP="002C6A9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6A92" w:rsidRDefault="002C6A92" w:rsidP="002C6A92">
      <w:pPr>
        <w:ind w:firstLine="709"/>
        <w:jc w:val="both"/>
      </w:pPr>
      <w:bookmarkStart w:id="4" w:name="_GoBack"/>
      <w:bookmarkEnd w:id="4"/>
    </w:p>
    <w:p w:rsidR="002C6A92" w:rsidRDefault="002C6A92" w:rsidP="002C6A9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2C6A92" w:rsidRDefault="002C6A92" w:rsidP="002C6A9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C6A92" w:rsidRDefault="002C6A92" w:rsidP="002C6A92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2C6A92" w:rsidRDefault="002C6A92" w:rsidP="002C6A92">
      <w:r>
        <w:t>Законодательного Собрания                                                            В.В. Горчаков</w:t>
      </w:r>
    </w:p>
    <w:p w:rsidR="002C6A92" w:rsidRDefault="002C6A92" w:rsidP="002C6A9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7C3" w:rsidRDefault="00C317C3">
      <w:r>
        <w:separator/>
      </w:r>
    </w:p>
  </w:endnote>
  <w:endnote w:type="continuationSeparator" w:id="0">
    <w:p w:rsidR="00C317C3" w:rsidRDefault="00C3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7C3" w:rsidRDefault="00C317C3">
      <w:r>
        <w:separator/>
      </w:r>
    </w:p>
  </w:footnote>
  <w:footnote w:type="continuationSeparator" w:id="0">
    <w:p w:rsidR="00C317C3" w:rsidRDefault="00C31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6A92"/>
    <w:rsid w:val="00057575"/>
    <w:rsid w:val="000B3FB2"/>
    <w:rsid w:val="000D628E"/>
    <w:rsid w:val="000E5228"/>
    <w:rsid w:val="00123119"/>
    <w:rsid w:val="00155F7F"/>
    <w:rsid w:val="002C6A9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17C3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2014-12-17T02:39:00Z</cp:lastPrinted>
  <dcterms:created xsi:type="dcterms:W3CDTF">2014-12-17T02:39:00Z</dcterms:created>
  <dcterms:modified xsi:type="dcterms:W3CDTF">2014-12-17T02:40:00Z</dcterms:modified>
</cp:coreProperties>
</file>